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CalendarAddIn"/>
        <w:tblW w:w="9576" w:type="dxa"/>
        <w:tblLayout w:type="fixed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8370EC" w:rsidRPr="008370EC" w14:paraId="17A5A802" w14:textId="77777777" w:rsidTr="008370EC">
        <w:trPr>
          <w:trHeight w:val="600"/>
        </w:trPr>
        <w:tc>
          <w:tcPr>
            <w:tcW w:w="9576" w:type="dxa"/>
            <w:gridSpan w:val="7"/>
          </w:tcPr>
          <w:p w14:paraId="6AC160A6" w14:textId="77777777" w:rsidR="008370EC" w:rsidRPr="008370EC" w:rsidRDefault="008370EC" w:rsidP="008370EC">
            <w:pPr>
              <w:jc w:val="center"/>
              <w:rPr>
                <w:sz w:val="48"/>
              </w:rPr>
            </w:pPr>
            <w:r>
              <w:rPr>
                <w:sz w:val="48"/>
              </w:rPr>
              <w:t>September 2025</w:t>
            </w:r>
          </w:p>
        </w:tc>
      </w:tr>
      <w:tr w:rsidR="008370EC" w14:paraId="343EFE4B" w14:textId="77777777" w:rsidTr="008370EC">
        <w:tc>
          <w:tcPr>
            <w:tcW w:w="1368" w:type="dxa"/>
          </w:tcPr>
          <w:p w14:paraId="492B1730" w14:textId="77777777" w:rsidR="008370EC" w:rsidRDefault="008370EC" w:rsidP="008370EC">
            <w:pPr>
              <w:jc w:val="center"/>
            </w:pPr>
            <w:r>
              <w:t>Sunday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5256AB3" w14:textId="77777777" w:rsidR="008370EC" w:rsidRDefault="008370EC" w:rsidP="008370EC">
            <w:pPr>
              <w:jc w:val="center"/>
            </w:pPr>
            <w:r>
              <w:t>Monday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77B1BD5" w14:textId="77777777" w:rsidR="008370EC" w:rsidRDefault="008370EC" w:rsidP="008370EC">
            <w:pPr>
              <w:jc w:val="center"/>
            </w:pPr>
            <w:r>
              <w:t>Tuesday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8E7AD2C" w14:textId="77777777" w:rsidR="008370EC" w:rsidRDefault="008370EC" w:rsidP="008370EC">
            <w:pPr>
              <w:jc w:val="center"/>
            </w:pPr>
            <w:r>
              <w:t>Wednesday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AEB2EF3" w14:textId="77777777" w:rsidR="008370EC" w:rsidRDefault="008370EC" w:rsidP="008370EC">
            <w:pPr>
              <w:jc w:val="center"/>
            </w:pPr>
            <w:r>
              <w:t>Thursday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0B750270" w14:textId="77777777" w:rsidR="008370EC" w:rsidRDefault="008370EC" w:rsidP="008370EC">
            <w:pPr>
              <w:jc w:val="center"/>
            </w:pPr>
            <w:r>
              <w:t>Friday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2EB3438" w14:textId="77777777" w:rsidR="008370EC" w:rsidRDefault="008370EC" w:rsidP="008370EC">
            <w:pPr>
              <w:jc w:val="center"/>
            </w:pPr>
            <w:r>
              <w:t>Saturday</w:t>
            </w:r>
          </w:p>
        </w:tc>
      </w:tr>
      <w:tr w:rsidR="008370EC" w14:paraId="1CE878A4" w14:textId="77777777" w:rsidTr="008370EC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6FAE54B1" w14:textId="77777777" w:rsidR="008370EC" w:rsidRDefault="008370EC" w:rsidP="008370EC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DF3F527" w14:textId="77777777" w:rsidR="008370EC" w:rsidRDefault="008370EC" w:rsidP="008370EC">
            <w:pPr>
              <w:jc w:val="center"/>
            </w:pPr>
            <w:r>
              <w:t>1</w:t>
            </w:r>
            <w:r>
              <w:br/>
            </w:r>
            <w:r>
              <w:br/>
              <w:t>Labor 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3108D8B" w14:textId="77777777" w:rsidR="008370EC" w:rsidRDefault="008370EC" w:rsidP="008370EC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D12E611" w14:textId="77777777" w:rsidR="008370EC" w:rsidRDefault="008370EC" w:rsidP="008370EC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910C21D" w14:textId="77777777" w:rsidR="008370EC" w:rsidRDefault="008370EC" w:rsidP="008370EC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2F3A543" w14:textId="77777777" w:rsidR="008370EC" w:rsidRDefault="008370EC" w:rsidP="008370EC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8179CD5" w14:textId="77777777" w:rsidR="008370EC" w:rsidRDefault="008370EC" w:rsidP="008370EC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</w:tr>
      <w:tr w:rsidR="008370EC" w14:paraId="533EC639" w14:textId="77777777" w:rsidTr="008370EC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D68ED38" w14:textId="77777777" w:rsidR="008370EC" w:rsidRDefault="008370EC" w:rsidP="008370EC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D613550" w14:textId="77777777" w:rsidR="008370EC" w:rsidRDefault="008370EC" w:rsidP="008370EC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5473233" w14:textId="77777777" w:rsidR="008370EC" w:rsidRDefault="008370EC" w:rsidP="008370EC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75DBD32" w14:textId="77777777" w:rsidR="008370EC" w:rsidRDefault="008370EC" w:rsidP="008370EC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2300BF1" w14:textId="77777777" w:rsidR="008370EC" w:rsidRDefault="008370EC" w:rsidP="008370EC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8470228" w14:textId="77777777" w:rsidR="008370EC" w:rsidRDefault="008370EC" w:rsidP="008370EC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72A77B3" w14:textId="77777777" w:rsidR="008370EC" w:rsidRDefault="008370EC" w:rsidP="008370EC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</w:tr>
      <w:tr w:rsidR="008370EC" w14:paraId="21361801" w14:textId="77777777" w:rsidTr="008370EC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A475B64" w14:textId="77777777" w:rsidR="008370EC" w:rsidRDefault="008370EC" w:rsidP="008370EC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E89C746" w14:textId="77777777" w:rsidR="008370EC" w:rsidRDefault="008370EC" w:rsidP="008370EC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6AE87E5" w14:textId="77777777" w:rsidR="008370EC" w:rsidRDefault="008370EC" w:rsidP="008370EC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0A03044" w14:textId="77777777" w:rsidR="008370EC" w:rsidRDefault="008370EC" w:rsidP="008370EC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C684C8A" w14:textId="77777777" w:rsidR="008370EC" w:rsidRDefault="008370EC" w:rsidP="008370EC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84D0793" w14:textId="77777777" w:rsidR="008370EC" w:rsidRDefault="008370EC" w:rsidP="008370EC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E2875A4" w14:textId="77777777" w:rsidR="008370EC" w:rsidRDefault="008370EC" w:rsidP="008370EC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</w:tr>
      <w:tr w:rsidR="008370EC" w14:paraId="11DE491A" w14:textId="77777777" w:rsidTr="008370EC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343A8EB" w14:textId="77777777" w:rsidR="008370EC" w:rsidRDefault="008370EC" w:rsidP="008370EC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5B40EF2" w14:textId="77777777" w:rsidR="008370EC" w:rsidRDefault="008370EC" w:rsidP="008370EC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7AE3002" w14:textId="77777777" w:rsidR="008370EC" w:rsidRDefault="008370EC" w:rsidP="008370EC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60748B40" w14:textId="77777777" w:rsidR="008370EC" w:rsidRDefault="008370EC" w:rsidP="008370EC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720EFDE0" w14:textId="77777777" w:rsidR="008370EC" w:rsidRDefault="008370EC" w:rsidP="008370EC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442E5C3B" w14:textId="77777777" w:rsidR="008370EC" w:rsidRDefault="008370EC" w:rsidP="008370EC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419525F7" w14:textId="77777777" w:rsidR="008370EC" w:rsidRDefault="008370EC" w:rsidP="008370EC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</w:tr>
      <w:tr w:rsidR="008370EC" w14:paraId="4969D701" w14:textId="77777777" w:rsidTr="008370EC">
        <w:trPr>
          <w:trHeight w:val="1500"/>
        </w:trPr>
        <w:tc>
          <w:tcPr>
            <w:tcW w:w="1368" w:type="dxa"/>
            <w:shd w:val="clear" w:color="auto" w:fill="auto"/>
          </w:tcPr>
          <w:p w14:paraId="17A73228" w14:textId="77777777" w:rsidR="008370EC" w:rsidRDefault="008370EC" w:rsidP="008370EC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043BD57E" w14:textId="77777777" w:rsidR="008370EC" w:rsidRDefault="008370EC" w:rsidP="008370EC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0679F5A7" w14:textId="77777777" w:rsidR="008370EC" w:rsidRDefault="008370EC" w:rsidP="008370EC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0FD1C7F6" w14:textId="77777777" w:rsidR="008370EC" w:rsidRDefault="008370EC" w:rsidP="008370EC">
            <w:pPr>
              <w:jc w:val="center"/>
            </w:pPr>
          </w:p>
        </w:tc>
        <w:tc>
          <w:tcPr>
            <w:tcW w:w="1368" w:type="dxa"/>
          </w:tcPr>
          <w:p w14:paraId="7DF0D5FF" w14:textId="77777777" w:rsidR="008370EC" w:rsidRDefault="008370EC" w:rsidP="008370EC">
            <w:pPr>
              <w:jc w:val="center"/>
            </w:pPr>
          </w:p>
        </w:tc>
        <w:tc>
          <w:tcPr>
            <w:tcW w:w="1368" w:type="dxa"/>
          </w:tcPr>
          <w:p w14:paraId="1B4E893B" w14:textId="77777777" w:rsidR="008370EC" w:rsidRDefault="008370EC" w:rsidP="008370EC">
            <w:pPr>
              <w:jc w:val="center"/>
            </w:pPr>
          </w:p>
        </w:tc>
        <w:tc>
          <w:tcPr>
            <w:tcW w:w="1368" w:type="dxa"/>
          </w:tcPr>
          <w:p w14:paraId="2EF35DFF" w14:textId="77777777" w:rsidR="008370EC" w:rsidRDefault="008370EC" w:rsidP="008370EC">
            <w:pPr>
              <w:jc w:val="center"/>
            </w:pPr>
          </w:p>
        </w:tc>
      </w:tr>
      <w:tr w:rsidR="008370EC" w14:paraId="64FCD741" w14:textId="77777777" w:rsidTr="008370EC">
        <w:trPr>
          <w:trHeight w:val="1500"/>
        </w:trPr>
        <w:tc>
          <w:tcPr>
            <w:tcW w:w="1368" w:type="dxa"/>
          </w:tcPr>
          <w:p w14:paraId="7C6A1342" w14:textId="77777777" w:rsidR="008370EC" w:rsidRDefault="008370EC" w:rsidP="008370EC">
            <w:pPr>
              <w:jc w:val="center"/>
            </w:pPr>
          </w:p>
        </w:tc>
        <w:tc>
          <w:tcPr>
            <w:tcW w:w="1368" w:type="dxa"/>
          </w:tcPr>
          <w:p w14:paraId="0C71B946" w14:textId="77777777" w:rsidR="008370EC" w:rsidRDefault="008370EC" w:rsidP="008370EC">
            <w:pPr>
              <w:jc w:val="center"/>
            </w:pPr>
          </w:p>
        </w:tc>
        <w:tc>
          <w:tcPr>
            <w:tcW w:w="1368" w:type="dxa"/>
          </w:tcPr>
          <w:p w14:paraId="01DD744C" w14:textId="77777777" w:rsidR="008370EC" w:rsidRDefault="008370EC" w:rsidP="008370EC">
            <w:pPr>
              <w:jc w:val="center"/>
            </w:pPr>
          </w:p>
        </w:tc>
        <w:tc>
          <w:tcPr>
            <w:tcW w:w="1368" w:type="dxa"/>
          </w:tcPr>
          <w:p w14:paraId="27C32E20" w14:textId="77777777" w:rsidR="008370EC" w:rsidRDefault="008370EC" w:rsidP="008370EC">
            <w:pPr>
              <w:jc w:val="center"/>
            </w:pPr>
          </w:p>
        </w:tc>
        <w:tc>
          <w:tcPr>
            <w:tcW w:w="1368" w:type="dxa"/>
          </w:tcPr>
          <w:p w14:paraId="05CD430B" w14:textId="77777777" w:rsidR="008370EC" w:rsidRDefault="008370EC" w:rsidP="008370EC">
            <w:pPr>
              <w:jc w:val="center"/>
            </w:pPr>
          </w:p>
        </w:tc>
        <w:tc>
          <w:tcPr>
            <w:tcW w:w="1368" w:type="dxa"/>
          </w:tcPr>
          <w:p w14:paraId="2E91B711" w14:textId="77777777" w:rsidR="008370EC" w:rsidRDefault="008370EC" w:rsidP="008370EC">
            <w:pPr>
              <w:jc w:val="center"/>
            </w:pPr>
          </w:p>
        </w:tc>
        <w:tc>
          <w:tcPr>
            <w:tcW w:w="1368" w:type="dxa"/>
          </w:tcPr>
          <w:p w14:paraId="2728D840" w14:textId="77777777" w:rsidR="008370EC" w:rsidRDefault="008370EC" w:rsidP="008370EC">
            <w:pPr>
              <w:jc w:val="center"/>
            </w:pPr>
          </w:p>
        </w:tc>
      </w:tr>
    </w:tbl>
    <w:p w14:paraId="52DAC7CE" w14:textId="77777777" w:rsidR="008370EC" w:rsidRDefault="008370EC" w:rsidP="008370EC">
      <w:pPr>
        <w:jc w:val="center"/>
      </w:pPr>
    </w:p>
    <w:tbl>
      <w:tblPr>
        <w:tblStyle w:val="CalendarAddIn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8370EC" w14:paraId="5725E1DA" w14:textId="77777777" w:rsidTr="008370EC"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8370EC" w:rsidRPr="008370EC" w14:paraId="063A30CB" w14:textId="77777777" w:rsidTr="008370EC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2E3018F5" w14:textId="77777777" w:rsidR="008370EC" w:rsidRPr="008370EC" w:rsidRDefault="008370EC" w:rsidP="008370EC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August 2025</w:t>
                  </w:r>
                </w:p>
              </w:tc>
            </w:tr>
            <w:tr w:rsidR="008370EC" w:rsidRPr="008370EC" w14:paraId="6E35E945" w14:textId="77777777" w:rsidTr="008370EC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16EA1A9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C3C6F91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590D6BC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08AAD19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31F5C29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51F31F9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8CD11EF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8370EC" w:rsidRPr="008370EC" w14:paraId="2A73E2D5" w14:textId="77777777" w:rsidTr="008370EC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542E831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2D2577A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A729539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8D38480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58EDF58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51AF954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6DBD47F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</w:tr>
            <w:tr w:rsidR="008370EC" w:rsidRPr="008370EC" w14:paraId="2B19DA97" w14:textId="77777777" w:rsidTr="008370EC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3AD1BEED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B9650C2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0A4E0F7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057504E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0B07B75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D7CF70B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E1E4A6C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</w:tr>
            <w:tr w:rsidR="008370EC" w:rsidRPr="008370EC" w14:paraId="7E7527D9" w14:textId="77777777" w:rsidTr="008370EC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19E3A607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D6525D8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C69BE5D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FB8C908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F050A2E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F644B1E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5A2B7E1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</w:tr>
            <w:tr w:rsidR="008370EC" w:rsidRPr="008370EC" w14:paraId="3659FBF9" w14:textId="77777777" w:rsidTr="008370EC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6F86AC6F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C92213A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D116E23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0BAF3CF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F27FD6D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C322566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AD19BFC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</w:tr>
            <w:tr w:rsidR="008370EC" w:rsidRPr="008370EC" w14:paraId="72F1ACA2" w14:textId="77777777" w:rsidTr="008370EC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352448BD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C0746DD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E365BB5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6691D47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994DD32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EF6AE0A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87F9E89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</w:tr>
            <w:tr w:rsidR="008370EC" w:rsidRPr="008370EC" w14:paraId="4288F55D" w14:textId="77777777" w:rsidTr="008370EC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3C78ABE7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C6789DE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B20F865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AE60027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4A09A41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04A9165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7B8AB1B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1B39C05D" w14:textId="77777777" w:rsidR="008370EC" w:rsidRDefault="008370EC" w:rsidP="008370EC">
            <w:pPr>
              <w:jc w:val="center"/>
            </w:pPr>
          </w:p>
        </w:tc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8370EC" w:rsidRPr="008370EC" w14:paraId="2A7E197B" w14:textId="77777777" w:rsidTr="008370EC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11955F85" w14:textId="77777777" w:rsidR="008370EC" w:rsidRPr="008370EC" w:rsidRDefault="008370EC" w:rsidP="008370EC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September 2025</w:t>
                  </w:r>
                </w:p>
              </w:tc>
            </w:tr>
            <w:tr w:rsidR="008370EC" w:rsidRPr="008370EC" w14:paraId="1732A49F" w14:textId="77777777" w:rsidTr="008370EC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2A444F2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2F5D9C6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CB03CF3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01EFCB6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FD1A211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84338C0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5E4D7AB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8370EC" w:rsidRPr="008370EC" w14:paraId="182E08ED" w14:textId="77777777" w:rsidTr="008370EC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CE23803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D8B932B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E99CEC8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D9EB9A7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D452431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08A549F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5DD5C64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</w:tr>
            <w:tr w:rsidR="008370EC" w:rsidRPr="008370EC" w14:paraId="2BABDBED" w14:textId="77777777" w:rsidTr="008370EC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39192019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3F13B2C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877C387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594E2E5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BD11E4C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083F870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1DECEAF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</w:tr>
            <w:tr w:rsidR="008370EC" w:rsidRPr="008370EC" w14:paraId="1508AF63" w14:textId="77777777" w:rsidTr="008370EC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7B20F074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9B59EC8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7993640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BC2F5B1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15842DF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20A27FF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AAD4A4F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</w:tr>
            <w:tr w:rsidR="008370EC" w:rsidRPr="008370EC" w14:paraId="2FC2F561" w14:textId="77777777" w:rsidTr="008370EC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093D3805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C9ABD22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756865D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D6D5C6D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77F95BE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4A07330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A6FD81E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</w:tr>
            <w:tr w:rsidR="008370EC" w:rsidRPr="008370EC" w14:paraId="55D7766D" w14:textId="77777777" w:rsidTr="008370EC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654C5517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C693ECE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C9B2A72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7B82770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ECDCD3A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847063B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7C6EF4E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8370EC" w:rsidRPr="008370EC" w14:paraId="0B09D799" w14:textId="77777777" w:rsidTr="008370EC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45E70D70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BFB535C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3B9C9D1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97FFECB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E5E5724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441A5B1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57E582E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13A0B7DD" w14:textId="77777777" w:rsidR="008370EC" w:rsidRDefault="008370EC" w:rsidP="008370EC">
            <w:pPr>
              <w:jc w:val="center"/>
            </w:pPr>
          </w:p>
        </w:tc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8370EC" w:rsidRPr="008370EC" w14:paraId="64A91DC6" w14:textId="77777777" w:rsidTr="008370EC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17BA645E" w14:textId="77777777" w:rsidR="008370EC" w:rsidRPr="008370EC" w:rsidRDefault="008370EC" w:rsidP="008370EC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October 2025</w:t>
                  </w:r>
                </w:p>
              </w:tc>
            </w:tr>
            <w:tr w:rsidR="008370EC" w:rsidRPr="008370EC" w14:paraId="4ABF31A5" w14:textId="77777777" w:rsidTr="008370EC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6E8148A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068C348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E187021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A928D0F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33A67F2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2B26D2E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2135560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8370EC" w:rsidRPr="008370EC" w14:paraId="0CB6517A" w14:textId="77777777" w:rsidTr="008370EC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3E064C1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2860379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A401E1D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8CFFA68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DC62047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4D11BFC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52B645F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</w:tr>
            <w:tr w:rsidR="008370EC" w:rsidRPr="008370EC" w14:paraId="1D4F9226" w14:textId="77777777" w:rsidTr="008370EC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49607B4E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5672BD7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2099C0A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5B409AB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6E3BD63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9E557C0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E646A51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</w:tr>
            <w:tr w:rsidR="008370EC" w:rsidRPr="008370EC" w14:paraId="1FDA59EE" w14:textId="77777777" w:rsidTr="008370EC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10A684DD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F43C995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69934EA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E8FE266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0ED6ABF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F251FCA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E4172B5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</w:tr>
            <w:tr w:rsidR="008370EC" w:rsidRPr="008370EC" w14:paraId="7B73DB18" w14:textId="77777777" w:rsidTr="008370EC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16B8C094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8C09B52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013836A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7A53F31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97611CC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1956E2B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CB01DCC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</w:tr>
            <w:tr w:rsidR="008370EC" w:rsidRPr="008370EC" w14:paraId="00929CE2" w14:textId="77777777" w:rsidTr="008370EC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26A92C92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31F9277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D42A644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0F139AB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13E5373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F144634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7D63A97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8370EC" w:rsidRPr="008370EC" w14:paraId="671D2EB9" w14:textId="77777777" w:rsidTr="008370EC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13993E68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8FBC703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E0EC260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743BDE8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CD94FD1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7D7B2EF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8F84287" w14:textId="77777777" w:rsidR="008370EC" w:rsidRPr="008370EC" w:rsidRDefault="008370EC" w:rsidP="008370EC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65966ECF" w14:textId="77777777" w:rsidR="008370EC" w:rsidRDefault="008370EC" w:rsidP="008370EC">
            <w:pPr>
              <w:jc w:val="center"/>
            </w:pPr>
          </w:p>
        </w:tc>
      </w:tr>
    </w:tbl>
    <w:p w14:paraId="63563C30" w14:textId="77777777" w:rsidR="007268E4" w:rsidRPr="00BB4F60" w:rsidRDefault="008370EC" w:rsidP="008370EC">
      <w:pPr>
        <w:jc w:val="center"/>
      </w:pPr>
      <w:r>
        <w:t>© EditableCalendar.Com</w:t>
      </w:r>
    </w:p>
    <w:sectPr w:rsidR="007268E4" w:rsidRPr="00BB4F60" w:rsidSect="008370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A201C" w14:textId="77777777" w:rsidR="00AE0634" w:rsidRDefault="00AE0634" w:rsidP="005762FE">
      <w:r>
        <w:separator/>
      </w:r>
    </w:p>
  </w:endnote>
  <w:endnote w:type="continuationSeparator" w:id="0">
    <w:p w14:paraId="064617F9" w14:textId="77777777" w:rsidR="00AE0634" w:rsidRDefault="00AE0634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80D0C" w14:textId="77777777" w:rsidR="00AE0634" w:rsidRDefault="00AE0634" w:rsidP="005762FE">
      <w:r>
        <w:separator/>
      </w:r>
    </w:p>
  </w:footnote>
  <w:footnote w:type="continuationSeparator" w:id="0">
    <w:p w14:paraId="4D6F2BE5" w14:textId="77777777" w:rsidR="00AE0634" w:rsidRDefault="00AE0634" w:rsidP="0057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 w16cid:durableId="758258322">
    <w:abstractNumId w:val="0"/>
  </w:num>
  <w:num w:numId="2" w16cid:durableId="1356033281">
    <w:abstractNumId w:val="1"/>
  </w:num>
  <w:num w:numId="3" w16cid:durableId="1344093029">
    <w:abstractNumId w:val="1"/>
  </w:num>
  <w:num w:numId="4" w16cid:durableId="1052577431">
    <w:abstractNumId w:val="1"/>
  </w:num>
  <w:num w:numId="5" w16cid:durableId="107893164">
    <w:abstractNumId w:val="1"/>
  </w:num>
  <w:num w:numId="6" w16cid:durableId="458107484">
    <w:abstractNumId w:val="1"/>
  </w:num>
  <w:num w:numId="7" w16cid:durableId="904878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59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0EC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C2249"/>
    <w:rsid w:val="004C4DB0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64931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370EC"/>
    <w:rsid w:val="008450BC"/>
    <w:rsid w:val="00855C17"/>
    <w:rsid w:val="00867BC5"/>
    <w:rsid w:val="00883782"/>
    <w:rsid w:val="008A6BFD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9E7964"/>
    <w:rsid w:val="00A079B3"/>
    <w:rsid w:val="00A17906"/>
    <w:rsid w:val="00A32448"/>
    <w:rsid w:val="00A32BF4"/>
    <w:rsid w:val="00A3360B"/>
    <w:rsid w:val="00A345C0"/>
    <w:rsid w:val="00A35D8F"/>
    <w:rsid w:val="00A7279D"/>
    <w:rsid w:val="00A81413"/>
    <w:rsid w:val="00A86B04"/>
    <w:rsid w:val="00A91273"/>
    <w:rsid w:val="00AA1139"/>
    <w:rsid w:val="00AA4289"/>
    <w:rsid w:val="00AC19FD"/>
    <w:rsid w:val="00AE0634"/>
    <w:rsid w:val="00AE729B"/>
    <w:rsid w:val="00B0005D"/>
    <w:rsid w:val="00B275BE"/>
    <w:rsid w:val="00B30B4B"/>
    <w:rsid w:val="00B34101"/>
    <w:rsid w:val="00B34732"/>
    <w:rsid w:val="00B56349"/>
    <w:rsid w:val="00B708CE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853E2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07B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F6E35"/>
  <w15:docId w15:val="{EDA4B1AF-F92A-4AB3-80D9-085ABB50A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ls-ok\EditableCalendar-ok\3.april-2020-editable-calendar-portrait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</Template>
  <TotalTime>0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September 2025 Editable Calendar (Portrait)</dc:title>
  <dc:subject/>
  <dc:creator>EditableCalendar.Com</dc:creator>
  <cp:keywords/>
  <dc:description>Download more at EditableCalendar.Com</dc:description>
  <cp:lastModifiedBy>Editable Calendar</cp:lastModifiedBy>
  <cp:revision>1</cp:revision>
  <dcterms:created xsi:type="dcterms:W3CDTF">2023-11-26T04:41:00Z</dcterms:created>
  <dcterms:modified xsi:type="dcterms:W3CDTF">2023-11-26T04:41:00Z</dcterms:modified>
</cp:coreProperties>
</file>