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F85F9F" w:rsidRPr="00F85F9F" w14:paraId="724A88CB" w14:textId="77777777" w:rsidTr="00F85F9F">
        <w:trPr>
          <w:trHeight w:val="600"/>
        </w:trPr>
        <w:tc>
          <w:tcPr>
            <w:tcW w:w="13176" w:type="dxa"/>
            <w:gridSpan w:val="7"/>
          </w:tcPr>
          <w:p w14:paraId="20F50196" w14:textId="77777777" w:rsidR="00F85F9F" w:rsidRPr="00F85F9F" w:rsidRDefault="00F85F9F" w:rsidP="00F85F9F">
            <w:pPr>
              <w:jc w:val="center"/>
              <w:rPr>
                <w:sz w:val="48"/>
              </w:rPr>
            </w:pPr>
            <w:r>
              <w:rPr>
                <w:sz w:val="48"/>
              </w:rPr>
              <w:t>September 2023</w:t>
            </w:r>
          </w:p>
        </w:tc>
      </w:tr>
      <w:tr w:rsidR="00F85F9F" w14:paraId="44F42269" w14:textId="77777777" w:rsidTr="00F85F9F">
        <w:tc>
          <w:tcPr>
            <w:tcW w:w="1882" w:type="dxa"/>
          </w:tcPr>
          <w:p w14:paraId="306EC184" w14:textId="77777777" w:rsidR="00F85F9F" w:rsidRDefault="00F85F9F" w:rsidP="00F85F9F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14:paraId="2402C2D7" w14:textId="77777777" w:rsidR="00F85F9F" w:rsidRDefault="00F85F9F" w:rsidP="00F85F9F">
            <w:pPr>
              <w:jc w:val="center"/>
            </w:pPr>
            <w:r>
              <w:t>Monday</w:t>
            </w:r>
          </w:p>
        </w:tc>
        <w:tc>
          <w:tcPr>
            <w:tcW w:w="1882" w:type="dxa"/>
          </w:tcPr>
          <w:p w14:paraId="18F97C70" w14:textId="77777777" w:rsidR="00F85F9F" w:rsidRDefault="00F85F9F" w:rsidP="00F85F9F">
            <w:pPr>
              <w:jc w:val="center"/>
            </w:pPr>
            <w:r>
              <w:t>Tuesday</w:t>
            </w:r>
          </w:p>
        </w:tc>
        <w:tc>
          <w:tcPr>
            <w:tcW w:w="1882" w:type="dxa"/>
          </w:tcPr>
          <w:p w14:paraId="36278F5B" w14:textId="77777777" w:rsidR="00F85F9F" w:rsidRDefault="00F85F9F" w:rsidP="00F85F9F">
            <w:pPr>
              <w:jc w:val="center"/>
            </w:pPr>
            <w:r>
              <w:t>Wednesday</w:t>
            </w:r>
          </w:p>
        </w:tc>
        <w:tc>
          <w:tcPr>
            <w:tcW w:w="1882" w:type="dxa"/>
          </w:tcPr>
          <w:p w14:paraId="26B37884" w14:textId="77777777" w:rsidR="00F85F9F" w:rsidRDefault="00F85F9F" w:rsidP="00F85F9F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4E232D5A" w14:textId="77777777" w:rsidR="00F85F9F" w:rsidRDefault="00F85F9F" w:rsidP="00F85F9F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368FC7E3" w14:textId="77777777" w:rsidR="00F85F9F" w:rsidRDefault="00F85F9F" w:rsidP="00F85F9F">
            <w:pPr>
              <w:jc w:val="center"/>
            </w:pPr>
            <w:r>
              <w:t>Saturday</w:t>
            </w:r>
          </w:p>
        </w:tc>
      </w:tr>
      <w:tr w:rsidR="00F85F9F" w14:paraId="5E7A4948" w14:textId="77777777" w:rsidTr="00F85F9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64D8F2E7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1EB832C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3142777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73B036E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DFF6EE5" w14:textId="77777777" w:rsidR="00F85F9F" w:rsidRDefault="00F85F9F" w:rsidP="00F85F9F">
            <w:pPr>
              <w:jc w:val="center"/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B4E4286" w14:textId="77777777" w:rsidR="00F85F9F" w:rsidRDefault="00F85F9F" w:rsidP="00F85F9F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45AE7C4" w14:textId="77777777" w:rsidR="00F85F9F" w:rsidRDefault="00F85F9F" w:rsidP="00F85F9F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F85F9F" w14:paraId="1071D8DE" w14:textId="77777777" w:rsidTr="00F85F9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45A2B65" w14:textId="77777777" w:rsidR="00F85F9F" w:rsidRDefault="00F85F9F" w:rsidP="00F85F9F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23F8C2B" w14:textId="77777777" w:rsidR="00F85F9F" w:rsidRDefault="00F85F9F" w:rsidP="00F85F9F">
            <w:pPr>
              <w:jc w:val="center"/>
            </w:pPr>
            <w:r>
              <w:t>4</w:t>
            </w:r>
            <w:r>
              <w:br/>
            </w:r>
            <w:r>
              <w:br/>
              <w:t>Labor 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AF13C97" w14:textId="77777777" w:rsidR="00F85F9F" w:rsidRDefault="00F85F9F" w:rsidP="00F85F9F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3AE4711" w14:textId="77777777" w:rsidR="00F85F9F" w:rsidRDefault="00F85F9F" w:rsidP="00F85F9F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FE94BB0" w14:textId="77777777" w:rsidR="00F85F9F" w:rsidRDefault="00F85F9F" w:rsidP="00F85F9F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4098A17" w14:textId="77777777" w:rsidR="00F85F9F" w:rsidRDefault="00F85F9F" w:rsidP="00F85F9F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4D033E17" w14:textId="77777777" w:rsidR="00F85F9F" w:rsidRDefault="00F85F9F" w:rsidP="00F85F9F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F85F9F" w14:paraId="00156710" w14:textId="77777777" w:rsidTr="00F85F9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A996E53" w14:textId="77777777" w:rsidR="00F85F9F" w:rsidRDefault="00F85F9F" w:rsidP="00F85F9F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B2A5066" w14:textId="77777777" w:rsidR="00F85F9F" w:rsidRDefault="00F85F9F" w:rsidP="00F85F9F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15B48C6" w14:textId="77777777" w:rsidR="00F85F9F" w:rsidRDefault="00F85F9F" w:rsidP="00F85F9F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603A72D" w14:textId="77777777" w:rsidR="00F85F9F" w:rsidRDefault="00F85F9F" w:rsidP="00F85F9F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5313B9E" w14:textId="77777777" w:rsidR="00F85F9F" w:rsidRDefault="00F85F9F" w:rsidP="00F85F9F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CC9072D" w14:textId="77777777" w:rsidR="00F85F9F" w:rsidRDefault="00F85F9F" w:rsidP="00F85F9F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724F69B" w14:textId="77777777" w:rsidR="00F85F9F" w:rsidRDefault="00F85F9F" w:rsidP="00F85F9F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F85F9F" w14:paraId="400F3516" w14:textId="77777777" w:rsidTr="00F85F9F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01F809E" w14:textId="77777777" w:rsidR="00F85F9F" w:rsidRDefault="00F85F9F" w:rsidP="00F85F9F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39602E4" w14:textId="77777777" w:rsidR="00F85F9F" w:rsidRDefault="00F85F9F" w:rsidP="00F85F9F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CF9D5F9" w14:textId="77777777" w:rsidR="00F85F9F" w:rsidRDefault="00F85F9F" w:rsidP="00F85F9F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7926F92" w14:textId="77777777" w:rsidR="00F85F9F" w:rsidRDefault="00F85F9F" w:rsidP="00F85F9F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7CF2421" w14:textId="77777777" w:rsidR="00F85F9F" w:rsidRDefault="00F85F9F" w:rsidP="00F85F9F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0A9FC00" w14:textId="77777777" w:rsidR="00F85F9F" w:rsidRDefault="00F85F9F" w:rsidP="00F85F9F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4356922" w14:textId="77777777" w:rsidR="00F85F9F" w:rsidRDefault="00F85F9F" w:rsidP="00F85F9F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F85F9F" w14:paraId="6F529F4F" w14:textId="77777777" w:rsidTr="00F85F9F">
        <w:trPr>
          <w:trHeight w:val="1340"/>
        </w:trPr>
        <w:tc>
          <w:tcPr>
            <w:tcW w:w="1882" w:type="dxa"/>
            <w:shd w:val="clear" w:color="auto" w:fill="auto"/>
          </w:tcPr>
          <w:p w14:paraId="22747106" w14:textId="77777777" w:rsidR="00F85F9F" w:rsidRDefault="00F85F9F" w:rsidP="00F85F9F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820B976" w14:textId="77777777" w:rsidR="00F85F9F" w:rsidRDefault="00F85F9F" w:rsidP="00F85F9F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A77CC3E" w14:textId="77777777" w:rsidR="00F85F9F" w:rsidRDefault="00F85F9F" w:rsidP="00F85F9F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70E34155" w14:textId="77777777" w:rsidR="00F85F9F" w:rsidRDefault="00F85F9F" w:rsidP="00F85F9F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594E5FC6" w14:textId="77777777" w:rsidR="00F85F9F" w:rsidRDefault="00F85F9F" w:rsidP="00F85F9F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2EBD1F8C" w14:textId="77777777" w:rsidR="00F85F9F" w:rsidRDefault="00F85F9F" w:rsidP="00F85F9F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287017ED" w14:textId="77777777" w:rsidR="00F85F9F" w:rsidRDefault="00F85F9F" w:rsidP="00F85F9F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F85F9F" w14:paraId="0C709482" w14:textId="77777777" w:rsidTr="00F85F9F">
        <w:trPr>
          <w:trHeight w:val="1340"/>
        </w:trPr>
        <w:tc>
          <w:tcPr>
            <w:tcW w:w="1882" w:type="dxa"/>
          </w:tcPr>
          <w:p w14:paraId="4FB68D17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</w:tcPr>
          <w:p w14:paraId="294F7AB5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</w:tcPr>
          <w:p w14:paraId="692332F0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</w:tcPr>
          <w:p w14:paraId="06662271" w14:textId="77777777" w:rsidR="00F85F9F" w:rsidRDefault="00F85F9F" w:rsidP="00F85F9F">
            <w:pPr>
              <w:jc w:val="center"/>
            </w:pPr>
          </w:p>
        </w:tc>
        <w:tc>
          <w:tcPr>
            <w:tcW w:w="1882" w:type="dxa"/>
          </w:tcPr>
          <w:p w14:paraId="17440931" w14:textId="77777777" w:rsidR="00F85F9F" w:rsidRDefault="00F85F9F" w:rsidP="00F85F9F">
            <w:pPr>
              <w:jc w:val="center"/>
            </w:pPr>
          </w:p>
        </w:tc>
        <w:tc>
          <w:tcPr>
            <w:tcW w:w="1883" w:type="dxa"/>
          </w:tcPr>
          <w:p w14:paraId="282162DC" w14:textId="77777777" w:rsidR="00F85F9F" w:rsidRDefault="00F85F9F" w:rsidP="00F85F9F">
            <w:pPr>
              <w:jc w:val="center"/>
            </w:pPr>
          </w:p>
        </w:tc>
        <w:tc>
          <w:tcPr>
            <w:tcW w:w="1883" w:type="dxa"/>
          </w:tcPr>
          <w:p w14:paraId="23DA6565" w14:textId="77777777" w:rsidR="00F85F9F" w:rsidRDefault="00F85F9F" w:rsidP="00F85F9F">
            <w:pPr>
              <w:jc w:val="center"/>
            </w:pPr>
          </w:p>
        </w:tc>
      </w:tr>
    </w:tbl>
    <w:p w14:paraId="55FDF746" w14:textId="77777777" w:rsidR="007268E4" w:rsidRPr="00BB4F60" w:rsidRDefault="00F85F9F" w:rsidP="00F85F9F">
      <w:pPr>
        <w:jc w:val="center"/>
      </w:pPr>
      <w:r>
        <w:t>© EditableCalendar.Com</w:t>
      </w:r>
    </w:p>
    <w:sectPr w:rsidR="007268E4" w:rsidRPr="00BB4F60" w:rsidSect="00F85F9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56E43" w14:textId="77777777" w:rsidR="00D943DD" w:rsidRDefault="00D943DD" w:rsidP="005762FE">
      <w:r>
        <w:separator/>
      </w:r>
    </w:p>
  </w:endnote>
  <w:endnote w:type="continuationSeparator" w:id="0">
    <w:p w14:paraId="0CC12BCE" w14:textId="77777777" w:rsidR="00D943DD" w:rsidRDefault="00D943DD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31B0F" w14:textId="77777777" w:rsidR="00D943DD" w:rsidRDefault="00D943DD" w:rsidP="005762FE">
      <w:r>
        <w:separator/>
      </w:r>
    </w:p>
  </w:footnote>
  <w:footnote w:type="continuationSeparator" w:id="0">
    <w:p w14:paraId="7D8DA084" w14:textId="77777777" w:rsidR="00D943DD" w:rsidRDefault="00D943DD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F9F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943DD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85F9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29235"/>
  <w15:docId w15:val="{F5A4E98B-71C4-4DA6-877C-6617074C0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2023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2022-05-07T09:47:00Z</dcterms:created>
  <dcterms:modified xsi:type="dcterms:W3CDTF">2022-05-07T09:47:00Z</dcterms:modified>
</cp:coreProperties>
</file>