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E91F63" w:rsidRPr="00E91F63" w14:paraId="39B6862F" w14:textId="77777777" w:rsidTr="00E91F63">
        <w:trPr>
          <w:trHeight w:val="600"/>
        </w:trPr>
        <w:tc>
          <w:tcPr>
            <w:tcW w:w="9576" w:type="dxa"/>
            <w:gridSpan w:val="7"/>
          </w:tcPr>
          <w:p w14:paraId="074D40AB" w14:textId="77777777" w:rsidR="00E91F63" w:rsidRPr="00E91F63" w:rsidRDefault="00E91F63" w:rsidP="00E91F63">
            <w:pPr>
              <w:jc w:val="center"/>
              <w:rPr>
                <w:sz w:val="48"/>
              </w:rPr>
            </w:pPr>
            <w:r>
              <w:rPr>
                <w:sz w:val="48"/>
              </w:rPr>
              <w:t>September 2023</w:t>
            </w:r>
          </w:p>
        </w:tc>
      </w:tr>
      <w:tr w:rsidR="00E91F63" w14:paraId="1B46B914" w14:textId="77777777" w:rsidTr="00E91F63">
        <w:tc>
          <w:tcPr>
            <w:tcW w:w="1368" w:type="dxa"/>
          </w:tcPr>
          <w:p w14:paraId="2A469D68" w14:textId="77777777" w:rsidR="00E91F63" w:rsidRDefault="00E91F63" w:rsidP="00E91F63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72115A92" w14:textId="77777777" w:rsidR="00E91F63" w:rsidRDefault="00E91F63" w:rsidP="00E91F63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1ECC914C" w14:textId="77777777" w:rsidR="00E91F63" w:rsidRDefault="00E91F63" w:rsidP="00E91F63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28EEC6A2" w14:textId="77777777" w:rsidR="00E91F63" w:rsidRDefault="00E91F63" w:rsidP="00E91F63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6B470D44" w14:textId="77777777" w:rsidR="00E91F63" w:rsidRDefault="00E91F63" w:rsidP="00E91F63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D4D06F" w14:textId="77777777" w:rsidR="00E91F63" w:rsidRDefault="00E91F63" w:rsidP="00E91F63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24CE700" w14:textId="77777777" w:rsidR="00E91F63" w:rsidRDefault="00E91F63" w:rsidP="00E91F63">
            <w:pPr>
              <w:jc w:val="center"/>
            </w:pPr>
            <w:r>
              <w:t>Saturday</w:t>
            </w:r>
          </w:p>
        </w:tc>
      </w:tr>
      <w:tr w:rsidR="00E91F63" w14:paraId="36DD09C2" w14:textId="77777777" w:rsidTr="00E91F6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336F216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DF1E3D9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3BEDBF7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C09854B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44B841C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17F55F" w14:textId="77777777" w:rsidR="00E91F63" w:rsidRDefault="00E91F63" w:rsidP="00E91F63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2D1721" w14:textId="77777777" w:rsidR="00E91F63" w:rsidRDefault="00E91F63" w:rsidP="00E91F63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E91F63" w14:paraId="235799FA" w14:textId="77777777" w:rsidTr="00E91F6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8CC16DD" w14:textId="77777777" w:rsidR="00E91F63" w:rsidRDefault="00E91F63" w:rsidP="00E91F63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960FC0" w14:textId="77777777" w:rsidR="00E91F63" w:rsidRDefault="00E91F63" w:rsidP="00E91F63">
            <w:pPr>
              <w:jc w:val="center"/>
            </w:pPr>
            <w:r>
              <w:t>4</w:t>
            </w:r>
            <w:r>
              <w:br/>
            </w:r>
            <w:r>
              <w:br/>
              <w:t>Labor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FE70F12" w14:textId="77777777" w:rsidR="00E91F63" w:rsidRDefault="00E91F63" w:rsidP="00E91F63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39E29A" w14:textId="77777777" w:rsidR="00E91F63" w:rsidRDefault="00E91F63" w:rsidP="00E91F63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B72F93" w14:textId="77777777" w:rsidR="00E91F63" w:rsidRDefault="00E91F63" w:rsidP="00E91F63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A8D72B" w14:textId="77777777" w:rsidR="00E91F63" w:rsidRDefault="00E91F63" w:rsidP="00E91F63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537260" w14:textId="77777777" w:rsidR="00E91F63" w:rsidRDefault="00E91F63" w:rsidP="00E91F63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E91F63" w14:paraId="5629AECA" w14:textId="77777777" w:rsidTr="00E91F6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BAE223" w14:textId="77777777" w:rsidR="00E91F63" w:rsidRDefault="00E91F63" w:rsidP="00E91F63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823C26" w14:textId="77777777" w:rsidR="00E91F63" w:rsidRDefault="00E91F63" w:rsidP="00E91F63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4A32C7" w14:textId="77777777" w:rsidR="00E91F63" w:rsidRDefault="00E91F63" w:rsidP="00E91F63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8AE63E" w14:textId="77777777" w:rsidR="00E91F63" w:rsidRDefault="00E91F63" w:rsidP="00E91F63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5AFAC39" w14:textId="77777777" w:rsidR="00E91F63" w:rsidRDefault="00E91F63" w:rsidP="00E91F63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6EB611" w14:textId="77777777" w:rsidR="00E91F63" w:rsidRDefault="00E91F63" w:rsidP="00E91F63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4B55DC" w14:textId="77777777" w:rsidR="00E91F63" w:rsidRDefault="00E91F63" w:rsidP="00E91F63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E91F63" w14:paraId="04A825C8" w14:textId="77777777" w:rsidTr="00E91F63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235B5E" w14:textId="77777777" w:rsidR="00E91F63" w:rsidRDefault="00E91F63" w:rsidP="00E91F63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F74F2C7" w14:textId="77777777" w:rsidR="00E91F63" w:rsidRDefault="00E91F63" w:rsidP="00E91F63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49276A9" w14:textId="77777777" w:rsidR="00E91F63" w:rsidRDefault="00E91F63" w:rsidP="00E91F63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1DF1E57" w14:textId="77777777" w:rsidR="00E91F63" w:rsidRDefault="00E91F63" w:rsidP="00E91F63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79BCD7E" w14:textId="77777777" w:rsidR="00E91F63" w:rsidRDefault="00E91F63" w:rsidP="00E91F63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27251A" w14:textId="77777777" w:rsidR="00E91F63" w:rsidRDefault="00E91F63" w:rsidP="00E91F63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BC7377A" w14:textId="77777777" w:rsidR="00E91F63" w:rsidRDefault="00E91F63" w:rsidP="00E91F63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E91F63" w14:paraId="405BEDF6" w14:textId="77777777" w:rsidTr="00E91F63">
        <w:trPr>
          <w:trHeight w:val="1500"/>
        </w:trPr>
        <w:tc>
          <w:tcPr>
            <w:tcW w:w="1368" w:type="dxa"/>
            <w:shd w:val="clear" w:color="auto" w:fill="auto"/>
          </w:tcPr>
          <w:p w14:paraId="41BE10B2" w14:textId="77777777" w:rsidR="00E91F63" w:rsidRDefault="00E91F63" w:rsidP="00E91F63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393487E" w14:textId="77777777" w:rsidR="00E91F63" w:rsidRDefault="00E91F63" w:rsidP="00E91F63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450DCB8" w14:textId="77777777" w:rsidR="00E91F63" w:rsidRDefault="00E91F63" w:rsidP="00E91F63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D305B9C" w14:textId="77777777" w:rsidR="00E91F63" w:rsidRDefault="00E91F63" w:rsidP="00E91F63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3371E33" w14:textId="77777777" w:rsidR="00E91F63" w:rsidRDefault="00E91F63" w:rsidP="00E91F63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48E8303" w14:textId="77777777" w:rsidR="00E91F63" w:rsidRDefault="00E91F63" w:rsidP="00E91F63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A44E6EC" w14:textId="77777777" w:rsidR="00E91F63" w:rsidRDefault="00E91F63" w:rsidP="00E91F63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E91F63" w14:paraId="354DFC7E" w14:textId="77777777" w:rsidTr="00E91F63">
        <w:trPr>
          <w:trHeight w:val="1500"/>
        </w:trPr>
        <w:tc>
          <w:tcPr>
            <w:tcW w:w="1368" w:type="dxa"/>
          </w:tcPr>
          <w:p w14:paraId="21C4C485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</w:tcPr>
          <w:p w14:paraId="14B3E71B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</w:tcPr>
          <w:p w14:paraId="54B5A08B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</w:tcPr>
          <w:p w14:paraId="56DCD501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</w:tcPr>
          <w:p w14:paraId="70E45F67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</w:tcPr>
          <w:p w14:paraId="042CDCAC" w14:textId="77777777" w:rsidR="00E91F63" w:rsidRDefault="00E91F63" w:rsidP="00E91F63">
            <w:pPr>
              <w:jc w:val="center"/>
            </w:pPr>
          </w:p>
        </w:tc>
        <w:tc>
          <w:tcPr>
            <w:tcW w:w="1368" w:type="dxa"/>
          </w:tcPr>
          <w:p w14:paraId="481A557A" w14:textId="77777777" w:rsidR="00E91F63" w:rsidRDefault="00E91F63" w:rsidP="00E91F63">
            <w:pPr>
              <w:jc w:val="center"/>
            </w:pPr>
          </w:p>
        </w:tc>
      </w:tr>
    </w:tbl>
    <w:p w14:paraId="0BDC3914" w14:textId="77777777" w:rsidR="00E91F63" w:rsidRDefault="00E91F63" w:rsidP="00E91F63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E91F63" w14:paraId="5390C094" w14:textId="77777777" w:rsidTr="00E91F63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E91F63" w:rsidRPr="00E91F63" w14:paraId="346E715B" w14:textId="77777777" w:rsidTr="00E91F6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A867CCC" w14:textId="77777777" w:rsidR="00E91F63" w:rsidRPr="00E91F63" w:rsidRDefault="00E91F63" w:rsidP="00E91F6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August 2023</w:t>
                  </w:r>
                </w:p>
              </w:tc>
            </w:tr>
            <w:tr w:rsidR="00E91F63" w:rsidRPr="00E91F63" w14:paraId="5D453E0A" w14:textId="77777777" w:rsidTr="00E91F6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FF825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437BB49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918D98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95CF89D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EBA753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22F216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520901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E91F63" w:rsidRPr="00E91F63" w14:paraId="65301B2D" w14:textId="77777777" w:rsidTr="00E91F6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469E47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D6F8DF7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A60E8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891E8D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365CD3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37E36C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07756A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</w:tr>
            <w:tr w:rsidR="00E91F63" w:rsidRPr="00E91F63" w14:paraId="775DAC69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18F8BF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AF9CE9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7819E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859EA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239B2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03C2A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4FE6F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</w:tr>
            <w:tr w:rsidR="00E91F63" w:rsidRPr="00E91F63" w14:paraId="0F8B558D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FAC27F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A84FC5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D0E9B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BA240F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A1E08C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303EE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E9771C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</w:tr>
            <w:tr w:rsidR="00E91F63" w:rsidRPr="00E91F63" w14:paraId="0B05345E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F5DB6A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35C40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ADBE1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A6192A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44E46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FABF98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95204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</w:tr>
            <w:tr w:rsidR="00E91F63" w:rsidRPr="00E91F63" w14:paraId="45DF573B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1B6C06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012456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DBD20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16429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0697F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FFCBA6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53463A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E91F63" w:rsidRPr="00E91F63" w14:paraId="7A98374C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422454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1C9972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B7A60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968461C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0568088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18DAB8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F98CB8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C8E5140" w14:textId="77777777" w:rsidR="00E91F63" w:rsidRDefault="00E91F63" w:rsidP="00E91F63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E91F63" w:rsidRPr="00E91F63" w14:paraId="53096FB8" w14:textId="77777777" w:rsidTr="00E91F6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3ACFDACB" w14:textId="77777777" w:rsidR="00E91F63" w:rsidRPr="00E91F63" w:rsidRDefault="00E91F63" w:rsidP="00E91F6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September 2023</w:t>
                  </w:r>
                </w:p>
              </w:tc>
            </w:tr>
            <w:tr w:rsidR="00E91F63" w:rsidRPr="00E91F63" w14:paraId="6992205B" w14:textId="77777777" w:rsidTr="00E91F6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C0FB4B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95C12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91EDC3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F3F47D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CF7419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49B2F9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7CA9FD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E91F63" w:rsidRPr="00E91F63" w14:paraId="6773DBD1" w14:textId="77777777" w:rsidTr="00E91F6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5F02DE9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A1DF7E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BAF0A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0AE9A1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55B693C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EE0F1B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6A51DC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E91F63" w:rsidRPr="00E91F63" w14:paraId="3138DFCC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2C4C52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CD50E6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A5639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E98D9C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EA950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63207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E0DAD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E91F63" w:rsidRPr="00E91F63" w14:paraId="0AB5E562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DEE5F96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D5EC7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5DD4527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B2E4B9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FD7B3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6C463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4CF95E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E91F63" w:rsidRPr="00E91F63" w14:paraId="48DFD156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F2D91C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23D78F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55C20A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401E99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6A947A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BCEF1A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1850C8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E91F63" w:rsidRPr="00E91F63" w14:paraId="7E00CEAA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D6EB16C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A996CA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E921A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CBCA9E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CE0F0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227346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AD436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E91F63" w:rsidRPr="00E91F63" w14:paraId="68F4498A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0054BB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35898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EB1F0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11017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7304F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92F297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B7169C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EB62731" w14:textId="77777777" w:rsidR="00E91F63" w:rsidRDefault="00E91F63" w:rsidP="00E91F63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E91F63" w:rsidRPr="00E91F63" w14:paraId="0964571D" w14:textId="77777777" w:rsidTr="00E91F63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D0A90DE" w14:textId="77777777" w:rsidR="00E91F63" w:rsidRPr="00E91F63" w:rsidRDefault="00E91F63" w:rsidP="00E91F63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October 2023</w:t>
                  </w:r>
                </w:p>
              </w:tc>
            </w:tr>
            <w:tr w:rsidR="00E91F63" w:rsidRPr="00E91F63" w14:paraId="6EAAA81D" w14:textId="77777777" w:rsidTr="00E91F63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96EAB6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5B3882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37A4CC7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5E0529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9CE7FEA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20E324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5AB10A6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E91F63" w:rsidRPr="00E91F63" w14:paraId="7854BD55" w14:textId="77777777" w:rsidTr="00E91F63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4004B6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A58C957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30E72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215149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F383050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9A2624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A00E6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E91F63" w:rsidRPr="00E91F63" w14:paraId="6F7F1FE8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5F0701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0A340C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7B819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27071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347247D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B4FBF6D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6FA7A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E91F63" w:rsidRPr="00E91F63" w14:paraId="4E9ADB7C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AF805A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7FEF4E6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05EBCE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3405E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D3D82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D18D49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CA199ED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E91F63" w:rsidRPr="00E91F63" w14:paraId="565316A4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5E2FB57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D10389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0816AD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EBE223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4F4F79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8A8D157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73BE2A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E91F63" w:rsidRPr="00E91F63" w14:paraId="6C55E856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C98730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82EC5B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CB213BC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ABE15F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F1DDB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D2A38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AD80574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E91F63" w:rsidRPr="00E91F63" w14:paraId="0501834D" w14:textId="77777777" w:rsidTr="00E91F63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6BF2A19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BEC87D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81E4138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BB8EB12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1ED055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92B0898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2F5A681" w14:textId="77777777" w:rsidR="00E91F63" w:rsidRPr="00E91F63" w:rsidRDefault="00E91F63" w:rsidP="00E91F63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2616CBAF" w14:textId="77777777" w:rsidR="00E91F63" w:rsidRDefault="00E91F63" w:rsidP="00E91F63">
            <w:pPr>
              <w:jc w:val="center"/>
            </w:pPr>
          </w:p>
        </w:tc>
      </w:tr>
    </w:tbl>
    <w:p w14:paraId="7338DCF5" w14:textId="77777777" w:rsidR="007268E4" w:rsidRPr="00BB4F60" w:rsidRDefault="00E91F63" w:rsidP="00E91F63">
      <w:pPr>
        <w:jc w:val="center"/>
      </w:pPr>
      <w:r>
        <w:t>© EditableCalendar.Com</w:t>
      </w:r>
    </w:p>
    <w:sectPr w:rsidR="007268E4" w:rsidRPr="00BB4F60" w:rsidSect="00E91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A8267" w14:textId="77777777" w:rsidR="000836A4" w:rsidRDefault="000836A4" w:rsidP="005762FE">
      <w:r>
        <w:separator/>
      </w:r>
    </w:p>
  </w:endnote>
  <w:endnote w:type="continuationSeparator" w:id="0">
    <w:p w14:paraId="4B102845" w14:textId="77777777" w:rsidR="000836A4" w:rsidRDefault="000836A4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21EC0" w14:textId="77777777" w:rsidR="000836A4" w:rsidRDefault="000836A4" w:rsidP="005762FE">
      <w:r>
        <w:separator/>
      </w:r>
    </w:p>
  </w:footnote>
  <w:footnote w:type="continuationSeparator" w:id="0">
    <w:p w14:paraId="4360697B" w14:textId="77777777" w:rsidR="000836A4" w:rsidRDefault="000836A4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F63"/>
    <w:rsid w:val="00037140"/>
    <w:rsid w:val="0004106F"/>
    <w:rsid w:val="0007080F"/>
    <w:rsid w:val="00075B3E"/>
    <w:rsid w:val="000836A4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1F63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71B7A"/>
  <w15:docId w15:val="{62F9D3D8-E3D6-40C7-8841-62CA5D624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2023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2022-05-06T08:23:00Z</dcterms:created>
  <dcterms:modified xsi:type="dcterms:W3CDTF">2022-05-06T08:23:00Z</dcterms:modified>
</cp:coreProperties>
</file>