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D678395" w14:textId="77777777" w:rsidR="00D967FF" w:rsidRDefault="00BF49AE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September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2021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D967FF" w14:paraId="163C0525" w14:textId="77777777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672FDCF1" w14:textId="77777777" w:rsidR="00D967FF" w:rsidRDefault="001C6C31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23C0662" w14:textId="77777777" w:rsidR="00D967FF" w:rsidRDefault="001C6C31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3CDA89B" w14:textId="77777777" w:rsidR="00D967FF" w:rsidRDefault="001C6C31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43CA1554" w14:textId="77777777" w:rsidR="00D967FF" w:rsidRDefault="001C6C31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3AA11B3F" w14:textId="77777777" w:rsidR="00D967FF" w:rsidRDefault="001C6C31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19F10A9" w14:textId="77777777" w:rsidR="00D967FF" w:rsidRDefault="001C6C31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14:paraId="5E4EF5E4" w14:textId="77777777" w:rsidR="00D967FF" w:rsidRDefault="001C6C31">
            <w:pPr>
              <w:pStyle w:val="Day"/>
            </w:pPr>
            <w:r>
              <w:t>Sunday</w:t>
            </w:r>
          </w:p>
        </w:tc>
      </w:tr>
      <w:tr w:rsidR="00D967FF" w14:paraId="117B5476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79E23B3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8CC59E7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1C6C3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2A1BE85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 w:rsidR="00DA4936"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D2091D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216D8B8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184F3F8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= </w:instrText>
            </w:r>
            <w:r w:rsidR="001C6C31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49044DC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AEAEF8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Wednesday</w:instrText>
            </w:r>
            <w:r>
              <w:fldChar w:fldCharType="end"/>
            </w:r>
            <w:r>
              <w:instrText xml:space="preserve"> = </w:instrText>
            </w:r>
            <w:r w:rsidR="001C6C31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5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</w:tr>
      <w:tr w:rsidR="00D967FF" w14:paraId="3B869F1B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363E9B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B09E9D2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65BFD0B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2079498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7DC5FF7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C5A4AEB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EF8D816" w14:textId="77777777" w:rsidR="00D967FF" w:rsidRDefault="00D967FF">
            <w:pPr>
              <w:pStyle w:val="CalendarText"/>
            </w:pPr>
          </w:p>
        </w:tc>
      </w:tr>
      <w:tr w:rsidR="00D967FF" w14:paraId="29614BB5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692A3DA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2A4C241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5BD0C34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08A29DD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F74F09A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43F44BF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A3D3684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</w:tr>
      <w:tr w:rsidR="00D967FF" w14:paraId="664CE4F2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4A22BDC" w14:textId="77777777" w:rsidR="00D967FF" w:rsidRDefault="00FA76FD" w:rsidP="00FA76FD">
            <w:pPr>
              <w:pStyle w:val="CalendarText"/>
              <w:jc w:val="center"/>
            </w:pPr>
            <w:r w:rsidRPr="00FA76FD">
              <w:t>Labor Day</w:t>
            </w: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C7946E1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3A0E2C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E29D41A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5BAA60F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4818BA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D674D5" w14:textId="77777777" w:rsidR="00D967FF" w:rsidRDefault="00D967FF">
            <w:pPr>
              <w:pStyle w:val="CalendarText"/>
            </w:pPr>
          </w:p>
        </w:tc>
      </w:tr>
      <w:tr w:rsidR="00D967FF" w14:paraId="1F9A5D8A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EF80263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B806E12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090BAE24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0244976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B22F80E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7792EFCC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B066696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</w:tr>
      <w:tr w:rsidR="00D967FF" w14:paraId="79B2F04C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00330D5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575099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45FE8249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FD8FF4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2C707C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882898E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2E3D6C5" w14:textId="77777777" w:rsidR="00D967FF" w:rsidRDefault="00D967FF">
            <w:pPr>
              <w:pStyle w:val="CalendarText"/>
            </w:pPr>
          </w:p>
        </w:tc>
      </w:tr>
      <w:tr w:rsidR="00D967FF" w14:paraId="342AD01D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0B97E4F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72F806E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045ECCBD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43E11ACB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DCDB710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47F4A812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FE08A6A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</w:tr>
      <w:tr w:rsidR="00D967FF" w14:paraId="679A24CF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697EA69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AC93E87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57094D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5B09CC3F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1ED812D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F817197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13EF8A52" w14:textId="77777777" w:rsidR="00D967FF" w:rsidRDefault="00D967FF">
            <w:pPr>
              <w:pStyle w:val="CalendarText"/>
            </w:pPr>
          </w:p>
        </w:tc>
      </w:tr>
      <w:tr w:rsidR="00D967FF" w14:paraId="5319E9F7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F82FBCF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14:paraId="7F02E92C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DB826EF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0CBA72AC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7CDEDC6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30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 w:rsidR="00DA493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227B518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 w:rsidR="00DA4936"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493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 w:rsidR="00DA493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4936"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285B56B3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 w:rsidR="00DA4936"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493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DA493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4936"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end"/>
            </w:r>
          </w:p>
        </w:tc>
      </w:tr>
      <w:tr w:rsidR="00D967FF" w14:paraId="7458E456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43199E0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14:paraId="1DE8E47E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A927F82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31324783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EE49A6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008C5613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2CED89E" w14:textId="77777777" w:rsidR="00D967FF" w:rsidRDefault="00D967FF">
            <w:pPr>
              <w:pStyle w:val="CalendarText"/>
            </w:pPr>
          </w:p>
        </w:tc>
      </w:tr>
      <w:tr w:rsidR="00D967FF" w14:paraId="20D2D04C" w14:textId="77777777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13CB2C4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DA4936"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493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0A2BA48" w14:textId="77777777" w:rsidR="00D967FF" w:rsidRDefault="00BF49AE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DA4936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DA4936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DA4936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5DD13505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DEBEAFE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1EA2D483" w14:textId="77777777" w:rsidR="00D967FF" w:rsidRDefault="00D967FF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67BF6EF1" w14:textId="77777777" w:rsidR="00D967FF" w:rsidRDefault="00D967FF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14:paraId="36100D16" w14:textId="77777777" w:rsidR="00D967FF" w:rsidRDefault="00D967FF">
            <w:pPr>
              <w:pStyle w:val="Date"/>
            </w:pPr>
          </w:p>
        </w:tc>
      </w:tr>
      <w:tr w:rsidR="00D967FF" w14:paraId="4B537BC1" w14:textId="77777777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28DBC2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22778453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5E1C366C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B60B801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87FF859" w14:textId="77777777" w:rsidR="00D967FF" w:rsidRDefault="00D967FF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70673D14" w14:textId="77777777" w:rsidR="00D967FF" w:rsidRDefault="00D967FF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14:paraId="439F24CC" w14:textId="77777777" w:rsidR="00D967FF" w:rsidRDefault="00D967FF">
            <w:pPr>
              <w:pStyle w:val="CalendarText"/>
            </w:pPr>
          </w:p>
        </w:tc>
      </w:tr>
    </w:tbl>
    <w:p w14:paraId="5CBF6631" w14:textId="4557D5A5" w:rsidR="00D967FF" w:rsidRDefault="009E0935" w:rsidP="009E0935">
      <w:pPr>
        <w:jc w:val="center"/>
      </w:pPr>
      <w:r>
        <w:t xml:space="preserve">© </w:t>
      </w:r>
      <w:r w:rsidR="00FE7C93">
        <w:t>Editable</w:t>
      </w:r>
      <w:bookmarkStart w:id="0" w:name="_GoBack"/>
      <w:bookmarkEnd w:id="0"/>
      <w:r>
        <w:t>Calendar.Com</w:t>
      </w:r>
    </w:p>
    <w:sectPr w:rsidR="00D967FF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MonthEnd" w:val="9/30/2021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9/1/2021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1C6C31"/>
    <w:rsid w:val="001C6C31"/>
    <w:rsid w:val="002C6F54"/>
    <w:rsid w:val="00335FFD"/>
    <w:rsid w:val="00521CAA"/>
    <w:rsid w:val="009E0935"/>
    <w:rsid w:val="00BF49AE"/>
    <w:rsid w:val="00D2091D"/>
    <w:rsid w:val="00D967FF"/>
    <w:rsid w:val="00DA4936"/>
    <w:rsid w:val="00FA76FD"/>
    <w:rsid w:val="00FE7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C07FE"/>
  <w15:docId w15:val="{37A4A7EA-D606-425D-8BF5-2735C0C94C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Borders>
        <w:top w:val="single" w:sz="8" w:space="0" w:color="DDDDDD" w:themeColor="accent1"/>
        <w:bottom w:val="single" w:sz="8" w:space="0" w:color="DDDDD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8FD1B8-3A55-4011-B5D6-46ED35C63F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evergreen.dotm</Template>
  <TotalTime>0</TotalTime>
  <Pages>1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September 2021 Printable Calendar with Holidays</vt:lpstr>
    </vt:vector>
  </TitlesOfParts>
  <Company>Microsoft</Company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September 2021 Printable Calendar with Holidays</dc:title>
  <dc:creator>AutoBVT</dc:creator>
  <cp:lastModifiedBy>admin</cp:lastModifiedBy>
  <cp:revision>5</cp:revision>
  <dcterms:created xsi:type="dcterms:W3CDTF">2018-11-20T03:18:00Z</dcterms:created>
  <dcterms:modified xsi:type="dcterms:W3CDTF">2019-05-20T08:38:00Z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