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66CFE" w:rsidRPr="00C66CFE" w14:paraId="321885C3" w14:textId="77777777" w:rsidTr="00C66CFE">
        <w:trPr>
          <w:trHeight w:val="600"/>
        </w:trPr>
        <w:tc>
          <w:tcPr>
            <w:tcW w:w="9576" w:type="dxa"/>
            <w:gridSpan w:val="7"/>
          </w:tcPr>
          <w:p w14:paraId="09238100" w14:textId="77777777" w:rsidR="00C66CFE" w:rsidRPr="00C66CFE" w:rsidRDefault="00C66CFE" w:rsidP="00C66CFE">
            <w:pPr>
              <w:jc w:val="center"/>
              <w:rPr>
                <w:sz w:val="48"/>
              </w:rPr>
            </w:pPr>
            <w:r>
              <w:rPr>
                <w:sz w:val="48"/>
              </w:rPr>
              <w:t>September 2021</w:t>
            </w:r>
          </w:p>
        </w:tc>
      </w:tr>
      <w:tr w:rsidR="00C66CFE" w14:paraId="1395C42C" w14:textId="77777777" w:rsidTr="00C66CFE">
        <w:tc>
          <w:tcPr>
            <w:tcW w:w="1368" w:type="dxa"/>
          </w:tcPr>
          <w:p w14:paraId="71D05C7C" w14:textId="77777777" w:rsidR="00C66CFE" w:rsidRDefault="00C66CFE" w:rsidP="00C66CFE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6178E84C" w14:textId="77777777" w:rsidR="00C66CFE" w:rsidRDefault="00C66CFE" w:rsidP="00C66CFE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6749122" w14:textId="77777777" w:rsidR="00C66CFE" w:rsidRDefault="00C66CFE" w:rsidP="00C66CFE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0F0CA46" w14:textId="77777777" w:rsidR="00C66CFE" w:rsidRDefault="00C66CFE" w:rsidP="00C66CFE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08CC242" w14:textId="77777777" w:rsidR="00C66CFE" w:rsidRDefault="00C66CFE" w:rsidP="00C66CFE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3054E4C" w14:textId="77777777" w:rsidR="00C66CFE" w:rsidRDefault="00C66CFE" w:rsidP="00C66CFE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D9977CD" w14:textId="77777777" w:rsidR="00C66CFE" w:rsidRDefault="00C66CFE" w:rsidP="00C66CFE">
            <w:pPr>
              <w:jc w:val="center"/>
            </w:pPr>
            <w:r>
              <w:t>Sunday</w:t>
            </w:r>
          </w:p>
        </w:tc>
      </w:tr>
      <w:tr w:rsidR="00C66CFE" w14:paraId="5AA94A3D" w14:textId="77777777" w:rsidTr="00C66CF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73939782" w14:textId="77777777" w:rsidR="00C66CFE" w:rsidRDefault="00C66CFE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00285A08" w14:textId="77777777" w:rsidR="00C66CFE" w:rsidRDefault="00C66CFE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128580" w14:textId="77777777" w:rsidR="00C66CFE" w:rsidRDefault="00C66CFE" w:rsidP="00C66CFE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9859DE" w14:textId="77777777" w:rsidR="00C66CFE" w:rsidRDefault="00C66CFE" w:rsidP="00C66CFE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BC5DC2" w14:textId="77777777" w:rsidR="00C66CFE" w:rsidRDefault="00C66CFE" w:rsidP="00C66CFE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65B997" w14:textId="77777777" w:rsidR="00C66CFE" w:rsidRDefault="00C66CFE" w:rsidP="00C66CFE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8D8EBA" w14:textId="77777777" w:rsidR="00C66CFE" w:rsidRDefault="00C66CFE" w:rsidP="00C66CFE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C66CFE" w14:paraId="7D43C74C" w14:textId="77777777" w:rsidTr="00C66CF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91E9BE" w14:textId="77777777" w:rsidR="00C66CFE" w:rsidRDefault="00C66CFE" w:rsidP="00C66CFE">
            <w:pPr>
              <w:jc w:val="center"/>
            </w:pPr>
            <w:r>
              <w:t>6</w:t>
            </w:r>
            <w:r>
              <w:br/>
            </w:r>
            <w:r>
              <w:br/>
              <w:t>Labor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C0E0DD" w14:textId="77777777" w:rsidR="00C66CFE" w:rsidRDefault="00C66CFE" w:rsidP="00C66CFE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7F32A9" w14:textId="77777777" w:rsidR="00C66CFE" w:rsidRDefault="00C66CFE" w:rsidP="00C66CFE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C755F5" w14:textId="77777777" w:rsidR="00C66CFE" w:rsidRDefault="00C66CFE" w:rsidP="00C66CFE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398CAB" w14:textId="77777777" w:rsidR="00C66CFE" w:rsidRDefault="00C66CFE" w:rsidP="00C66CFE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D64EEA" w14:textId="77777777" w:rsidR="00C66CFE" w:rsidRDefault="00C66CFE" w:rsidP="00C66CFE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9E5C32" w14:textId="77777777" w:rsidR="00C66CFE" w:rsidRDefault="00C66CFE" w:rsidP="00C66CFE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C66CFE" w14:paraId="59C58F34" w14:textId="77777777" w:rsidTr="00C66CF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C41A659" w14:textId="77777777" w:rsidR="00C66CFE" w:rsidRDefault="00C66CFE" w:rsidP="00C66CFE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9761FF" w14:textId="77777777" w:rsidR="00C66CFE" w:rsidRDefault="00C66CFE" w:rsidP="00C66CFE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976048" w14:textId="77777777" w:rsidR="00C66CFE" w:rsidRDefault="00C66CFE" w:rsidP="00C66CFE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5592AE" w14:textId="77777777" w:rsidR="00C66CFE" w:rsidRDefault="00C66CFE" w:rsidP="00C66CFE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E905F7" w14:textId="77777777" w:rsidR="00C66CFE" w:rsidRDefault="00C66CFE" w:rsidP="00C66CFE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9685A9" w14:textId="77777777" w:rsidR="00C66CFE" w:rsidRDefault="00C66CFE" w:rsidP="00C66CFE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1926F53" w14:textId="77777777" w:rsidR="00C66CFE" w:rsidRDefault="00C66CFE" w:rsidP="00C66CFE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C66CFE" w14:paraId="7351A55D" w14:textId="77777777" w:rsidTr="00C66CF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13A5BF" w14:textId="77777777" w:rsidR="00C66CFE" w:rsidRDefault="00C66CFE" w:rsidP="00C66CFE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CA3A6D" w14:textId="77777777" w:rsidR="00C66CFE" w:rsidRDefault="00C66CFE" w:rsidP="00C66CFE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301740" w14:textId="77777777" w:rsidR="00C66CFE" w:rsidRDefault="00C66CFE" w:rsidP="00C66CFE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F8E02C" w14:textId="77777777" w:rsidR="00C66CFE" w:rsidRDefault="00C66CFE" w:rsidP="00C66CFE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1BCBD5E" w14:textId="77777777" w:rsidR="00C66CFE" w:rsidRDefault="00C66CFE" w:rsidP="00C66CFE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0B9A0A2" w14:textId="77777777" w:rsidR="00C66CFE" w:rsidRDefault="00C66CFE" w:rsidP="00C66CFE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C542663" w14:textId="77777777" w:rsidR="00C66CFE" w:rsidRDefault="00C66CFE" w:rsidP="00C66CFE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C66CFE" w14:paraId="123B1B79" w14:textId="77777777" w:rsidTr="00C66CFE">
        <w:trPr>
          <w:trHeight w:val="1500"/>
        </w:trPr>
        <w:tc>
          <w:tcPr>
            <w:tcW w:w="1368" w:type="dxa"/>
            <w:shd w:val="clear" w:color="auto" w:fill="auto"/>
          </w:tcPr>
          <w:p w14:paraId="1E41E0D7" w14:textId="77777777" w:rsidR="00C66CFE" w:rsidRDefault="00C66CFE" w:rsidP="00C66CFE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05B5BEA" w14:textId="77777777" w:rsidR="00C66CFE" w:rsidRDefault="00C66CFE" w:rsidP="00C66CFE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BE2089C" w14:textId="77777777" w:rsidR="00C66CFE" w:rsidRDefault="00C66CFE" w:rsidP="00C66CFE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9711208" w14:textId="77777777" w:rsidR="00C66CFE" w:rsidRDefault="00C66CFE" w:rsidP="00C66CFE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21CD69B7" w14:textId="77777777" w:rsidR="00C66CFE" w:rsidRDefault="00C66CFE" w:rsidP="00BB4F60"/>
        </w:tc>
        <w:tc>
          <w:tcPr>
            <w:tcW w:w="1368" w:type="dxa"/>
          </w:tcPr>
          <w:p w14:paraId="605D5CC8" w14:textId="77777777" w:rsidR="00C66CFE" w:rsidRDefault="00C66CFE" w:rsidP="00BB4F60"/>
        </w:tc>
        <w:tc>
          <w:tcPr>
            <w:tcW w:w="1368" w:type="dxa"/>
          </w:tcPr>
          <w:p w14:paraId="78BD538C" w14:textId="77777777" w:rsidR="00C66CFE" w:rsidRDefault="00C66CFE" w:rsidP="00BB4F60"/>
        </w:tc>
      </w:tr>
      <w:tr w:rsidR="00C66CFE" w14:paraId="7D6849D4" w14:textId="77777777" w:rsidTr="00C66CFE">
        <w:trPr>
          <w:trHeight w:val="1500"/>
        </w:trPr>
        <w:tc>
          <w:tcPr>
            <w:tcW w:w="1368" w:type="dxa"/>
          </w:tcPr>
          <w:p w14:paraId="00999CF2" w14:textId="77777777" w:rsidR="00C66CFE" w:rsidRDefault="00C66CFE" w:rsidP="00BB4F60"/>
        </w:tc>
        <w:tc>
          <w:tcPr>
            <w:tcW w:w="1368" w:type="dxa"/>
          </w:tcPr>
          <w:p w14:paraId="202694EE" w14:textId="77777777" w:rsidR="00C66CFE" w:rsidRDefault="00C66CFE" w:rsidP="00BB4F60"/>
        </w:tc>
        <w:tc>
          <w:tcPr>
            <w:tcW w:w="1368" w:type="dxa"/>
          </w:tcPr>
          <w:p w14:paraId="032C3DF7" w14:textId="77777777" w:rsidR="00C66CFE" w:rsidRDefault="00C66CFE" w:rsidP="00BB4F60"/>
        </w:tc>
        <w:tc>
          <w:tcPr>
            <w:tcW w:w="1368" w:type="dxa"/>
          </w:tcPr>
          <w:p w14:paraId="5351E0FE" w14:textId="77777777" w:rsidR="00C66CFE" w:rsidRDefault="00C66CFE" w:rsidP="00BB4F60"/>
        </w:tc>
        <w:tc>
          <w:tcPr>
            <w:tcW w:w="1368" w:type="dxa"/>
          </w:tcPr>
          <w:p w14:paraId="07315193" w14:textId="77777777" w:rsidR="00C66CFE" w:rsidRDefault="00C66CFE" w:rsidP="00BB4F60"/>
        </w:tc>
        <w:tc>
          <w:tcPr>
            <w:tcW w:w="1368" w:type="dxa"/>
          </w:tcPr>
          <w:p w14:paraId="0A13264F" w14:textId="77777777" w:rsidR="00C66CFE" w:rsidRDefault="00C66CFE" w:rsidP="00BB4F60"/>
        </w:tc>
        <w:tc>
          <w:tcPr>
            <w:tcW w:w="1368" w:type="dxa"/>
          </w:tcPr>
          <w:p w14:paraId="1BB15721" w14:textId="77777777" w:rsidR="00C66CFE" w:rsidRDefault="00C66CFE" w:rsidP="00BB4F60"/>
        </w:tc>
      </w:tr>
    </w:tbl>
    <w:p w14:paraId="24E536BD" w14:textId="77777777" w:rsidR="00C66CFE" w:rsidRDefault="00C66CFE" w:rsidP="00BB4F60"/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C66CFE" w14:paraId="476F6019" w14:textId="77777777" w:rsidTr="00C66CFE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66CFE" w:rsidRPr="00C66CFE" w14:paraId="0DEE7F25" w14:textId="77777777" w:rsidTr="00C66CFE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871B9B8" w14:textId="77777777" w:rsidR="00C66CFE" w:rsidRPr="00C66CFE" w:rsidRDefault="00C66CFE" w:rsidP="00C66CFE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August 2021</w:t>
                  </w:r>
                </w:p>
              </w:tc>
            </w:tr>
            <w:tr w:rsidR="00C66CFE" w:rsidRPr="00C66CFE" w14:paraId="17BB01ED" w14:textId="77777777" w:rsidTr="00C66CFE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19063DE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5402AE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0F7AE8C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8EFE28A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5D28C04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9526506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8FA5C7D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66CFE" w:rsidRPr="00C66CFE" w14:paraId="3F0527BE" w14:textId="77777777" w:rsidTr="00C66CFE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C45A4C1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6CE8125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B3D13D4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12E6603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C0C4B32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AD894A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78CAB4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C66CFE" w:rsidRPr="00C66CFE" w14:paraId="7DB8C31F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3D28162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BA72E0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D5F940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C81272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978858B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A7EF14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8B93FA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C66CFE" w:rsidRPr="00C66CFE" w14:paraId="358AD4CE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4226C48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A0CEEA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2EA8CB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0E6005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866559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EAF6C0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509017C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C66CFE" w:rsidRPr="00C66CFE" w14:paraId="56BCC204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A12A5C0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6D7218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BED72B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5134EE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688406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9DB3DF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0A35BF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C66CFE" w:rsidRPr="00C66CFE" w14:paraId="61C70DD2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26C074B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5609B0B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28C3D3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ED2C6C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CE22F7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2067F8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419A3E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C66CFE" w:rsidRPr="00C66CFE" w14:paraId="2456A6B3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C6A0E34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AF9D5B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349C4E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5D13B5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C9E983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100980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495534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2B45EFC7" w14:textId="77777777" w:rsidR="00C66CFE" w:rsidRDefault="00C66CFE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66CFE" w:rsidRPr="00C66CFE" w14:paraId="3AE9335C" w14:textId="77777777" w:rsidTr="00C66CFE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50C7B76" w14:textId="77777777" w:rsidR="00C66CFE" w:rsidRPr="00C66CFE" w:rsidRDefault="00C66CFE" w:rsidP="00C66CFE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September 2021</w:t>
                  </w:r>
                </w:p>
              </w:tc>
            </w:tr>
            <w:tr w:rsidR="00C66CFE" w:rsidRPr="00C66CFE" w14:paraId="059874FC" w14:textId="77777777" w:rsidTr="00C66CFE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F6433EE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228ED54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258E60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6D3D111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7084B00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431FFF7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D356CB6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66CFE" w:rsidRPr="00C66CFE" w14:paraId="41D0F67A" w14:textId="77777777" w:rsidTr="00C66CFE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CCAC8E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04A896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CC47CFF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8FC423E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08604E4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076536D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66B6A11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C66CFE" w:rsidRPr="00C66CFE" w14:paraId="199D64ED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88C7A2B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3780EA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595AD0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FDB42E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F621A8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75CE72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7DCFE4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C66CFE" w:rsidRPr="00C66CFE" w14:paraId="0693E9C8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6359EC1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1836F8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018E4D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BD0161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EAC52D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9B0825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944124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C66CFE" w:rsidRPr="00C66CFE" w14:paraId="6837F1B4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37C601D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803D2A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B714DB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1A7C98F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EC4F09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A0EF2C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046231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C66CFE" w:rsidRPr="00C66CFE" w14:paraId="69DD0BA4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540628D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11A518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F77CD0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7BEB09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F4B04F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1C79E0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7C628A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</w:tr>
            <w:tr w:rsidR="00C66CFE" w:rsidRPr="00C66CFE" w14:paraId="34810A8C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01485AB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58CAF7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6F1109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2ED8605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3B627B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3DDB67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16ECA3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557E74D3" w14:textId="77777777" w:rsidR="00C66CFE" w:rsidRDefault="00C66CFE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66CFE" w:rsidRPr="00C66CFE" w14:paraId="1D6E8F27" w14:textId="77777777" w:rsidTr="00C66CFE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F54A5EE" w14:textId="77777777" w:rsidR="00C66CFE" w:rsidRPr="00C66CFE" w:rsidRDefault="00C66CFE" w:rsidP="00C66CFE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October 2021</w:t>
                  </w:r>
                </w:p>
              </w:tc>
            </w:tr>
            <w:tr w:rsidR="00C66CFE" w:rsidRPr="00C66CFE" w14:paraId="1372322E" w14:textId="77777777" w:rsidTr="00C66CFE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5769007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080339D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148C40E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F964BDE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3E94404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6E3020D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DD29A30" w14:textId="77777777" w:rsidR="00C66CFE" w:rsidRPr="00C66CFE" w:rsidRDefault="00C66CFE" w:rsidP="00C66CFE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66CFE" w:rsidRPr="00C66CFE" w14:paraId="785F6043" w14:textId="77777777" w:rsidTr="00C66CFE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EFBC33D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B7DBB4D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1873F07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89E961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CAEF0C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141A423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E428119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C66CFE" w:rsidRPr="00C66CFE" w14:paraId="09DB7CB5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DFCF5C7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6DD4D7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8B3E8E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EBB092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0E1827E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57F11E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C9E178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C66CFE" w:rsidRPr="00C66CFE" w14:paraId="250D12BC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44BE380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6384BC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E7F4F7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FAD8B4F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C63EE5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67D84C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E18DE2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C66CFE" w:rsidRPr="00C66CFE" w14:paraId="5799060C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19484E7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9BB33C9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DBE83C1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D17155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F5AB23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B32EDD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19A343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C66CFE" w:rsidRPr="00C66CFE" w14:paraId="62EC895D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489E9DB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DD34D3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405A52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D5C332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AE32F9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1E6642E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E9E1DDE" w14:textId="77777777" w:rsidR="00C66CFE" w:rsidRPr="00C66CFE" w:rsidRDefault="00C66CFE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C66CFE" w:rsidRPr="00C66CFE" w14:paraId="7B07660C" w14:textId="77777777" w:rsidTr="00C66CFE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75EAC13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FC0EF8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D73787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7A2491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D97F15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2ED0924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8492FA" w14:textId="77777777" w:rsidR="00C66CFE" w:rsidRPr="00C66CFE" w:rsidRDefault="00C66CFE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65E2C368" w14:textId="77777777" w:rsidR="00C66CFE" w:rsidRDefault="00C66CFE" w:rsidP="00BB4F60"/>
        </w:tc>
      </w:tr>
    </w:tbl>
    <w:p w14:paraId="16C66777" w14:textId="77777777" w:rsidR="007268E4" w:rsidRPr="00BB4F60" w:rsidRDefault="007268E4" w:rsidP="00BB4F60"/>
    <w:sectPr w:rsidR="007268E4" w:rsidRPr="00BB4F60" w:rsidSect="00C66C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4775BA" w14:textId="77777777" w:rsidR="00992DAE" w:rsidRDefault="00992DAE" w:rsidP="005762FE">
      <w:r>
        <w:separator/>
      </w:r>
    </w:p>
  </w:endnote>
  <w:endnote w:type="continuationSeparator" w:id="0">
    <w:p w14:paraId="2E8CDCDC" w14:textId="77777777" w:rsidR="00992DAE" w:rsidRDefault="00992DAE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DB26F2" w14:textId="77777777" w:rsidR="00C66CFE" w:rsidRDefault="00C66C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6CEC5D" w14:textId="77777777" w:rsidR="00C66CFE" w:rsidRPr="00C66CFE" w:rsidRDefault="00C66CFE" w:rsidP="00C66CFE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417422" w14:textId="77777777" w:rsidR="00C66CFE" w:rsidRDefault="00C66C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83C5DE" w14:textId="77777777" w:rsidR="00992DAE" w:rsidRDefault="00992DAE" w:rsidP="005762FE">
      <w:r>
        <w:separator/>
      </w:r>
    </w:p>
  </w:footnote>
  <w:footnote w:type="continuationSeparator" w:id="0">
    <w:p w14:paraId="62D6DBA0" w14:textId="77777777" w:rsidR="00992DAE" w:rsidRDefault="00992DAE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001FAF" w14:textId="77777777" w:rsidR="00C66CFE" w:rsidRDefault="00C66C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3B6540" w14:textId="77777777" w:rsidR="00C66CFE" w:rsidRPr="00C66CFE" w:rsidRDefault="00C66CFE" w:rsidP="00C66CFE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ECA079" w14:textId="77777777" w:rsidR="00C66CFE" w:rsidRDefault="00C66C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CFE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92DAE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66CF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A63C7"/>
  <w15:docId w15:val="{65B53F84-DAD7-4ECB-BD5B-8F5DE6AA6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Manh Nguyen</cp:lastModifiedBy>
  <cp:revision>1</cp:revision>
  <dcterms:created xsi:type="dcterms:W3CDTF">2020-09-10T08:49:00Z</dcterms:created>
  <dcterms:modified xsi:type="dcterms:W3CDTF">2020-09-10T08:49:00Z</dcterms:modified>
</cp:coreProperties>
</file>