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491B19" w:rsidRPr="00491B19" w14:paraId="22C64B7E" w14:textId="77777777" w:rsidTr="00491B19">
        <w:trPr>
          <w:trHeight w:val="600"/>
        </w:trPr>
        <w:tc>
          <w:tcPr>
            <w:tcW w:w="13176" w:type="dxa"/>
            <w:gridSpan w:val="7"/>
          </w:tcPr>
          <w:p w14:paraId="7C24971E" w14:textId="77777777" w:rsidR="00491B19" w:rsidRPr="00491B19" w:rsidRDefault="00491B19" w:rsidP="00491B19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2028</w:t>
            </w:r>
          </w:p>
        </w:tc>
      </w:tr>
      <w:tr w:rsidR="00491B19" w14:paraId="131C13F2" w14:textId="77777777" w:rsidTr="00491B19">
        <w:tc>
          <w:tcPr>
            <w:tcW w:w="1882" w:type="dxa"/>
            <w:tcBorders>
              <w:bottom w:val="single" w:sz="4" w:space="0" w:color="auto"/>
            </w:tcBorders>
          </w:tcPr>
          <w:p w14:paraId="2C4AE256" w14:textId="77777777" w:rsidR="00491B19" w:rsidRDefault="00491B19" w:rsidP="00491B19">
            <w:pPr>
              <w:jc w:val="center"/>
            </w:pPr>
            <w:r>
              <w:t>Sunday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FD9D49C" w14:textId="77777777" w:rsidR="00491B19" w:rsidRDefault="00491B19" w:rsidP="00491B19">
            <w:pPr>
              <w:jc w:val="center"/>
            </w:pPr>
            <w:r>
              <w:t>Monday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2BE3691" w14:textId="77777777" w:rsidR="00491B19" w:rsidRDefault="00491B19" w:rsidP="00491B19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64046F9" w14:textId="77777777" w:rsidR="00491B19" w:rsidRDefault="00491B19" w:rsidP="00491B19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AEF8051" w14:textId="77777777" w:rsidR="00491B19" w:rsidRDefault="00491B19" w:rsidP="00491B19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11A96AB" w14:textId="77777777" w:rsidR="00491B19" w:rsidRDefault="00491B19" w:rsidP="00491B19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412DFAE" w14:textId="77777777" w:rsidR="00491B19" w:rsidRDefault="00491B19" w:rsidP="00491B19">
            <w:pPr>
              <w:jc w:val="center"/>
            </w:pPr>
            <w:r>
              <w:t>Saturday</w:t>
            </w:r>
          </w:p>
        </w:tc>
      </w:tr>
      <w:tr w:rsidR="00491B19" w14:paraId="0860903A" w14:textId="77777777" w:rsidTr="00491B19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3735E1FD" w14:textId="77777777" w:rsidR="00491B19" w:rsidRDefault="00491B19" w:rsidP="00491B19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92B6DCB" w14:textId="77777777" w:rsidR="00491B19" w:rsidRDefault="00491B19" w:rsidP="00491B19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21FD825" w14:textId="77777777" w:rsidR="00491B19" w:rsidRDefault="00491B19" w:rsidP="00491B19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AB3BD4A" w14:textId="77777777" w:rsidR="00491B19" w:rsidRDefault="00491B19" w:rsidP="00491B19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717C0D" w14:textId="77777777" w:rsidR="00491B19" w:rsidRDefault="00491B19" w:rsidP="00491B19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8B0EA19" w14:textId="77777777" w:rsidR="00491B19" w:rsidRDefault="00491B19" w:rsidP="00491B19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6117FCD" w14:textId="77777777" w:rsidR="00491B19" w:rsidRDefault="00491B19" w:rsidP="00491B19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491B19" w14:paraId="007552FF" w14:textId="77777777" w:rsidTr="00491B19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7B89AFBF" w14:textId="77777777" w:rsidR="00491B19" w:rsidRDefault="00491B19" w:rsidP="00491B19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C2838CE" w14:textId="77777777" w:rsidR="00491B19" w:rsidRDefault="00491B19" w:rsidP="00491B19">
            <w:pPr>
              <w:jc w:val="center"/>
            </w:pPr>
            <w:r>
              <w:t>9</w:t>
            </w:r>
            <w:r>
              <w:br/>
            </w:r>
            <w:r>
              <w:br/>
              <w:t>Columbus 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E1831F1" w14:textId="77777777" w:rsidR="00491B19" w:rsidRDefault="00491B19" w:rsidP="00491B19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140D52C" w14:textId="77777777" w:rsidR="00491B19" w:rsidRDefault="00491B19" w:rsidP="00491B19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F3EE509" w14:textId="77777777" w:rsidR="00491B19" w:rsidRDefault="00491B19" w:rsidP="00491B19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AE53AE5" w14:textId="77777777" w:rsidR="00491B19" w:rsidRDefault="00491B19" w:rsidP="00491B19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7115EF9" w14:textId="77777777" w:rsidR="00491B19" w:rsidRDefault="00491B19" w:rsidP="00491B19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491B19" w14:paraId="5F830806" w14:textId="77777777" w:rsidTr="00491B19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2FFDC0A0" w14:textId="77777777" w:rsidR="00491B19" w:rsidRDefault="00491B19" w:rsidP="00491B19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4D3989D" w14:textId="77777777" w:rsidR="00491B19" w:rsidRDefault="00491B19" w:rsidP="00491B19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4927FE3" w14:textId="77777777" w:rsidR="00491B19" w:rsidRDefault="00491B19" w:rsidP="00491B19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340F62D" w14:textId="77777777" w:rsidR="00491B19" w:rsidRDefault="00491B19" w:rsidP="00491B19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E310237" w14:textId="77777777" w:rsidR="00491B19" w:rsidRDefault="00491B19" w:rsidP="00491B19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92EBC64" w14:textId="77777777" w:rsidR="00491B19" w:rsidRDefault="00491B19" w:rsidP="00491B19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0FE1BF2" w14:textId="77777777" w:rsidR="00491B19" w:rsidRDefault="00491B19" w:rsidP="00491B19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491B19" w14:paraId="1463ED37" w14:textId="77777777" w:rsidTr="00491B19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40D7CAC9" w14:textId="77777777" w:rsidR="00491B19" w:rsidRDefault="00491B19" w:rsidP="00491B19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18B5D7B" w14:textId="77777777" w:rsidR="00491B19" w:rsidRDefault="00491B19" w:rsidP="00491B19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A8E1711" w14:textId="77777777" w:rsidR="00491B19" w:rsidRDefault="00491B19" w:rsidP="00491B19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4817C9C8" w14:textId="77777777" w:rsidR="00491B19" w:rsidRDefault="00491B19" w:rsidP="00491B19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53A4D8FE" w14:textId="77777777" w:rsidR="00491B19" w:rsidRDefault="00491B19" w:rsidP="00491B19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76257238" w14:textId="77777777" w:rsidR="00491B19" w:rsidRDefault="00491B19" w:rsidP="00491B19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159BC868" w14:textId="77777777" w:rsidR="00491B19" w:rsidRDefault="00491B19" w:rsidP="00491B19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491B19" w14:paraId="4ECEB5D9" w14:textId="77777777" w:rsidTr="00491B19">
        <w:trPr>
          <w:trHeight w:val="1340"/>
        </w:trPr>
        <w:tc>
          <w:tcPr>
            <w:tcW w:w="1882" w:type="dxa"/>
          </w:tcPr>
          <w:p w14:paraId="589009A1" w14:textId="77777777" w:rsidR="00491B19" w:rsidRDefault="00491B19" w:rsidP="00491B19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28CE5D9A" w14:textId="77777777" w:rsidR="00491B19" w:rsidRDefault="00491B19" w:rsidP="00491B19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0FE996F1" w14:textId="77777777" w:rsidR="00491B19" w:rsidRDefault="00491B19" w:rsidP="00491B19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0F5065A8" w14:textId="77777777" w:rsidR="00491B19" w:rsidRDefault="00491B19" w:rsidP="00491B19">
            <w:pPr>
              <w:jc w:val="center"/>
            </w:pPr>
          </w:p>
        </w:tc>
        <w:tc>
          <w:tcPr>
            <w:tcW w:w="1882" w:type="dxa"/>
          </w:tcPr>
          <w:p w14:paraId="1A58AA29" w14:textId="77777777" w:rsidR="00491B19" w:rsidRDefault="00491B19" w:rsidP="00491B19">
            <w:pPr>
              <w:jc w:val="center"/>
            </w:pPr>
          </w:p>
        </w:tc>
        <w:tc>
          <w:tcPr>
            <w:tcW w:w="1883" w:type="dxa"/>
          </w:tcPr>
          <w:p w14:paraId="5684AF59" w14:textId="77777777" w:rsidR="00491B19" w:rsidRDefault="00491B19" w:rsidP="00491B19">
            <w:pPr>
              <w:jc w:val="center"/>
            </w:pPr>
          </w:p>
        </w:tc>
        <w:tc>
          <w:tcPr>
            <w:tcW w:w="1883" w:type="dxa"/>
          </w:tcPr>
          <w:p w14:paraId="3B47DBF9" w14:textId="77777777" w:rsidR="00491B19" w:rsidRDefault="00491B19" w:rsidP="00491B19">
            <w:pPr>
              <w:jc w:val="center"/>
            </w:pPr>
          </w:p>
        </w:tc>
      </w:tr>
      <w:tr w:rsidR="00491B19" w14:paraId="7186656D" w14:textId="77777777" w:rsidTr="00491B19">
        <w:trPr>
          <w:trHeight w:val="1340"/>
        </w:trPr>
        <w:tc>
          <w:tcPr>
            <w:tcW w:w="1882" w:type="dxa"/>
          </w:tcPr>
          <w:p w14:paraId="6B23303A" w14:textId="77777777" w:rsidR="00491B19" w:rsidRDefault="00491B19" w:rsidP="00491B19">
            <w:pPr>
              <w:jc w:val="center"/>
            </w:pPr>
          </w:p>
        </w:tc>
        <w:tc>
          <w:tcPr>
            <w:tcW w:w="1882" w:type="dxa"/>
          </w:tcPr>
          <w:p w14:paraId="3FFE1E93" w14:textId="77777777" w:rsidR="00491B19" w:rsidRDefault="00491B19" w:rsidP="00491B19">
            <w:pPr>
              <w:jc w:val="center"/>
            </w:pPr>
          </w:p>
        </w:tc>
        <w:tc>
          <w:tcPr>
            <w:tcW w:w="1882" w:type="dxa"/>
          </w:tcPr>
          <w:p w14:paraId="12E7D0D6" w14:textId="77777777" w:rsidR="00491B19" w:rsidRDefault="00491B19" w:rsidP="00491B19">
            <w:pPr>
              <w:jc w:val="center"/>
            </w:pPr>
          </w:p>
        </w:tc>
        <w:tc>
          <w:tcPr>
            <w:tcW w:w="1882" w:type="dxa"/>
          </w:tcPr>
          <w:p w14:paraId="624356A4" w14:textId="77777777" w:rsidR="00491B19" w:rsidRDefault="00491B19" w:rsidP="00491B19">
            <w:pPr>
              <w:jc w:val="center"/>
            </w:pPr>
          </w:p>
        </w:tc>
        <w:tc>
          <w:tcPr>
            <w:tcW w:w="1882" w:type="dxa"/>
          </w:tcPr>
          <w:p w14:paraId="4C5FB48F" w14:textId="77777777" w:rsidR="00491B19" w:rsidRDefault="00491B19" w:rsidP="00491B19">
            <w:pPr>
              <w:jc w:val="center"/>
            </w:pPr>
          </w:p>
        </w:tc>
        <w:tc>
          <w:tcPr>
            <w:tcW w:w="1883" w:type="dxa"/>
          </w:tcPr>
          <w:p w14:paraId="0E9EA9C5" w14:textId="77777777" w:rsidR="00491B19" w:rsidRDefault="00491B19" w:rsidP="00491B19">
            <w:pPr>
              <w:jc w:val="center"/>
            </w:pPr>
          </w:p>
        </w:tc>
        <w:tc>
          <w:tcPr>
            <w:tcW w:w="1883" w:type="dxa"/>
          </w:tcPr>
          <w:p w14:paraId="77E3998B" w14:textId="77777777" w:rsidR="00491B19" w:rsidRDefault="00491B19" w:rsidP="00491B19">
            <w:pPr>
              <w:jc w:val="center"/>
            </w:pPr>
          </w:p>
        </w:tc>
      </w:tr>
    </w:tbl>
    <w:p w14:paraId="4BEDF138" w14:textId="77777777" w:rsidR="007268E4" w:rsidRPr="00BB4F60" w:rsidRDefault="00491B19" w:rsidP="00491B19">
      <w:pPr>
        <w:jc w:val="center"/>
      </w:pPr>
      <w:r>
        <w:t>© EditableCalendar.Com</w:t>
      </w:r>
    </w:p>
    <w:sectPr w:rsidR="007268E4" w:rsidRPr="00BB4F60" w:rsidSect="00491B1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6AC7D" w14:textId="77777777" w:rsidR="002D4CDF" w:rsidRDefault="002D4CDF" w:rsidP="005762FE">
      <w:r>
        <w:separator/>
      </w:r>
    </w:p>
  </w:endnote>
  <w:endnote w:type="continuationSeparator" w:id="0">
    <w:p w14:paraId="50CB22BE" w14:textId="77777777" w:rsidR="002D4CDF" w:rsidRDefault="002D4CD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FB74E" w14:textId="77777777" w:rsidR="002D4CDF" w:rsidRDefault="002D4CDF" w:rsidP="005762FE">
      <w:r>
        <w:separator/>
      </w:r>
    </w:p>
  </w:footnote>
  <w:footnote w:type="continuationSeparator" w:id="0">
    <w:p w14:paraId="3BA01773" w14:textId="77777777" w:rsidR="002D4CDF" w:rsidRDefault="002D4CD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19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D4CDF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91B19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E3A9A"/>
  <w15:docId w15:val="{7B29FC43-407D-4C61-BF1C-8F9D06E3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2026-04-04T04:15:00Z</dcterms:created>
  <dcterms:modified xsi:type="dcterms:W3CDTF">2026-04-04T04:15:00Z</dcterms:modified>
</cp:coreProperties>
</file>