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B4260" w:rsidRPr="00FB4260" w14:paraId="67C9D587" w14:textId="77777777" w:rsidTr="00FB4260">
        <w:trPr>
          <w:trHeight w:val="600"/>
        </w:trPr>
        <w:tc>
          <w:tcPr>
            <w:tcW w:w="9576" w:type="dxa"/>
            <w:gridSpan w:val="7"/>
          </w:tcPr>
          <w:p w14:paraId="6550CCB3" w14:textId="77777777" w:rsidR="00FB4260" w:rsidRPr="00FB4260" w:rsidRDefault="00FB4260" w:rsidP="00FB4260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2026</w:t>
            </w:r>
          </w:p>
        </w:tc>
      </w:tr>
      <w:tr w:rsidR="00FB4260" w14:paraId="41EF1BE0" w14:textId="77777777" w:rsidTr="00FB4260">
        <w:tc>
          <w:tcPr>
            <w:tcW w:w="1368" w:type="dxa"/>
          </w:tcPr>
          <w:p w14:paraId="45118877" w14:textId="77777777" w:rsidR="00FB4260" w:rsidRDefault="00FB4260" w:rsidP="00FB4260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4CAD10B3" w14:textId="77777777" w:rsidR="00FB4260" w:rsidRDefault="00FB4260" w:rsidP="00FB4260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6668A35" w14:textId="77777777" w:rsidR="00FB4260" w:rsidRDefault="00FB4260" w:rsidP="00FB4260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6D0CB4D" w14:textId="77777777" w:rsidR="00FB4260" w:rsidRDefault="00FB4260" w:rsidP="00FB4260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3141DB7" w14:textId="77777777" w:rsidR="00FB4260" w:rsidRDefault="00FB4260" w:rsidP="00FB426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5C4E007" w14:textId="77777777" w:rsidR="00FB4260" w:rsidRDefault="00FB4260" w:rsidP="00FB426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CD3519F" w14:textId="77777777" w:rsidR="00FB4260" w:rsidRDefault="00FB4260" w:rsidP="00FB4260">
            <w:pPr>
              <w:jc w:val="center"/>
            </w:pPr>
            <w:r>
              <w:t>Saturday</w:t>
            </w:r>
          </w:p>
        </w:tc>
      </w:tr>
      <w:tr w:rsidR="00FB4260" w14:paraId="27977195" w14:textId="77777777" w:rsidTr="00FB426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D0D356C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C729EE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9A0640E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2B49B3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B71EFB" w14:textId="77777777" w:rsidR="00FB4260" w:rsidRDefault="00FB4260" w:rsidP="00FB426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2C83EA" w14:textId="77777777" w:rsidR="00FB4260" w:rsidRDefault="00FB4260" w:rsidP="00FB426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CD5DE1" w14:textId="77777777" w:rsidR="00FB4260" w:rsidRDefault="00FB4260" w:rsidP="00FB426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FB4260" w14:paraId="506F0F18" w14:textId="77777777" w:rsidTr="00FB426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ED29E2" w14:textId="77777777" w:rsidR="00FB4260" w:rsidRDefault="00FB4260" w:rsidP="00FB426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6CAB40" w14:textId="77777777" w:rsidR="00FB4260" w:rsidRDefault="00FB4260" w:rsidP="00FB426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F2A2AC" w14:textId="77777777" w:rsidR="00FB4260" w:rsidRDefault="00FB4260" w:rsidP="00FB426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5773F4" w14:textId="77777777" w:rsidR="00FB4260" w:rsidRDefault="00FB4260" w:rsidP="00FB426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083ED2" w14:textId="77777777" w:rsidR="00FB4260" w:rsidRDefault="00FB4260" w:rsidP="00FB426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5EB656" w14:textId="77777777" w:rsidR="00FB4260" w:rsidRDefault="00FB4260" w:rsidP="00FB426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85D5FC" w14:textId="77777777" w:rsidR="00FB4260" w:rsidRDefault="00FB4260" w:rsidP="00FB426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FB4260" w14:paraId="3F1CBF70" w14:textId="77777777" w:rsidTr="00FB426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A2F0CC" w14:textId="77777777" w:rsidR="00FB4260" w:rsidRDefault="00FB4260" w:rsidP="00FB426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FC9D39" w14:textId="77777777" w:rsidR="00FB4260" w:rsidRDefault="00FB4260" w:rsidP="00FB4260">
            <w:pPr>
              <w:jc w:val="center"/>
            </w:pPr>
            <w:r>
              <w:t>12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2868C0" w14:textId="77777777" w:rsidR="00FB4260" w:rsidRDefault="00FB4260" w:rsidP="00FB426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476DCE" w14:textId="77777777" w:rsidR="00FB4260" w:rsidRDefault="00FB4260" w:rsidP="00FB426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4C72CA" w14:textId="77777777" w:rsidR="00FB4260" w:rsidRDefault="00FB4260" w:rsidP="00FB426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DCB26E" w14:textId="77777777" w:rsidR="00FB4260" w:rsidRDefault="00FB4260" w:rsidP="00FB426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B61A54" w14:textId="77777777" w:rsidR="00FB4260" w:rsidRDefault="00FB4260" w:rsidP="00FB426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FB4260" w14:paraId="5F06EA11" w14:textId="77777777" w:rsidTr="00FB426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E90AFF" w14:textId="77777777" w:rsidR="00FB4260" w:rsidRDefault="00FB4260" w:rsidP="00FB426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57B447" w14:textId="77777777" w:rsidR="00FB4260" w:rsidRDefault="00FB4260" w:rsidP="00FB426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ABC0E3" w14:textId="77777777" w:rsidR="00FB4260" w:rsidRDefault="00FB4260" w:rsidP="00FB426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13AE0A" w14:textId="77777777" w:rsidR="00FB4260" w:rsidRDefault="00FB4260" w:rsidP="00FB426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088CED" w14:textId="77777777" w:rsidR="00FB4260" w:rsidRDefault="00FB4260" w:rsidP="00FB426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132B06" w14:textId="77777777" w:rsidR="00FB4260" w:rsidRDefault="00FB4260" w:rsidP="00FB426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667797" w14:textId="77777777" w:rsidR="00FB4260" w:rsidRDefault="00FB4260" w:rsidP="00FB426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FB4260" w14:paraId="2F3A07E6" w14:textId="77777777" w:rsidTr="00FB4260">
        <w:trPr>
          <w:trHeight w:val="1500"/>
        </w:trPr>
        <w:tc>
          <w:tcPr>
            <w:tcW w:w="1368" w:type="dxa"/>
            <w:shd w:val="clear" w:color="auto" w:fill="auto"/>
          </w:tcPr>
          <w:p w14:paraId="274E8517" w14:textId="77777777" w:rsidR="00FB4260" w:rsidRDefault="00FB4260" w:rsidP="00FB426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A5480F3" w14:textId="77777777" w:rsidR="00FB4260" w:rsidRDefault="00FB4260" w:rsidP="00FB426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6E3A997" w14:textId="77777777" w:rsidR="00FB4260" w:rsidRDefault="00FB4260" w:rsidP="00FB426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6EDF25A" w14:textId="77777777" w:rsidR="00FB4260" w:rsidRDefault="00FB4260" w:rsidP="00FB426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1774123" w14:textId="77777777" w:rsidR="00FB4260" w:rsidRDefault="00FB4260" w:rsidP="00FB426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70A9868" w14:textId="77777777" w:rsidR="00FB4260" w:rsidRDefault="00FB4260" w:rsidP="00FB426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C85AC90" w14:textId="77777777" w:rsidR="00FB4260" w:rsidRDefault="00FB4260" w:rsidP="00FB426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FB4260" w14:paraId="67AD0C81" w14:textId="77777777" w:rsidTr="00FB4260">
        <w:trPr>
          <w:trHeight w:val="1500"/>
        </w:trPr>
        <w:tc>
          <w:tcPr>
            <w:tcW w:w="1368" w:type="dxa"/>
          </w:tcPr>
          <w:p w14:paraId="604DD87F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25776717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70BAA6DC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43A02707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720620F7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702B935F" w14:textId="77777777" w:rsidR="00FB4260" w:rsidRDefault="00FB4260" w:rsidP="00FB4260">
            <w:pPr>
              <w:jc w:val="center"/>
            </w:pPr>
          </w:p>
        </w:tc>
        <w:tc>
          <w:tcPr>
            <w:tcW w:w="1368" w:type="dxa"/>
          </w:tcPr>
          <w:p w14:paraId="52C1963A" w14:textId="77777777" w:rsidR="00FB4260" w:rsidRDefault="00FB4260" w:rsidP="00FB4260">
            <w:pPr>
              <w:jc w:val="center"/>
            </w:pPr>
          </w:p>
        </w:tc>
      </w:tr>
    </w:tbl>
    <w:p w14:paraId="74C59E1B" w14:textId="77777777" w:rsidR="00FB4260" w:rsidRDefault="00FB4260" w:rsidP="00FB4260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B4260" w14:paraId="0FB43FFC" w14:textId="77777777" w:rsidTr="00FB4260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B4260" w:rsidRPr="00FB4260" w14:paraId="6DDE79F5" w14:textId="77777777" w:rsidTr="00FB426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C4F6B91" w14:textId="77777777" w:rsidR="00FB4260" w:rsidRPr="00FB4260" w:rsidRDefault="00FB4260" w:rsidP="00FB426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2026</w:t>
                  </w:r>
                </w:p>
              </w:tc>
            </w:tr>
            <w:tr w:rsidR="00FB4260" w:rsidRPr="00FB4260" w14:paraId="0C81FD0F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F9958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E9461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7338E9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F3133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34502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F41D6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197AA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B4260" w:rsidRPr="00FB4260" w14:paraId="78569BF2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D5CD0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226DE8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832E2C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3336BF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EC835A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BEE95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4096AE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FB4260" w:rsidRPr="00FB4260" w14:paraId="250D7D10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A97B1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E3013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B32E4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02CDE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A10F3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D1D96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8EC44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FB4260" w:rsidRPr="00FB4260" w14:paraId="178930C2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183A66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93A43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0FDA4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3598C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330A0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153CA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C4F21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FB4260" w:rsidRPr="00FB4260" w14:paraId="4B4DA5AE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203D6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DF368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3B00A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93ED7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08D06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30F7A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98DC7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FB4260" w:rsidRPr="00FB4260" w14:paraId="18F034AC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D9DAC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A9F01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6C4B0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87B0A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91A1D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FB339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F5EF7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B4260" w:rsidRPr="00FB4260" w14:paraId="3897962D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22163F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046DB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F1084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D751A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634C0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69824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B721C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A690FBF" w14:textId="77777777" w:rsidR="00FB4260" w:rsidRDefault="00FB4260" w:rsidP="00FB4260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B4260" w:rsidRPr="00FB4260" w14:paraId="29E0D5F7" w14:textId="77777777" w:rsidTr="00FB426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B8DCC3C" w14:textId="77777777" w:rsidR="00FB4260" w:rsidRPr="00FB4260" w:rsidRDefault="00FB4260" w:rsidP="00FB426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2026</w:t>
                  </w:r>
                </w:p>
              </w:tc>
            </w:tr>
            <w:tr w:rsidR="00FB4260" w:rsidRPr="00FB4260" w14:paraId="530D0DFF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7D391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04622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36457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14A5A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323B7F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55060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D3F93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B4260" w:rsidRPr="00FB4260" w14:paraId="345E0FF4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6DEC70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85434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72294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A6244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CB1E2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4F730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FD101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FB4260" w:rsidRPr="00FB4260" w14:paraId="45EA1BA5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796CAD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EFC99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1442A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4EA48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0A223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D0402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3AB2C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FB4260" w:rsidRPr="00FB4260" w14:paraId="7DE67FCE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33533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0B7F3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1CBAA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313F5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576F3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52EBA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260DA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FB4260" w:rsidRPr="00FB4260" w14:paraId="2065DAAF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C1EE4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DE2D8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85357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60CA2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3835A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6F085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9F755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FB4260" w:rsidRPr="00FB4260" w14:paraId="0937E014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E832F0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AF4BD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FDA1D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3799EA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187EC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C53B5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8158C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FB4260" w:rsidRPr="00FB4260" w14:paraId="47B578FE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F9C16A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1D4DF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450C5F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F853D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B5CD0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866E0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3844D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7EF8B68" w14:textId="77777777" w:rsidR="00FB4260" w:rsidRDefault="00FB4260" w:rsidP="00FB4260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FB4260" w:rsidRPr="00FB4260" w14:paraId="02AF6917" w14:textId="77777777" w:rsidTr="00FB426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BC3D42B" w14:textId="77777777" w:rsidR="00FB4260" w:rsidRPr="00FB4260" w:rsidRDefault="00FB4260" w:rsidP="00FB426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2026</w:t>
                  </w:r>
                </w:p>
              </w:tc>
            </w:tr>
            <w:tr w:rsidR="00FB4260" w:rsidRPr="00FB4260" w14:paraId="4060F2A9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5F475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3F852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7E3354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7ED88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7458BB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0C8DE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AD45F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FB4260" w:rsidRPr="00FB4260" w14:paraId="37AD19F2" w14:textId="77777777" w:rsidTr="00FB426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4A1B8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0E031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99AAC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6386B5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7A5EB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906D3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BAD5E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FB4260" w:rsidRPr="00FB4260" w14:paraId="7E5D7939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C92BA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9BD41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2397C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833E4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F8390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B08D3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2688D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FB4260" w:rsidRPr="00FB4260" w14:paraId="57A4AEFA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0071F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213773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58F00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FCE75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43507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73B67B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2C7C2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FB4260" w:rsidRPr="00FB4260" w14:paraId="1012A95F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D9847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BC76D2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270DB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46CF0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80D7F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EA272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EDBA58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FB4260" w:rsidRPr="00FB4260" w14:paraId="397BBA62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F86E77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B2939C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D5B359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4E118F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046595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B9B54F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6D69A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B4260" w:rsidRPr="00FB4260" w14:paraId="453FD724" w14:textId="77777777" w:rsidTr="00FB426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AA25B4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755E0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A4309E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E9F896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F26E81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8626CD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8B5B70" w14:textId="77777777" w:rsidR="00FB4260" w:rsidRPr="00FB4260" w:rsidRDefault="00FB4260" w:rsidP="00FB4260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D2D58CB" w14:textId="77777777" w:rsidR="00FB4260" w:rsidRDefault="00FB4260" w:rsidP="00FB4260">
            <w:pPr>
              <w:jc w:val="center"/>
            </w:pPr>
          </w:p>
        </w:tc>
      </w:tr>
    </w:tbl>
    <w:p w14:paraId="11077107" w14:textId="77777777" w:rsidR="007268E4" w:rsidRPr="00BB4F60" w:rsidRDefault="00FB4260" w:rsidP="00FB4260">
      <w:pPr>
        <w:jc w:val="center"/>
      </w:pPr>
      <w:r>
        <w:t>© EditableCalendar.Com</w:t>
      </w:r>
    </w:p>
    <w:sectPr w:rsidR="007268E4" w:rsidRPr="00BB4F60" w:rsidSect="00FB42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54494" w14:textId="77777777" w:rsidR="00746113" w:rsidRDefault="00746113" w:rsidP="005762FE">
      <w:r>
        <w:separator/>
      </w:r>
    </w:p>
  </w:endnote>
  <w:endnote w:type="continuationSeparator" w:id="0">
    <w:p w14:paraId="28668E4B" w14:textId="77777777" w:rsidR="00746113" w:rsidRDefault="00746113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4B70" w14:textId="77777777" w:rsidR="00746113" w:rsidRDefault="00746113" w:rsidP="005762FE">
      <w:r>
        <w:separator/>
      </w:r>
    </w:p>
  </w:footnote>
  <w:footnote w:type="continuationSeparator" w:id="0">
    <w:p w14:paraId="5E0A198C" w14:textId="77777777" w:rsidR="00746113" w:rsidRDefault="00746113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26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46113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B4260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F9947"/>
  <w15:docId w15:val="{E11F4085-CFB8-41FB-ACE6-DD520AE8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2023-11-26T05:03:00Z</dcterms:created>
  <dcterms:modified xsi:type="dcterms:W3CDTF">2023-11-26T05:04:00Z</dcterms:modified>
</cp:coreProperties>
</file>