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FF3084" w:rsidRPr="00FF3084" w14:paraId="3E0D864B" w14:textId="77777777" w:rsidTr="00FF3084">
        <w:trPr>
          <w:trHeight w:val="600"/>
        </w:trPr>
        <w:tc>
          <w:tcPr>
            <w:tcW w:w="9576" w:type="dxa"/>
            <w:gridSpan w:val="7"/>
          </w:tcPr>
          <w:p w14:paraId="2BC84BB7" w14:textId="77777777" w:rsidR="00FF3084" w:rsidRPr="00FF3084" w:rsidRDefault="00FF3084" w:rsidP="00FF3084">
            <w:pPr>
              <w:jc w:val="center"/>
              <w:rPr>
                <w:sz w:val="48"/>
              </w:rPr>
            </w:pPr>
            <w:r>
              <w:rPr>
                <w:sz w:val="48"/>
              </w:rPr>
              <w:t>October 2025</w:t>
            </w:r>
          </w:p>
        </w:tc>
      </w:tr>
      <w:tr w:rsidR="00FF3084" w14:paraId="1FB374CD" w14:textId="77777777" w:rsidTr="00FF3084">
        <w:tc>
          <w:tcPr>
            <w:tcW w:w="1368" w:type="dxa"/>
          </w:tcPr>
          <w:p w14:paraId="27E5CAC8" w14:textId="77777777" w:rsidR="00FF3084" w:rsidRDefault="00FF3084" w:rsidP="00FF3084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14:paraId="35A124D6" w14:textId="77777777" w:rsidR="00FF3084" w:rsidRDefault="00FF3084" w:rsidP="00FF3084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020EF8D7" w14:textId="77777777" w:rsidR="00FF3084" w:rsidRDefault="00FF3084" w:rsidP="00FF3084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36D1471" w14:textId="77777777" w:rsidR="00FF3084" w:rsidRDefault="00FF3084" w:rsidP="00FF3084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AB5FFB4" w14:textId="77777777" w:rsidR="00FF3084" w:rsidRDefault="00FF3084" w:rsidP="00FF3084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31F8644" w14:textId="77777777" w:rsidR="00FF3084" w:rsidRDefault="00FF3084" w:rsidP="00FF3084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B6EAB6E" w14:textId="77777777" w:rsidR="00FF3084" w:rsidRDefault="00FF3084" w:rsidP="00FF3084">
            <w:pPr>
              <w:jc w:val="center"/>
            </w:pPr>
            <w:r>
              <w:t>Saturday</w:t>
            </w:r>
          </w:p>
        </w:tc>
      </w:tr>
      <w:tr w:rsidR="00FF3084" w14:paraId="1348E501" w14:textId="77777777" w:rsidTr="00FF3084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4294AE25" w14:textId="77777777" w:rsidR="00FF3084" w:rsidRDefault="00FF3084" w:rsidP="00FF3084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CE99AD4" w14:textId="77777777" w:rsidR="00FF3084" w:rsidRDefault="00FF3084" w:rsidP="00FF3084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8E5AB9C" w14:textId="77777777" w:rsidR="00FF3084" w:rsidRDefault="00FF3084" w:rsidP="00FF3084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DF5250F" w14:textId="77777777" w:rsidR="00FF3084" w:rsidRDefault="00FF3084" w:rsidP="00FF3084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09BA2CA" w14:textId="77777777" w:rsidR="00FF3084" w:rsidRDefault="00FF3084" w:rsidP="00FF3084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DC1006B" w14:textId="77777777" w:rsidR="00FF3084" w:rsidRDefault="00FF3084" w:rsidP="00FF3084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039C50B" w14:textId="77777777" w:rsidR="00FF3084" w:rsidRDefault="00FF3084" w:rsidP="00FF3084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</w:tr>
      <w:tr w:rsidR="00FF3084" w14:paraId="4D4FCB5B" w14:textId="77777777" w:rsidTr="00FF3084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E861F11" w14:textId="77777777" w:rsidR="00FF3084" w:rsidRDefault="00FF3084" w:rsidP="00FF3084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A62C8DC" w14:textId="77777777" w:rsidR="00FF3084" w:rsidRDefault="00FF3084" w:rsidP="00FF3084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AC0792A" w14:textId="77777777" w:rsidR="00FF3084" w:rsidRDefault="00FF3084" w:rsidP="00FF3084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4F5008C" w14:textId="77777777" w:rsidR="00FF3084" w:rsidRDefault="00FF3084" w:rsidP="00FF3084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622CEDB" w14:textId="77777777" w:rsidR="00FF3084" w:rsidRDefault="00FF3084" w:rsidP="00FF3084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06672C9" w14:textId="77777777" w:rsidR="00FF3084" w:rsidRDefault="00FF3084" w:rsidP="00FF3084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54E70F2" w14:textId="77777777" w:rsidR="00FF3084" w:rsidRDefault="00FF3084" w:rsidP="00FF3084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</w:tr>
      <w:tr w:rsidR="00FF3084" w14:paraId="3E524946" w14:textId="77777777" w:rsidTr="00FF3084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9393AED" w14:textId="77777777" w:rsidR="00FF3084" w:rsidRDefault="00FF3084" w:rsidP="00FF3084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39659E8" w14:textId="77777777" w:rsidR="00FF3084" w:rsidRDefault="00FF3084" w:rsidP="00FF3084">
            <w:pPr>
              <w:jc w:val="center"/>
            </w:pPr>
            <w:r>
              <w:t>13</w:t>
            </w:r>
            <w:r>
              <w:br/>
            </w:r>
            <w:r>
              <w:br/>
              <w:t>Columbus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A0401E1" w14:textId="77777777" w:rsidR="00FF3084" w:rsidRDefault="00FF3084" w:rsidP="00FF3084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6C90475" w14:textId="77777777" w:rsidR="00FF3084" w:rsidRDefault="00FF3084" w:rsidP="00FF3084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8BCCFAC" w14:textId="77777777" w:rsidR="00FF3084" w:rsidRDefault="00FF3084" w:rsidP="00FF3084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E77EB26" w14:textId="77777777" w:rsidR="00FF3084" w:rsidRDefault="00FF3084" w:rsidP="00FF3084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984FFB3" w14:textId="77777777" w:rsidR="00FF3084" w:rsidRDefault="00FF3084" w:rsidP="00FF3084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</w:tr>
      <w:tr w:rsidR="00FF3084" w14:paraId="21D793BE" w14:textId="77777777" w:rsidTr="00FF3084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5D1D4B3" w14:textId="77777777" w:rsidR="00FF3084" w:rsidRDefault="00FF3084" w:rsidP="00FF3084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DD9C1CE" w14:textId="77777777" w:rsidR="00FF3084" w:rsidRDefault="00FF3084" w:rsidP="00FF3084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5ECA92A" w14:textId="77777777" w:rsidR="00FF3084" w:rsidRDefault="00FF3084" w:rsidP="00FF3084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322AC58" w14:textId="77777777" w:rsidR="00FF3084" w:rsidRDefault="00FF3084" w:rsidP="00FF3084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43A57A7" w14:textId="77777777" w:rsidR="00FF3084" w:rsidRDefault="00FF3084" w:rsidP="00FF3084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D417789" w14:textId="77777777" w:rsidR="00FF3084" w:rsidRDefault="00FF3084" w:rsidP="00FF3084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393A2C1" w14:textId="77777777" w:rsidR="00FF3084" w:rsidRDefault="00FF3084" w:rsidP="00FF3084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</w:tr>
      <w:tr w:rsidR="00FF3084" w14:paraId="50EAC333" w14:textId="77777777" w:rsidTr="00FF3084">
        <w:trPr>
          <w:trHeight w:val="1500"/>
        </w:trPr>
        <w:tc>
          <w:tcPr>
            <w:tcW w:w="1368" w:type="dxa"/>
            <w:shd w:val="clear" w:color="auto" w:fill="auto"/>
          </w:tcPr>
          <w:p w14:paraId="664B9A64" w14:textId="77777777" w:rsidR="00FF3084" w:rsidRDefault="00FF3084" w:rsidP="00FF3084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D6EDB45" w14:textId="77777777" w:rsidR="00FF3084" w:rsidRDefault="00FF3084" w:rsidP="00FF3084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0DEEA51" w14:textId="77777777" w:rsidR="00FF3084" w:rsidRDefault="00FF3084" w:rsidP="00FF3084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2CFEFD5" w14:textId="77777777" w:rsidR="00FF3084" w:rsidRDefault="00FF3084" w:rsidP="00FF3084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E308005" w14:textId="77777777" w:rsidR="00FF3084" w:rsidRDefault="00FF3084" w:rsidP="00FF3084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5ABF7CA" w14:textId="77777777" w:rsidR="00FF3084" w:rsidRDefault="00FF3084" w:rsidP="00FF3084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714DCE28" w14:textId="77777777" w:rsidR="00FF3084" w:rsidRDefault="00FF3084" w:rsidP="00FF3084">
            <w:pPr>
              <w:jc w:val="center"/>
            </w:pPr>
          </w:p>
        </w:tc>
      </w:tr>
      <w:tr w:rsidR="00FF3084" w14:paraId="3B536F5F" w14:textId="77777777" w:rsidTr="00FF3084">
        <w:trPr>
          <w:trHeight w:val="1500"/>
        </w:trPr>
        <w:tc>
          <w:tcPr>
            <w:tcW w:w="1368" w:type="dxa"/>
          </w:tcPr>
          <w:p w14:paraId="594F604E" w14:textId="77777777" w:rsidR="00FF3084" w:rsidRDefault="00FF3084" w:rsidP="00FF3084">
            <w:pPr>
              <w:jc w:val="center"/>
            </w:pPr>
          </w:p>
        </w:tc>
        <w:tc>
          <w:tcPr>
            <w:tcW w:w="1368" w:type="dxa"/>
          </w:tcPr>
          <w:p w14:paraId="552E75F0" w14:textId="77777777" w:rsidR="00FF3084" w:rsidRDefault="00FF3084" w:rsidP="00FF3084">
            <w:pPr>
              <w:jc w:val="center"/>
            </w:pPr>
          </w:p>
        </w:tc>
        <w:tc>
          <w:tcPr>
            <w:tcW w:w="1368" w:type="dxa"/>
          </w:tcPr>
          <w:p w14:paraId="726F5DB6" w14:textId="77777777" w:rsidR="00FF3084" w:rsidRDefault="00FF3084" w:rsidP="00FF3084">
            <w:pPr>
              <w:jc w:val="center"/>
            </w:pPr>
          </w:p>
        </w:tc>
        <w:tc>
          <w:tcPr>
            <w:tcW w:w="1368" w:type="dxa"/>
          </w:tcPr>
          <w:p w14:paraId="356B140A" w14:textId="77777777" w:rsidR="00FF3084" w:rsidRDefault="00FF3084" w:rsidP="00FF3084">
            <w:pPr>
              <w:jc w:val="center"/>
            </w:pPr>
          </w:p>
        </w:tc>
        <w:tc>
          <w:tcPr>
            <w:tcW w:w="1368" w:type="dxa"/>
          </w:tcPr>
          <w:p w14:paraId="67ECA676" w14:textId="77777777" w:rsidR="00FF3084" w:rsidRDefault="00FF3084" w:rsidP="00FF3084">
            <w:pPr>
              <w:jc w:val="center"/>
            </w:pPr>
          </w:p>
        </w:tc>
        <w:tc>
          <w:tcPr>
            <w:tcW w:w="1368" w:type="dxa"/>
          </w:tcPr>
          <w:p w14:paraId="7CBAED1B" w14:textId="77777777" w:rsidR="00FF3084" w:rsidRDefault="00FF3084" w:rsidP="00FF3084">
            <w:pPr>
              <w:jc w:val="center"/>
            </w:pPr>
          </w:p>
        </w:tc>
        <w:tc>
          <w:tcPr>
            <w:tcW w:w="1368" w:type="dxa"/>
          </w:tcPr>
          <w:p w14:paraId="2A2728C2" w14:textId="77777777" w:rsidR="00FF3084" w:rsidRDefault="00FF3084" w:rsidP="00FF3084">
            <w:pPr>
              <w:jc w:val="center"/>
            </w:pPr>
          </w:p>
        </w:tc>
      </w:tr>
    </w:tbl>
    <w:p w14:paraId="0AE461A3" w14:textId="77777777" w:rsidR="00FF3084" w:rsidRDefault="00FF3084" w:rsidP="00FF3084">
      <w:pPr>
        <w:jc w:val="center"/>
      </w:pPr>
    </w:p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F3084" w14:paraId="5AD72E16" w14:textId="77777777" w:rsidTr="00FF3084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FF3084" w:rsidRPr="00FF3084" w14:paraId="02C41BCE" w14:textId="77777777" w:rsidTr="00FF3084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768260AF" w14:textId="77777777" w:rsidR="00FF3084" w:rsidRPr="00FF3084" w:rsidRDefault="00FF3084" w:rsidP="00FF3084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September 2025</w:t>
                  </w:r>
                </w:p>
              </w:tc>
            </w:tr>
            <w:tr w:rsidR="00FF3084" w:rsidRPr="00FF3084" w14:paraId="2ADBB53E" w14:textId="77777777" w:rsidTr="00FF3084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6B55A0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C09FEA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C394BF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2E3AD4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A93AFE1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CF34E9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2DB73F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FF3084" w:rsidRPr="00FF3084" w14:paraId="24EB92E1" w14:textId="77777777" w:rsidTr="00FF3084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9C4DEB2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0A01DF8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9AA7BA0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C557C5E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6911AC8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7BD556F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5833094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</w:tr>
            <w:tr w:rsidR="00FF3084" w:rsidRPr="00FF3084" w14:paraId="197185F7" w14:textId="77777777" w:rsidTr="00FF3084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C6E97E7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9C674C6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D7AB383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7456B6D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D370F55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4542ECF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C9489A6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</w:tr>
            <w:tr w:rsidR="00FF3084" w:rsidRPr="00FF3084" w14:paraId="1FB4FC25" w14:textId="77777777" w:rsidTr="00FF3084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32D147F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37815B7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0E5F58F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10A2DE3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E8F4D7B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A9C56BA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AB7FEC1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FF3084" w:rsidRPr="00FF3084" w14:paraId="57AAA77F" w14:textId="77777777" w:rsidTr="00FF3084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D39DC99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FD0CC86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842FCBB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CE679C9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0DAE491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87F72A2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C5D7050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</w:tr>
            <w:tr w:rsidR="00FF3084" w:rsidRPr="00FF3084" w14:paraId="4D65579A" w14:textId="77777777" w:rsidTr="00FF3084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8E8857C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B55B16D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1847219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119F836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C53DBE7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827EDCF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EDADD37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FF3084" w:rsidRPr="00FF3084" w14:paraId="06DD6F5E" w14:textId="77777777" w:rsidTr="00FF3084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3DE99DE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DC1BB34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C37A6C4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E055DC2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EEAA9ED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B85C9C2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699D716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78060CBC" w14:textId="77777777" w:rsidR="00FF3084" w:rsidRDefault="00FF3084" w:rsidP="00FF3084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FF3084" w:rsidRPr="00FF3084" w14:paraId="3ED375D4" w14:textId="77777777" w:rsidTr="00FF3084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1B239337" w14:textId="77777777" w:rsidR="00FF3084" w:rsidRPr="00FF3084" w:rsidRDefault="00FF3084" w:rsidP="00FF3084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October 2025</w:t>
                  </w:r>
                </w:p>
              </w:tc>
            </w:tr>
            <w:tr w:rsidR="00FF3084" w:rsidRPr="00FF3084" w14:paraId="7D87DE9F" w14:textId="77777777" w:rsidTr="00FF3084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15C1F7B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3086E0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EB32D5F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AE061DD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1738A5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E4F838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1353F0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FF3084" w:rsidRPr="00FF3084" w14:paraId="7297AA20" w14:textId="77777777" w:rsidTr="00FF3084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074820E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0AE3C82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75436DE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4C9D55E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E0B2E25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DF627B8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75E9570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FF3084" w:rsidRPr="00FF3084" w14:paraId="17761705" w14:textId="77777777" w:rsidTr="00FF3084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F666F8F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7D28402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21F305F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18F78B7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816D3E8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ECC3370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ADE2674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</w:tr>
            <w:tr w:rsidR="00FF3084" w:rsidRPr="00FF3084" w14:paraId="341CE3F9" w14:textId="77777777" w:rsidTr="00FF3084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85DDD5B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401AAED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F0708C9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BE8D3D3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E130018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9F78CA2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8DAFCB0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</w:tr>
            <w:tr w:rsidR="00FF3084" w:rsidRPr="00FF3084" w14:paraId="1EB638FF" w14:textId="77777777" w:rsidTr="00FF3084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362A0D8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9C17310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D67D233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2F7E0DD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A7A8588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9618700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D84E79C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</w:tr>
            <w:tr w:rsidR="00FF3084" w:rsidRPr="00FF3084" w14:paraId="65D3CB89" w14:textId="77777777" w:rsidTr="00FF3084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FB542B6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7CD232B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3CB2DC6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4A7AFDC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0128E32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2E5F6FF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B415E85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FF3084" w:rsidRPr="00FF3084" w14:paraId="758694FB" w14:textId="77777777" w:rsidTr="00FF3084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93441F5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4D2F8CB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C9F64B5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9E728E1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4181143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A5B02CB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086FC37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470E5A91" w14:textId="77777777" w:rsidR="00FF3084" w:rsidRDefault="00FF3084" w:rsidP="00FF3084">
            <w:pPr>
              <w:jc w:val="center"/>
            </w:pPr>
          </w:p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FF3084" w:rsidRPr="00FF3084" w14:paraId="22DA768E" w14:textId="77777777" w:rsidTr="00FF3084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0CB55069" w14:textId="77777777" w:rsidR="00FF3084" w:rsidRPr="00FF3084" w:rsidRDefault="00FF3084" w:rsidP="00FF3084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November 2025</w:t>
                  </w:r>
                </w:p>
              </w:tc>
            </w:tr>
            <w:tr w:rsidR="00FF3084" w:rsidRPr="00FF3084" w14:paraId="508191F5" w14:textId="77777777" w:rsidTr="00FF3084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202F815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6F416F2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21092C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69ACDD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193F85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A6DC15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55FAC0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FF3084" w:rsidRPr="00FF3084" w14:paraId="759D11F9" w14:textId="77777777" w:rsidTr="00FF3084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5C947BD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5D1C811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BF52D09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7CD8B95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370C0C0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79F55A1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6A4A6BB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</w:tr>
            <w:tr w:rsidR="00FF3084" w:rsidRPr="00FF3084" w14:paraId="220F05D9" w14:textId="77777777" w:rsidTr="00FF3084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5C76695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DB735F9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89E751D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1FFA37D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72FD6F7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156926D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13C517E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</w:tr>
            <w:tr w:rsidR="00FF3084" w:rsidRPr="00FF3084" w14:paraId="1D0C44F9" w14:textId="77777777" w:rsidTr="00FF3084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5601CB7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33A6BE0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3495096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EA546A9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59495C4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04247E8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9CD88F7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</w:tr>
            <w:tr w:rsidR="00FF3084" w:rsidRPr="00FF3084" w14:paraId="70B6C9C4" w14:textId="77777777" w:rsidTr="00FF3084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ABEC4BE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38EA763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2B825E8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D92FDD0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B1FE7CF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20CC279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E8D605D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</w:tr>
            <w:tr w:rsidR="00FF3084" w:rsidRPr="00FF3084" w14:paraId="176C497A" w14:textId="77777777" w:rsidTr="00FF3084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F675951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ADA4EAB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408D296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1837D84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C72ED33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0027282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8EF8272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</w:tr>
            <w:tr w:rsidR="00FF3084" w:rsidRPr="00FF3084" w14:paraId="4CD68225" w14:textId="77777777" w:rsidTr="00FF3084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04B8A8A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D0E92F8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3290ED6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92AD9F2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BF7E736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06DFBB4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65DF03F" w14:textId="77777777" w:rsidR="00FF3084" w:rsidRPr="00FF3084" w:rsidRDefault="00FF3084" w:rsidP="00FF3084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5C4B9670" w14:textId="77777777" w:rsidR="00FF3084" w:rsidRDefault="00FF3084" w:rsidP="00FF3084">
            <w:pPr>
              <w:jc w:val="center"/>
            </w:pPr>
          </w:p>
        </w:tc>
      </w:tr>
    </w:tbl>
    <w:p w14:paraId="0C0FF54F" w14:textId="77777777" w:rsidR="007268E4" w:rsidRPr="00BB4F60" w:rsidRDefault="00FF3084" w:rsidP="00FF3084">
      <w:pPr>
        <w:jc w:val="center"/>
      </w:pPr>
      <w:r>
        <w:t>© EditableCalendar.Com</w:t>
      </w:r>
    </w:p>
    <w:sectPr w:rsidR="007268E4" w:rsidRPr="00BB4F60" w:rsidSect="00FF3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EA5CB" w14:textId="77777777" w:rsidR="0071700E" w:rsidRDefault="0071700E" w:rsidP="005762FE">
      <w:r>
        <w:separator/>
      </w:r>
    </w:p>
  </w:endnote>
  <w:endnote w:type="continuationSeparator" w:id="0">
    <w:p w14:paraId="74136568" w14:textId="77777777" w:rsidR="0071700E" w:rsidRDefault="0071700E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9EBE7" w14:textId="77777777" w:rsidR="0071700E" w:rsidRDefault="0071700E" w:rsidP="005762FE">
      <w:r>
        <w:separator/>
      </w:r>
    </w:p>
  </w:footnote>
  <w:footnote w:type="continuationSeparator" w:id="0">
    <w:p w14:paraId="4D20DA04" w14:textId="77777777" w:rsidR="0071700E" w:rsidRDefault="0071700E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9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84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1700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  <w:rsid w:val="00FF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C6FDA"/>
  <w15:docId w15:val="{7C49D374-63C5-41CC-9F2A-623086EF2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3.april-2020-editable-calendar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2025 Editable Calendar (Portrait)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2023-11-26T04:42:00Z</dcterms:created>
  <dcterms:modified xsi:type="dcterms:W3CDTF">2023-11-26T04:42:00Z</dcterms:modified>
</cp:coreProperties>
</file>