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13176" w:type="dxa"/>
        <w:tblLayout w:type="fixed"/>
        <w:tblLook w:val="04A0" w:firstRow="1" w:lastRow="0" w:firstColumn="1" w:lastColumn="0" w:noHBand="0" w:noVBand="1"/>
      </w:tblPr>
      <w:tblGrid>
        <w:gridCol w:w="1882"/>
        <w:gridCol w:w="1882"/>
        <w:gridCol w:w="1882"/>
        <w:gridCol w:w="1882"/>
        <w:gridCol w:w="1882"/>
        <w:gridCol w:w="1883"/>
        <w:gridCol w:w="1883"/>
      </w:tblGrid>
      <w:tr w:rsidR="006663AA" w:rsidRPr="006663AA" w14:paraId="06E87D27" w14:textId="77777777" w:rsidTr="006663AA">
        <w:trPr>
          <w:trHeight w:val="600"/>
        </w:trPr>
        <w:tc>
          <w:tcPr>
            <w:tcW w:w="13176" w:type="dxa"/>
            <w:gridSpan w:val="7"/>
          </w:tcPr>
          <w:p w14:paraId="5E97F6EB" w14:textId="77777777" w:rsidR="006663AA" w:rsidRPr="006663AA" w:rsidRDefault="006663AA" w:rsidP="006663AA">
            <w:pPr>
              <w:jc w:val="center"/>
              <w:rPr>
                <w:sz w:val="48"/>
              </w:rPr>
            </w:pPr>
            <w:r>
              <w:rPr>
                <w:sz w:val="48"/>
              </w:rPr>
              <w:t>October 2023</w:t>
            </w:r>
          </w:p>
        </w:tc>
      </w:tr>
      <w:tr w:rsidR="006663AA" w14:paraId="3FD76A1B" w14:textId="77777777" w:rsidTr="006663AA">
        <w:tc>
          <w:tcPr>
            <w:tcW w:w="1882" w:type="dxa"/>
            <w:tcBorders>
              <w:bottom w:val="single" w:sz="4" w:space="0" w:color="auto"/>
            </w:tcBorders>
          </w:tcPr>
          <w:p w14:paraId="2015E43D" w14:textId="77777777" w:rsidR="006663AA" w:rsidRDefault="006663AA" w:rsidP="006663AA">
            <w:pPr>
              <w:jc w:val="center"/>
            </w:pPr>
            <w:r>
              <w:t>Sunday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02E1ABF1" w14:textId="77777777" w:rsidR="006663AA" w:rsidRDefault="006663AA" w:rsidP="006663AA">
            <w:pPr>
              <w:jc w:val="center"/>
            </w:pPr>
            <w:r>
              <w:t>Monday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268DDD5F" w14:textId="77777777" w:rsidR="006663AA" w:rsidRDefault="006663AA" w:rsidP="006663AA">
            <w:pPr>
              <w:jc w:val="center"/>
            </w:pPr>
            <w:r>
              <w:t>Tuesday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2B724E6C" w14:textId="77777777" w:rsidR="006663AA" w:rsidRDefault="006663AA" w:rsidP="006663AA">
            <w:pPr>
              <w:jc w:val="center"/>
            </w:pPr>
            <w:r>
              <w:t>Wednesday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5B374599" w14:textId="77777777" w:rsidR="006663AA" w:rsidRDefault="006663AA" w:rsidP="006663AA">
            <w:pPr>
              <w:jc w:val="center"/>
            </w:pPr>
            <w:r>
              <w:t>Thursday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7275D98B" w14:textId="77777777" w:rsidR="006663AA" w:rsidRDefault="006663AA" w:rsidP="006663AA">
            <w:pPr>
              <w:jc w:val="center"/>
            </w:pPr>
            <w:r>
              <w:t>Friday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2E2796F8" w14:textId="77777777" w:rsidR="006663AA" w:rsidRDefault="006663AA" w:rsidP="006663AA">
            <w:pPr>
              <w:jc w:val="center"/>
            </w:pPr>
            <w:r>
              <w:t>Saturday</w:t>
            </w:r>
          </w:p>
        </w:tc>
      </w:tr>
      <w:tr w:rsidR="006663AA" w14:paraId="43E6B006" w14:textId="77777777" w:rsidTr="006663AA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460E689F" w14:textId="77777777" w:rsidR="006663AA" w:rsidRDefault="006663AA" w:rsidP="006663AA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31D07B4C" w14:textId="77777777" w:rsidR="006663AA" w:rsidRDefault="006663AA" w:rsidP="006663AA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2616DCCA" w14:textId="77777777" w:rsidR="006663AA" w:rsidRDefault="006663AA" w:rsidP="006663AA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621047A" w14:textId="77777777" w:rsidR="006663AA" w:rsidRDefault="006663AA" w:rsidP="006663AA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4BB5A705" w14:textId="77777777" w:rsidR="006663AA" w:rsidRDefault="006663AA" w:rsidP="006663AA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12D53779" w14:textId="77777777" w:rsidR="006663AA" w:rsidRDefault="006663AA" w:rsidP="006663AA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18BDC978" w14:textId="77777777" w:rsidR="006663AA" w:rsidRDefault="006663AA" w:rsidP="006663AA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</w:tr>
      <w:tr w:rsidR="006663AA" w14:paraId="72070ADD" w14:textId="77777777" w:rsidTr="006663AA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03FBAF33" w14:textId="77777777" w:rsidR="006663AA" w:rsidRDefault="006663AA" w:rsidP="006663AA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97CE2E9" w14:textId="77777777" w:rsidR="006663AA" w:rsidRDefault="006663AA" w:rsidP="006663AA">
            <w:pPr>
              <w:jc w:val="center"/>
            </w:pPr>
            <w:r>
              <w:t>9</w:t>
            </w:r>
            <w:r>
              <w:br/>
            </w:r>
            <w:r>
              <w:br/>
              <w:t>Columbus 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7719E500" w14:textId="77777777" w:rsidR="006663AA" w:rsidRDefault="006663AA" w:rsidP="006663AA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37732178" w14:textId="77777777" w:rsidR="006663AA" w:rsidRDefault="006663AA" w:rsidP="006663AA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6D7C4CB" w14:textId="77777777" w:rsidR="006663AA" w:rsidRDefault="006663AA" w:rsidP="006663AA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2EA59589" w14:textId="77777777" w:rsidR="006663AA" w:rsidRDefault="006663AA" w:rsidP="006663AA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216670ED" w14:textId="77777777" w:rsidR="006663AA" w:rsidRDefault="006663AA" w:rsidP="006663AA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</w:tr>
      <w:tr w:rsidR="006663AA" w14:paraId="14E3DAAE" w14:textId="77777777" w:rsidTr="006663AA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1338A72A" w14:textId="77777777" w:rsidR="006663AA" w:rsidRDefault="006663AA" w:rsidP="006663AA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7F71B8DE" w14:textId="77777777" w:rsidR="006663AA" w:rsidRDefault="006663AA" w:rsidP="006663AA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48CE08D8" w14:textId="77777777" w:rsidR="006663AA" w:rsidRDefault="006663AA" w:rsidP="006663AA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23362B66" w14:textId="77777777" w:rsidR="006663AA" w:rsidRDefault="006663AA" w:rsidP="006663AA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702BB53A" w14:textId="77777777" w:rsidR="006663AA" w:rsidRDefault="006663AA" w:rsidP="006663AA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57D475B8" w14:textId="77777777" w:rsidR="006663AA" w:rsidRDefault="006663AA" w:rsidP="006663AA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0CB4F33B" w14:textId="77777777" w:rsidR="006663AA" w:rsidRDefault="006663AA" w:rsidP="006663AA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</w:tr>
      <w:tr w:rsidR="006663AA" w14:paraId="24881D8C" w14:textId="77777777" w:rsidTr="006663AA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0448FA30" w14:textId="77777777" w:rsidR="006663AA" w:rsidRDefault="006663AA" w:rsidP="006663AA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7EB2C705" w14:textId="77777777" w:rsidR="006663AA" w:rsidRDefault="006663AA" w:rsidP="006663AA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2B8A04E0" w14:textId="77777777" w:rsidR="006663AA" w:rsidRDefault="006663AA" w:rsidP="006663AA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68E9DB2A" w14:textId="77777777" w:rsidR="006663AA" w:rsidRDefault="006663AA" w:rsidP="006663AA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6E89D9A2" w14:textId="77777777" w:rsidR="006663AA" w:rsidRDefault="006663AA" w:rsidP="006663AA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883" w:type="dxa"/>
            <w:shd w:val="clear" w:color="auto" w:fill="auto"/>
          </w:tcPr>
          <w:p w14:paraId="396F13F6" w14:textId="77777777" w:rsidR="006663AA" w:rsidRDefault="006663AA" w:rsidP="006663AA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883" w:type="dxa"/>
            <w:shd w:val="clear" w:color="auto" w:fill="auto"/>
          </w:tcPr>
          <w:p w14:paraId="755DA4CC" w14:textId="77777777" w:rsidR="006663AA" w:rsidRDefault="006663AA" w:rsidP="006663AA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</w:tr>
      <w:tr w:rsidR="006663AA" w14:paraId="3D7E6FFB" w14:textId="77777777" w:rsidTr="006663AA">
        <w:trPr>
          <w:trHeight w:val="1340"/>
        </w:trPr>
        <w:tc>
          <w:tcPr>
            <w:tcW w:w="1882" w:type="dxa"/>
            <w:shd w:val="clear" w:color="auto" w:fill="auto"/>
          </w:tcPr>
          <w:p w14:paraId="14E24C05" w14:textId="77777777" w:rsidR="006663AA" w:rsidRDefault="006663AA" w:rsidP="006663AA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488B0C38" w14:textId="77777777" w:rsidR="006663AA" w:rsidRDefault="006663AA" w:rsidP="006663AA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1960A739" w14:textId="77777777" w:rsidR="006663AA" w:rsidRDefault="006663AA" w:rsidP="006663AA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882" w:type="dxa"/>
          </w:tcPr>
          <w:p w14:paraId="2BFBF83F" w14:textId="77777777" w:rsidR="006663AA" w:rsidRDefault="006663AA" w:rsidP="006663AA">
            <w:pPr>
              <w:jc w:val="center"/>
            </w:pPr>
          </w:p>
        </w:tc>
        <w:tc>
          <w:tcPr>
            <w:tcW w:w="1882" w:type="dxa"/>
          </w:tcPr>
          <w:p w14:paraId="7C6F47C0" w14:textId="77777777" w:rsidR="006663AA" w:rsidRDefault="006663AA" w:rsidP="006663AA">
            <w:pPr>
              <w:jc w:val="center"/>
            </w:pPr>
          </w:p>
        </w:tc>
        <w:tc>
          <w:tcPr>
            <w:tcW w:w="1883" w:type="dxa"/>
          </w:tcPr>
          <w:p w14:paraId="542079CC" w14:textId="77777777" w:rsidR="006663AA" w:rsidRDefault="006663AA" w:rsidP="006663AA">
            <w:pPr>
              <w:jc w:val="center"/>
            </w:pPr>
          </w:p>
        </w:tc>
        <w:tc>
          <w:tcPr>
            <w:tcW w:w="1883" w:type="dxa"/>
          </w:tcPr>
          <w:p w14:paraId="7CED7A6C" w14:textId="77777777" w:rsidR="006663AA" w:rsidRDefault="006663AA" w:rsidP="006663AA">
            <w:pPr>
              <w:jc w:val="center"/>
            </w:pPr>
          </w:p>
        </w:tc>
      </w:tr>
      <w:tr w:rsidR="006663AA" w14:paraId="5152DED0" w14:textId="77777777" w:rsidTr="006663AA">
        <w:trPr>
          <w:trHeight w:val="1340"/>
        </w:trPr>
        <w:tc>
          <w:tcPr>
            <w:tcW w:w="1882" w:type="dxa"/>
          </w:tcPr>
          <w:p w14:paraId="369AB5A5" w14:textId="77777777" w:rsidR="006663AA" w:rsidRDefault="006663AA" w:rsidP="006663AA">
            <w:pPr>
              <w:jc w:val="center"/>
            </w:pPr>
          </w:p>
        </w:tc>
        <w:tc>
          <w:tcPr>
            <w:tcW w:w="1882" w:type="dxa"/>
          </w:tcPr>
          <w:p w14:paraId="68373D07" w14:textId="77777777" w:rsidR="006663AA" w:rsidRDefault="006663AA" w:rsidP="006663AA">
            <w:pPr>
              <w:jc w:val="center"/>
            </w:pPr>
          </w:p>
        </w:tc>
        <w:tc>
          <w:tcPr>
            <w:tcW w:w="1882" w:type="dxa"/>
          </w:tcPr>
          <w:p w14:paraId="2A2D1753" w14:textId="77777777" w:rsidR="006663AA" w:rsidRDefault="006663AA" w:rsidP="006663AA">
            <w:pPr>
              <w:jc w:val="center"/>
            </w:pPr>
          </w:p>
        </w:tc>
        <w:tc>
          <w:tcPr>
            <w:tcW w:w="1882" w:type="dxa"/>
          </w:tcPr>
          <w:p w14:paraId="1EE4A691" w14:textId="77777777" w:rsidR="006663AA" w:rsidRDefault="006663AA" w:rsidP="006663AA">
            <w:pPr>
              <w:jc w:val="center"/>
            </w:pPr>
          </w:p>
        </w:tc>
        <w:tc>
          <w:tcPr>
            <w:tcW w:w="1882" w:type="dxa"/>
          </w:tcPr>
          <w:p w14:paraId="44D6D33B" w14:textId="77777777" w:rsidR="006663AA" w:rsidRDefault="006663AA" w:rsidP="006663AA">
            <w:pPr>
              <w:jc w:val="center"/>
            </w:pPr>
          </w:p>
        </w:tc>
        <w:tc>
          <w:tcPr>
            <w:tcW w:w="1883" w:type="dxa"/>
          </w:tcPr>
          <w:p w14:paraId="00724E03" w14:textId="77777777" w:rsidR="006663AA" w:rsidRDefault="006663AA" w:rsidP="006663AA">
            <w:pPr>
              <w:jc w:val="center"/>
            </w:pPr>
          </w:p>
        </w:tc>
        <w:tc>
          <w:tcPr>
            <w:tcW w:w="1883" w:type="dxa"/>
          </w:tcPr>
          <w:p w14:paraId="3C2778D2" w14:textId="77777777" w:rsidR="006663AA" w:rsidRDefault="006663AA" w:rsidP="006663AA">
            <w:pPr>
              <w:jc w:val="center"/>
            </w:pPr>
          </w:p>
        </w:tc>
      </w:tr>
    </w:tbl>
    <w:p w14:paraId="733AC4A6" w14:textId="77777777" w:rsidR="007268E4" w:rsidRPr="00BB4F60" w:rsidRDefault="006663AA" w:rsidP="006663AA">
      <w:pPr>
        <w:jc w:val="center"/>
      </w:pPr>
      <w:r>
        <w:t>© EditableCalendar.Com</w:t>
      </w:r>
    </w:p>
    <w:sectPr w:rsidR="007268E4" w:rsidRPr="00BB4F60" w:rsidSect="006663A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8DA125" w14:textId="77777777" w:rsidR="00052120" w:rsidRDefault="00052120" w:rsidP="005762FE">
      <w:r>
        <w:separator/>
      </w:r>
    </w:p>
  </w:endnote>
  <w:endnote w:type="continuationSeparator" w:id="0">
    <w:p w14:paraId="1E09A413" w14:textId="77777777" w:rsidR="00052120" w:rsidRDefault="00052120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902139" w14:textId="77777777" w:rsidR="00052120" w:rsidRDefault="00052120" w:rsidP="005762FE">
      <w:r>
        <w:separator/>
      </w:r>
    </w:p>
  </w:footnote>
  <w:footnote w:type="continuationSeparator" w:id="0">
    <w:p w14:paraId="0E2D86C7" w14:textId="77777777" w:rsidR="00052120" w:rsidRDefault="00052120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3AA"/>
    <w:rsid w:val="00037140"/>
    <w:rsid w:val="0004106F"/>
    <w:rsid w:val="00052120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663AA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F4A07"/>
  <w15:docId w15:val="{26BA3EAE-3D2C-4876-B9B5-5A998BEC9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5.april-2020-printable-calendar-holidays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40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October 2023 Printable Calendar with Holidays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2022-05-07T09:48:00Z</dcterms:created>
  <dcterms:modified xsi:type="dcterms:W3CDTF">2022-05-07T09:48:00Z</dcterms:modified>
</cp:coreProperties>
</file>