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3A585A" w:rsidRPr="003A585A" w14:paraId="4C867D08" w14:textId="77777777" w:rsidTr="003A585A">
        <w:trPr>
          <w:trHeight w:val="600"/>
        </w:trPr>
        <w:tc>
          <w:tcPr>
            <w:tcW w:w="9576" w:type="dxa"/>
            <w:gridSpan w:val="7"/>
          </w:tcPr>
          <w:p w14:paraId="064CD4A5" w14:textId="77777777" w:rsidR="003A585A" w:rsidRPr="003A585A" w:rsidRDefault="003A585A" w:rsidP="003A585A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2023</w:t>
            </w:r>
          </w:p>
        </w:tc>
      </w:tr>
      <w:tr w:rsidR="003A585A" w14:paraId="21BC8362" w14:textId="77777777" w:rsidTr="003A585A">
        <w:tc>
          <w:tcPr>
            <w:tcW w:w="1368" w:type="dxa"/>
            <w:tcBorders>
              <w:bottom w:val="single" w:sz="4" w:space="0" w:color="auto"/>
            </w:tcBorders>
          </w:tcPr>
          <w:p w14:paraId="5E77737F" w14:textId="77777777" w:rsidR="003A585A" w:rsidRDefault="003A585A" w:rsidP="003A585A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796B5F1" w14:textId="77777777" w:rsidR="003A585A" w:rsidRDefault="003A585A" w:rsidP="003A585A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BCE9A1E" w14:textId="77777777" w:rsidR="003A585A" w:rsidRDefault="003A585A" w:rsidP="003A585A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FB5A40" w14:textId="77777777" w:rsidR="003A585A" w:rsidRDefault="003A585A" w:rsidP="003A585A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8C20B91" w14:textId="77777777" w:rsidR="003A585A" w:rsidRDefault="003A585A" w:rsidP="003A585A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4263A3" w14:textId="77777777" w:rsidR="003A585A" w:rsidRDefault="003A585A" w:rsidP="003A585A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F53343" w14:textId="77777777" w:rsidR="003A585A" w:rsidRDefault="003A585A" w:rsidP="003A585A">
            <w:pPr>
              <w:jc w:val="center"/>
            </w:pPr>
            <w:r>
              <w:t>Saturday</w:t>
            </w:r>
          </w:p>
        </w:tc>
      </w:tr>
      <w:tr w:rsidR="003A585A" w14:paraId="38CDC46C" w14:textId="77777777" w:rsidTr="003A585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090B9C" w14:textId="77777777" w:rsidR="003A585A" w:rsidRDefault="003A585A" w:rsidP="003A585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0F44AC" w14:textId="77777777" w:rsidR="003A585A" w:rsidRDefault="003A585A" w:rsidP="003A585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CA74FE" w14:textId="77777777" w:rsidR="003A585A" w:rsidRDefault="003A585A" w:rsidP="003A585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F70D84" w14:textId="77777777" w:rsidR="003A585A" w:rsidRDefault="003A585A" w:rsidP="003A585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CE413E" w14:textId="77777777" w:rsidR="003A585A" w:rsidRDefault="003A585A" w:rsidP="003A585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A9BB85" w14:textId="77777777" w:rsidR="003A585A" w:rsidRDefault="003A585A" w:rsidP="003A585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8BA88B" w14:textId="77777777" w:rsidR="003A585A" w:rsidRDefault="003A585A" w:rsidP="003A585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3A585A" w14:paraId="2AF87D8C" w14:textId="77777777" w:rsidTr="003A585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F53AAD" w14:textId="77777777" w:rsidR="003A585A" w:rsidRDefault="003A585A" w:rsidP="003A585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D8D7B7" w14:textId="77777777" w:rsidR="003A585A" w:rsidRDefault="003A585A" w:rsidP="003A585A">
            <w:pPr>
              <w:jc w:val="center"/>
            </w:pPr>
            <w:r>
              <w:t>9</w:t>
            </w:r>
            <w:r>
              <w:br/>
            </w:r>
            <w:r>
              <w:br/>
              <w:t>Columbus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D84B4A" w14:textId="77777777" w:rsidR="003A585A" w:rsidRDefault="003A585A" w:rsidP="003A585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CD3E7D" w14:textId="77777777" w:rsidR="003A585A" w:rsidRDefault="003A585A" w:rsidP="003A585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E2FB67" w14:textId="77777777" w:rsidR="003A585A" w:rsidRDefault="003A585A" w:rsidP="003A585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D38EE3" w14:textId="77777777" w:rsidR="003A585A" w:rsidRDefault="003A585A" w:rsidP="003A585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1D66AB" w14:textId="77777777" w:rsidR="003A585A" w:rsidRDefault="003A585A" w:rsidP="003A585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3A585A" w14:paraId="01C5E79C" w14:textId="77777777" w:rsidTr="003A585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F52C05" w14:textId="77777777" w:rsidR="003A585A" w:rsidRDefault="003A585A" w:rsidP="003A585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A66C38" w14:textId="77777777" w:rsidR="003A585A" w:rsidRDefault="003A585A" w:rsidP="003A585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928739" w14:textId="77777777" w:rsidR="003A585A" w:rsidRDefault="003A585A" w:rsidP="003A585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5A5852" w14:textId="77777777" w:rsidR="003A585A" w:rsidRDefault="003A585A" w:rsidP="003A585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FB079F" w14:textId="77777777" w:rsidR="003A585A" w:rsidRDefault="003A585A" w:rsidP="003A585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6043B1" w14:textId="77777777" w:rsidR="003A585A" w:rsidRDefault="003A585A" w:rsidP="003A585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11AA7A" w14:textId="77777777" w:rsidR="003A585A" w:rsidRDefault="003A585A" w:rsidP="003A585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3A585A" w14:paraId="00966131" w14:textId="77777777" w:rsidTr="003A585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53049F" w14:textId="77777777" w:rsidR="003A585A" w:rsidRDefault="003A585A" w:rsidP="003A585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E4FD0A" w14:textId="77777777" w:rsidR="003A585A" w:rsidRDefault="003A585A" w:rsidP="003A585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CC38BC" w14:textId="77777777" w:rsidR="003A585A" w:rsidRDefault="003A585A" w:rsidP="003A585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7A93E71" w14:textId="77777777" w:rsidR="003A585A" w:rsidRDefault="003A585A" w:rsidP="003A585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2CD4D18" w14:textId="77777777" w:rsidR="003A585A" w:rsidRDefault="003A585A" w:rsidP="003A585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913559A" w14:textId="77777777" w:rsidR="003A585A" w:rsidRDefault="003A585A" w:rsidP="003A585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5C7E484" w14:textId="77777777" w:rsidR="003A585A" w:rsidRDefault="003A585A" w:rsidP="003A585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3A585A" w14:paraId="0977D084" w14:textId="77777777" w:rsidTr="003A585A">
        <w:trPr>
          <w:trHeight w:val="1500"/>
        </w:trPr>
        <w:tc>
          <w:tcPr>
            <w:tcW w:w="1368" w:type="dxa"/>
            <w:shd w:val="clear" w:color="auto" w:fill="auto"/>
          </w:tcPr>
          <w:p w14:paraId="241B41FC" w14:textId="77777777" w:rsidR="003A585A" w:rsidRDefault="003A585A" w:rsidP="003A585A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4BF2854" w14:textId="77777777" w:rsidR="003A585A" w:rsidRDefault="003A585A" w:rsidP="003A585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47B044E" w14:textId="77777777" w:rsidR="003A585A" w:rsidRDefault="003A585A" w:rsidP="003A585A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2E610824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5B8224D1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2ACB5AAA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56620572" w14:textId="77777777" w:rsidR="003A585A" w:rsidRDefault="003A585A" w:rsidP="003A585A">
            <w:pPr>
              <w:jc w:val="center"/>
            </w:pPr>
          </w:p>
        </w:tc>
      </w:tr>
      <w:tr w:rsidR="003A585A" w14:paraId="48E94F6F" w14:textId="77777777" w:rsidTr="003A585A">
        <w:trPr>
          <w:trHeight w:val="1500"/>
        </w:trPr>
        <w:tc>
          <w:tcPr>
            <w:tcW w:w="1368" w:type="dxa"/>
          </w:tcPr>
          <w:p w14:paraId="54871338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5CF93F2E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60F9C0DE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6868F9D6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1E4563E1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6715801C" w14:textId="77777777" w:rsidR="003A585A" w:rsidRDefault="003A585A" w:rsidP="003A585A">
            <w:pPr>
              <w:jc w:val="center"/>
            </w:pPr>
          </w:p>
        </w:tc>
        <w:tc>
          <w:tcPr>
            <w:tcW w:w="1368" w:type="dxa"/>
          </w:tcPr>
          <w:p w14:paraId="3EE0960D" w14:textId="77777777" w:rsidR="003A585A" w:rsidRDefault="003A585A" w:rsidP="003A585A">
            <w:pPr>
              <w:jc w:val="center"/>
            </w:pPr>
          </w:p>
        </w:tc>
      </w:tr>
    </w:tbl>
    <w:p w14:paraId="39991F94" w14:textId="77777777" w:rsidR="003A585A" w:rsidRDefault="003A585A" w:rsidP="003A585A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A585A" w14:paraId="7E2A48A6" w14:textId="77777777" w:rsidTr="003A585A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A585A" w:rsidRPr="003A585A" w14:paraId="100C8D99" w14:textId="77777777" w:rsidTr="003A585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25D4AD4" w14:textId="77777777" w:rsidR="003A585A" w:rsidRPr="003A585A" w:rsidRDefault="003A585A" w:rsidP="003A585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September 2023</w:t>
                  </w:r>
                </w:p>
              </w:tc>
            </w:tr>
            <w:tr w:rsidR="003A585A" w:rsidRPr="003A585A" w14:paraId="11742FCA" w14:textId="77777777" w:rsidTr="003A585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A0CD3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EEB93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451A5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A10A339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5281D9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74C27E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FA3294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A585A" w:rsidRPr="003A585A" w14:paraId="40048EF7" w14:textId="77777777" w:rsidTr="003A585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5A106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3520B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3483E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5B6734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370D2E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5750D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C5240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3A585A" w:rsidRPr="003A585A" w14:paraId="378B44D1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ED72D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5ABB00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C4F19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756B81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A9DD1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92F800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40D72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3A585A" w:rsidRPr="003A585A" w14:paraId="2940B969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4DBE89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77649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5BC0D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02B25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811F41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98E46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77FB49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3A585A" w:rsidRPr="003A585A" w14:paraId="7684A81F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315CAD6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13377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4424F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4A721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08BBB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156A91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A5FA6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3A585A" w:rsidRPr="003A585A" w14:paraId="4672AD29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A32918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05504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E610D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208F1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1DA1A0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CE22C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1A3511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3A585A" w:rsidRPr="003A585A" w14:paraId="5336D4DD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869CB8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B18E0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A34F4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264139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A0F20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72244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E7806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990FCC2" w14:textId="77777777" w:rsidR="003A585A" w:rsidRDefault="003A585A" w:rsidP="003A585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A585A" w:rsidRPr="003A585A" w14:paraId="38033623" w14:textId="77777777" w:rsidTr="003A585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A3D9829" w14:textId="77777777" w:rsidR="003A585A" w:rsidRPr="003A585A" w:rsidRDefault="003A585A" w:rsidP="003A585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2023</w:t>
                  </w:r>
                </w:p>
              </w:tc>
            </w:tr>
            <w:tr w:rsidR="003A585A" w:rsidRPr="003A585A" w14:paraId="2F19E52F" w14:textId="77777777" w:rsidTr="003A585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E409D00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FD4035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91ABB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75C71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F6403B1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EE6F9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83B1ED1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A585A" w:rsidRPr="003A585A" w14:paraId="55A736FB" w14:textId="77777777" w:rsidTr="003A585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F7A0AD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FE16D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BE4BC8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46E1B2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F14D620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67687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20353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3A585A" w:rsidRPr="003A585A" w14:paraId="282E2E6D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AF5228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39C19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C3F0E8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FDB94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BA30E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F2489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D861D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3A585A" w:rsidRPr="003A585A" w14:paraId="386DE64F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EB7E3B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A7AE56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D7DE5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79021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5355A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099AD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862CB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3A585A" w:rsidRPr="003A585A" w14:paraId="5AA19D2B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B29344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C73786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A9DE48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C1386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9D0BB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D6B4C9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E245E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3A585A" w:rsidRPr="003A585A" w14:paraId="7C81E29E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5174F1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410DD9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BD336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69834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DF2A78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6CFCF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321CA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A585A" w:rsidRPr="003A585A" w14:paraId="55CF4959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DFD13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69202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02C8A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D8F57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4D38D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8B21F8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A2FCF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C3DCF53" w14:textId="77777777" w:rsidR="003A585A" w:rsidRDefault="003A585A" w:rsidP="003A585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A585A" w:rsidRPr="003A585A" w14:paraId="5EDBA443" w14:textId="77777777" w:rsidTr="003A585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A475D86" w14:textId="77777777" w:rsidR="003A585A" w:rsidRPr="003A585A" w:rsidRDefault="003A585A" w:rsidP="003A585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2023</w:t>
                  </w:r>
                </w:p>
              </w:tc>
            </w:tr>
            <w:tr w:rsidR="003A585A" w:rsidRPr="003A585A" w14:paraId="5A521EEB" w14:textId="77777777" w:rsidTr="003A585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397C3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5F8766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DA351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336F7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C475C2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8A81C9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45E8CF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A585A" w:rsidRPr="003A585A" w14:paraId="50B63ABA" w14:textId="77777777" w:rsidTr="003A585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78F2A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A014C2E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D448F0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0FF2349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6F98A5A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3D689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4E1ACF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3A585A" w:rsidRPr="003A585A" w14:paraId="059127B4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9F7E31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CFA3F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D17CE9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B1FC7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2F4AF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5B57D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46C8C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3A585A" w:rsidRPr="003A585A" w14:paraId="02AFE711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ACDAB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4F6C6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FEA806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80CAB8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EDB4D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3F2DD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CF52F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3A585A" w:rsidRPr="003A585A" w14:paraId="77438F5A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1403644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6EA64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EE890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0C9096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13B4A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06C66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F760A6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3A585A" w:rsidRPr="003A585A" w14:paraId="15C96E06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5DF61B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B554D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83C8F0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C0986C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A43D07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C60E8F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2955B2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A585A" w:rsidRPr="003A585A" w14:paraId="61BB36DA" w14:textId="77777777" w:rsidTr="003A585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B8EA648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8E0AA5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3B4AC3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AFE71D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42404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A9415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3D1E2B" w14:textId="77777777" w:rsidR="003A585A" w:rsidRPr="003A585A" w:rsidRDefault="003A585A" w:rsidP="003A585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634443A" w14:textId="77777777" w:rsidR="003A585A" w:rsidRDefault="003A585A" w:rsidP="003A585A">
            <w:pPr>
              <w:jc w:val="center"/>
            </w:pPr>
          </w:p>
        </w:tc>
      </w:tr>
    </w:tbl>
    <w:p w14:paraId="3731F181" w14:textId="77777777" w:rsidR="007268E4" w:rsidRPr="00BB4F60" w:rsidRDefault="003A585A" w:rsidP="003A585A">
      <w:pPr>
        <w:jc w:val="center"/>
      </w:pPr>
      <w:r>
        <w:t>© EditableCalendar.Com</w:t>
      </w:r>
    </w:p>
    <w:sectPr w:rsidR="007268E4" w:rsidRPr="00BB4F60" w:rsidSect="003A58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92212" w14:textId="77777777" w:rsidR="002A0FE7" w:rsidRDefault="002A0FE7" w:rsidP="005762FE">
      <w:r>
        <w:separator/>
      </w:r>
    </w:p>
  </w:endnote>
  <w:endnote w:type="continuationSeparator" w:id="0">
    <w:p w14:paraId="47FE78D5" w14:textId="77777777" w:rsidR="002A0FE7" w:rsidRDefault="002A0FE7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F3605" w14:textId="77777777" w:rsidR="002A0FE7" w:rsidRDefault="002A0FE7" w:rsidP="005762FE">
      <w:r>
        <w:separator/>
      </w:r>
    </w:p>
  </w:footnote>
  <w:footnote w:type="continuationSeparator" w:id="0">
    <w:p w14:paraId="588BC3CA" w14:textId="77777777" w:rsidR="002A0FE7" w:rsidRDefault="002A0FE7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5A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0FE7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A585A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38CC5"/>
  <w15:docId w15:val="{7CA39DE2-C197-4FF2-99AD-DC21EEB23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2022-05-06T08:23:00Z</dcterms:created>
  <dcterms:modified xsi:type="dcterms:W3CDTF">2022-05-06T08:23:00Z</dcterms:modified>
</cp:coreProperties>
</file>