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2612C" w:rsidRPr="00A2612C" w14:paraId="4CCA95B1" w14:textId="77777777" w:rsidTr="00A2612C">
        <w:trPr>
          <w:trHeight w:val="600"/>
        </w:trPr>
        <w:tc>
          <w:tcPr>
            <w:tcW w:w="9576" w:type="dxa"/>
            <w:gridSpan w:val="7"/>
          </w:tcPr>
          <w:p w14:paraId="54689FE2" w14:textId="77777777" w:rsidR="00A2612C" w:rsidRPr="00A2612C" w:rsidRDefault="00A2612C" w:rsidP="00A2612C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2021</w:t>
            </w:r>
          </w:p>
        </w:tc>
      </w:tr>
      <w:tr w:rsidR="00A2612C" w14:paraId="65B94DB4" w14:textId="77777777" w:rsidTr="00A2612C">
        <w:tc>
          <w:tcPr>
            <w:tcW w:w="1368" w:type="dxa"/>
          </w:tcPr>
          <w:p w14:paraId="12DD730E" w14:textId="77777777" w:rsidR="00A2612C" w:rsidRDefault="00A2612C" w:rsidP="00A2612C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493AC10" w14:textId="77777777" w:rsidR="00A2612C" w:rsidRDefault="00A2612C" w:rsidP="00A2612C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03CC2B2" w14:textId="77777777" w:rsidR="00A2612C" w:rsidRDefault="00A2612C" w:rsidP="00A2612C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605FB2E" w14:textId="77777777" w:rsidR="00A2612C" w:rsidRDefault="00A2612C" w:rsidP="00A2612C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E820FB7" w14:textId="77777777" w:rsidR="00A2612C" w:rsidRDefault="00A2612C" w:rsidP="00A2612C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EA1D0FF" w14:textId="77777777" w:rsidR="00A2612C" w:rsidRDefault="00A2612C" w:rsidP="00A2612C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0DBA798" w14:textId="77777777" w:rsidR="00A2612C" w:rsidRDefault="00A2612C" w:rsidP="00A2612C">
            <w:pPr>
              <w:jc w:val="center"/>
            </w:pPr>
            <w:r>
              <w:t>Sunday</w:t>
            </w:r>
          </w:p>
        </w:tc>
      </w:tr>
      <w:tr w:rsidR="00A2612C" w14:paraId="19F3016A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10E6EA47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05B67140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4323545B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3D67F210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BE22D5" w14:textId="77777777" w:rsidR="00A2612C" w:rsidRDefault="00A2612C" w:rsidP="00A2612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4B291C" w14:textId="77777777" w:rsidR="00A2612C" w:rsidRDefault="00A2612C" w:rsidP="00A2612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74E7F2" w14:textId="77777777" w:rsidR="00A2612C" w:rsidRDefault="00A2612C" w:rsidP="00A2612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A2612C" w14:paraId="65CF259D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89F276" w14:textId="77777777" w:rsidR="00A2612C" w:rsidRDefault="00A2612C" w:rsidP="00A2612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276020" w14:textId="77777777" w:rsidR="00A2612C" w:rsidRDefault="00A2612C" w:rsidP="00A2612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9F7B80" w14:textId="77777777" w:rsidR="00A2612C" w:rsidRDefault="00A2612C" w:rsidP="00A2612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51A91B" w14:textId="77777777" w:rsidR="00A2612C" w:rsidRDefault="00A2612C" w:rsidP="00A2612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D12EDA" w14:textId="77777777" w:rsidR="00A2612C" w:rsidRDefault="00A2612C" w:rsidP="00A2612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FF23F4" w14:textId="77777777" w:rsidR="00A2612C" w:rsidRDefault="00A2612C" w:rsidP="00A2612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1341C7" w14:textId="77777777" w:rsidR="00A2612C" w:rsidRDefault="00A2612C" w:rsidP="00A2612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A2612C" w14:paraId="49ECF6A3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E2EC53" w14:textId="77777777" w:rsidR="00A2612C" w:rsidRDefault="00A2612C" w:rsidP="00A2612C">
            <w:pPr>
              <w:jc w:val="center"/>
            </w:pPr>
            <w:r>
              <w:t>11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910265" w14:textId="77777777" w:rsidR="00A2612C" w:rsidRDefault="00A2612C" w:rsidP="00A2612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15B928" w14:textId="77777777" w:rsidR="00A2612C" w:rsidRDefault="00A2612C" w:rsidP="00A2612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6CEC8D" w14:textId="77777777" w:rsidR="00A2612C" w:rsidRDefault="00A2612C" w:rsidP="00A2612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BBBFD5" w14:textId="77777777" w:rsidR="00A2612C" w:rsidRDefault="00A2612C" w:rsidP="00A2612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BB035B" w14:textId="77777777" w:rsidR="00A2612C" w:rsidRDefault="00A2612C" w:rsidP="00A2612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7C7DA5" w14:textId="77777777" w:rsidR="00A2612C" w:rsidRDefault="00A2612C" w:rsidP="00A2612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A2612C" w14:paraId="2D24E2C9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BEA0EF" w14:textId="77777777" w:rsidR="00A2612C" w:rsidRDefault="00A2612C" w:rsidP="00A2612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30C2E0" w14:textId="77777777" w:rsidR="00A2612C" w:rsidRDefault="00A2612C" w:rsidP="00A2612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B0BAE2" w14:textId="77777777" w:rsidR="00A2612C" w:rsidRDefault="00A2612C" w:rsidP="00A2612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FE29B8" w14:textId="77777777" w:rsidR="00A2612C" w:rsidRDefault="00A2612C" w:rsidP="00A2612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936BD5" w14:textId="77777777" w:rsidR="00A2612C" w:rsidRDefault="00A2612C" w:rsidP="00A2612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9CAB1D" w14:textId="77777777" w:rsidR="00A2612C" w:rsidRDefault="00A2612C" w:rsidP="00A2612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5D3E1D" w14:textId="77777777" w:rsidR="00A2612C" w:rsidRDefault="00A2612C" w:rsidP="00A2612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A2612C" w14:paraId="2F87774B" w14:textId="77777777" w:rsidTr="00A2612C">
        <w:trPr>
          <w:trHeight w:val="1500"/>
        </w:trPr>
        <w:tc>
          <w:tcPr>
            <w:tcW w:w="1368" w:type="dxa"/>
            <w:shd w:val="clear" w:color="auto" w:fill="auto"/>
          </w:tcPr>
          <w:p w14:paraId="7B1D036C" w14:textId="77777777" w:rsidR="00A2612C" w:rsidRDefault="00A2612C" w:rsidP="00A2612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3192E3D" w14:textId="77777777" w:rsidR="00A2612C" w:rsidRDefault="00A2612C" w:rsidP="00A2612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80F9222" w14:textId="77777777" w:rsidR="00A2612C" w:rsidRDefault="00A2612C" w:rsidP="00A2612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865F021" w14:textId="77777777" w:rsidR="00A2612C" w:rsidRDefault="00A2612C" w:rsidP="00A2612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9B9EA4B" w14:textId="77777777" w:rsidR="00A2612C" w:rsidRDefault="00A2612C" w:rsidP="00A2612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5E23F4" w14:textId="77777777" w:rsidR="00A2612C" w:rsidRDefault="00A2612C" w:rsidP="00A2612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295FFE9" w14:textId="77777777" w:rsidR="00A2612C" w:rsidRDefault="00A2612C" w:rsidP="00A2612C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A2612C" w14:paraId="2430E0C1" w14:textId="77777777" w:rsidTr="00A2612C">
        <w:trPr>
          <w:trHeight w:val="1500"/>
        </w:trPr>
        <w:tc>
          <w:tcPr>
            <w:tcW w:w="1368" w:type="dxa"/>
          </w:tcPr>
          <w:p w14:paraId="7AF8566D" w14:textId="77777777" w:rsidR="00A2612C" w:rsidRDefault="00A2612C" w:rsidP="00BB4F60"/>
        </w:tc>
        <w:tc>
          <w:tcPr>
            <w:tcW w:w="1368" w:type="dxa"/>
          </w:tcPr>
          <w:p w14:paraId="2418A02A" w14:textId="77777777" w:rsidR="00A2612C" w:rsidRDefault="00A2612C" w:rsidP="00BB4F60"/>
        </w:tc>
        <w:tc>
          <w:tcPr>
            <w:tcW w:w="1368" w:type="dxa"/>
          </w:tcPr>
          <w:p w14:paraId="5FC53BCE" w14:textId="77777777" w:rsidR="00A2612C" w:rsidRDefault="00A2612C" w:rsidP="00BB4F60"/>
        </w:tc>
        <w:tc>
          <w:tcPr>
            <w:tcW w:w="1368" w:type="dxa"/>
          </w:tcPr>
          <w:p w14:paraId="2C9431CB" w14:textId="77777777" w:rsidR="00A2612C" w:rsidRDefault="00A2612C" w:rsidP="00BB4F60"/>
        </w:tc>
        <w:tc>
          <w:tcPr>
            <w:tcW w:w="1368" w:type="dxa"/>
          </w:tcPr>
          <w:p w14:paraId="4C46F80F" w14:textId="77777777" w:rsidR="00A2612C" w:rsidRDefault="00A2612C" w:rsidP="00BB4F60"/>
        </w:tc>
        <w:tc>
          <w:tcPr>
            <w:tcW w:w="1368" w:type="dxa"/>
          </w:tcPr>
          <w:p w14:paraId="59A743F2" w14:textId="77777777" w:rsidR="00A2612C" w:rsidRDefault="00A2612C" w:rsidP="00BB4F60"/>
        </w:tc>
        <w:tc>
          <w:tcPr>
            <w:tcW w:w="1368" w:type="dxa"/>
          </w:tcPr>
          <w:p w14:paraId="00E6755B" w14:textId="77777777" w:rsidR="00A2612C" w:rsidRDefault="00A2612C" w:rsidP="00BB4F60"/>
        </w:tc>
      </w:tr>
    </w:tbl>
    <w:p w14:paraId="022B048A" w14:textId="77777777" w:rsidR="00A2612C" w:rsidRDefault="00A2612C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2612C" w14:paraId="339C179F" w14:textId="77777777" w:rsidTr="00A2612C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2612C" w:rsidRPr="00A2612C" w14:paraId="5CD33E5E" w14:textId="77777777" w:rsidTr="00A2612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759D87E" w14:textId="77777777" w:rsidR="00A2612C" w:rsidRPr="00A2612C" w:rsidRDefault="00A2612C" w:rsidP="00A2612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2021</w:t>
                  </w:r>
                </w:p>
              </w:tc>
            </w:tr>
            <w:tr w:rsidR="00A2612C" w:rsidRPr="00A2612C" w14:paraId="3D570B15" w14:textId="77777777" w:rsidTr="00A2612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F0C741E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CF5FD2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D9BA241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AC5C79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D646506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F847390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7525A17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2612C" w:rsidRPr="00A2612C" w14:paraId="34073719" w14:textId="77777777" w:rsidTr="00A2612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F50FF97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6A3153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F3257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F0A6F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642F534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C595B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0CA448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A2612C" w:rsidRPr="00A2612C" w14:paraId="756CAE6C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3D984DD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CAD067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A9C92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96867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B0ED47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8B8E2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D9C524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A2612C" w:rsidRPr="00A2612C" w14:paraId="457A4FE4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56C55DA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266656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30B86D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1FF68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408297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DE988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8E12F6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A2612C" w:rsidRPr="00A2612C" w14:paraId="006D462F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057C69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69F30F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9E5160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A4D0AD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E65FF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FCDF9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19D78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A2612C" w:rsidRPr="00A2612C" w14:paraId="69000DB8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B2A3623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6BDE58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3D9E20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E8086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96CB34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FE72CB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86949B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</w:tr>
            <w:tr w:rsidR="00A2612C" w:rsidRPr="00A2612C" w14:paraId="24635982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21B3F29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52D047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0CF91A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BD34F5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A58507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ED3848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94FAB9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126DA2F3" w14:textId="77777777" w:rsidR="00A2612C" w:rsidRDefault="00A2612C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2612C" w:rsidRPr="00A2612C" w14:paraId="100B559D" w14:textId="77777777" w:rsidTr="00A2612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3110C23" w14:textId="77777777" w:rsidR="00A2612C" w:rsidRPr="00A2612C" w:rsidRDefault="00A2612C" w:rsidP="00A2612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2021</w:t>
                  </w:r>
                </w:p>
              </w:tc>
            </w:tr>
            <w:tr w:rsidR="00A2612C" w:rsidRPr="00A2612C" w14:paraId="4DE5923C" w14:textId="77777777" w:rsidTr="00A2612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E012AC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8391186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0620EA3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D8253B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19341C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F0D8B6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2B67CFC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2612C" w:rsidRPr="00A2612C" w14:paraId="2AAF7429" w14:textId="77777777" w:rsidTr="00A2612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27D498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213D264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7B13E2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5B67881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439B79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441330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A0E64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A2612C" w:rsidRPr="00A2612C" w14:paraId="51C5470A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08031E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6C4E8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0E10A0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A093B4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4F4876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9BE29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514B5F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A2612C" w:rsidRPr="00A2612C" w14:paraId="4023EEA4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843281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65016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F45FA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0583B3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9A263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8B82089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C4EF7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A2612C" w:rsidRPr="00A2612C" w14:paraId="0CD24A2C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D86E2D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B85293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44CBC4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49C32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D02AFA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0D65B4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037CA9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A2612C" w:rsidRPr="00A2612C" w14:paraId="4116EE44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A74273D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124446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8D207A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7D2DF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587C4D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A5524A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52C330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A2612C" w:rsidRPr="00A2612C" w14:paraId="2A19A63B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7BF7AC6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D5D01F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9E3F6E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F436B4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E365C5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C3E9E5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F0B9EE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350B018F" w14:textId="77777777" w:rsidR="00A2612C" w:rsidRDefault="00A2612C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2612C" w:rsidRPr="00A2612C" w14:paraId="108B4681" w14:textId="77777777" w:rsidTr="00A2612C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2479E29" w14:textId="77777777" w:rsidR="00A2612C" w:rsidRPr="00A2612C" w:rsidRDefault="00A2612C" w:rsidP="00A2612C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2021</w:t>
                  </w:r>
                </w:p>
              </w:tc>
            </w:tr>
            <w:tr w:rsidR="00A2612C" w:rsidRPr="00A2612C" w14:paraId="17056C50" w14:textId="77777777" w:rsidTr="00A2612C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1C7627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EDA09B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3721CA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18272A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A33592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4B0E89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8797835" w14:textId="77777777" w:rsidR="00A2612C" w:rsidRPr="00A2612C" w:rsidRDefault="00A2612C" w:rsidP="00A2612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2612C" w:rsidRPr="00A2612C" w14:paraId="724B298A" w14:textId="77777777" w:rsidTr="00A2612C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18F17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5F4F34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125740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4E057AD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D9077B7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4D88AB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80ABC9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A2612C" w:rsidRPr="00A2612C" w14:paraId="06AFBE62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8858613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7552F4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FC427E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8FAC2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CCEA0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39EFE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B5F61E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A2612C" w:rsidRPr="00A2612C" w14:paraId="0474B8AC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F27752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C5C11E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8E69FA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8459A3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6F9670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EB007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7D6411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A2612C" w:rsidRPr="00A2612C" w14:paraId="2942F895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CDD3F7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D81BF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B65A07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A8A352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8E6665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FAEFDC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D0831F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A2612C" w:rsidRPr="00A2612C" w14:paraId="51F1EE95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472813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D9205F" w14:textId="77777777" w:rsidR="00A2612C" w:rsidRPr="00A2612C" w:rsidRDefault="00A2612C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BB8A37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B2588A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FB89F1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E793ED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22DFD7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</w:tr>
            <w:tr w:rsidR="00A2612C" w:rsidRPr="00A2612C" w14:paraId="71D95C0F" w14:textId="77777777" w:rsidTr="00A2612C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95A9BCD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17E0DD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1A4C83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F60957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D140F2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B564F2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EE7A5E" w14:textId="77777777" w:rsidR="00A2612C" w:rsidRPr="00A2612C" w:rsidRDefault="00A2612C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3AADAB94" w14:textId="77777777" w:rsidR="00A2612C" w:rsidRDefault="00A2612C" w:rsidP="00BB4F60"/>
        </w:tc>
      </w:tr>
    </w:tbl>
    <w:p w14:paraId="0642F3D9" w14:textId="77777777" w:rsidR="007268E4" w:rsidRPr="00BB4F60" w:rsidRDefault="007268E4" w:rsidP="00BB4F60"/>
    <w:sectPr w:rsidR="007268E4" w:rsidRPr="00BB4F60" w:rsidSect="00A261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958D51" w14:textId="77777777" w:rsidR="00696159" w:rsidRDefault="00696159" w:rsidP="005762FE">
      <w:r>
        <w:separator/>
      </w:r>
    </w:p>
  </w:endnote>
  <w:endnote w:type="continuationSeparator" w:id="0">
    <w:p w14:paraId="52A7D014" w14:textId="77777777" w:rsidR="00696159" w:rsidRDefault="0069615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21E5F" w14:textId="77777777" w:rsidR="00A2612C" w:rsidRDefault="00A261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4AF121" w14:textId="77777777" w:rsidR="00A2612C" w:rsidRPr="00A2612C" w:rsidRDefault="00A2612C" w:rsidP="00A2612C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254D32" w14:textId="77777777" w:rsidR="00A2612C" w:rsidRDefault="00A261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447E0E" w14:textId="77777777" w:rsidR="00696159" w:rsidRDefault="00696159" w:rsidP="005762FE">
      <w:r>
        <w:separator/>
      </w:r>
    </w:p>
  </w:footnote>
  <w:footnote w:type="continuationSeparator" w:id="0">
    <w:p w14:paraId="3061A832" w14:textId="77777777" w:rsidR="00696159" w:rsidRDefault="00696159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0A5F8" w14:textId="77777777" w:rsidR="00A2612C" w:rsidRDefault="00A261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0EA23" w14:textId="77777777" w:rsidR="00A2612C" w:rsidRPr="00A2612C" w:rsidRDefault="00A2612C" w:rsidP="00A2612C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F41569" w14:textId="77777777" w:rsidR="00A2612C" w:rsidRDefault="00A261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12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96159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2612C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8248B"/>
  <w15:docId w15:val="{63CF052E-04DA-46A9-9556-D52362D27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2020-09-10T08:49:00Z</dcterms:created>
  <dcterms:modified xsi:type="dcterms:W3CDTF">2020-09-10T08:50:00Z</dcterms:modified>
</cp:coreProperties>
</file>