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4138B1" w:rsidRPr="004138B1" w14:paraId="2BB55C9F" w14:textId="77777777" w:rsidTr="004138B1">
        <w:trPr>
          <w:trHeight w:val="600"/>
        </w:trPr>
        <w:tc>
          <w:tcPr>
            <w:tcW w:w="13176" w:type="dxa"/>
            <w:gridSpan w:val="7"/>
          </w:tcPr>
          <w:p w14:paraId="640B9739" w14:textId="77777777" w:rsidR="004138B1" w:rsidRPr="004138B1" w:rsidRDefault="004138B1" w:rsidP="004138B1">
            <w:pPr>
              <w:jc w:val="center"/>
              <w:rPr>
                <w:sz w:val="48"/>
              </w:rPr>
            </w:pPr>
            <w:r>
              <w:rPr>
                <w:sz w:val="48"/>
              </w:rPr>
              <w:t>November 2028</w:t>
            </w:r>
          </w:p>
        </w:tc>
      </w:tr>
      <w:tr w:rsidR="004138B1" w14:paraId="511E2507" w14:textId="77777777" w:rsidTr="004138B1">
        <w:tc>
          <w:tcPr>
            <w:tcW w:w="1882" w:type="dxa"/>
          </w:tcPr>
          <w:p w14:paraId="67AEFD5A" w14:textId="77777777" w:rsidR="004138B1" w:rsidRDefault="004138B1" w:rsidP="004138B1">
            <w:pPr>
              <w:jc w:val="center"/>
            </w:pPr>
            <w:r>
              <w:t>Sunday</w:t>
            </w:r>
          </w:p>
        </w:tc>
        <w:tc>
          <w:tcPr>
            <w:tcW w:w="1882" w:type="dxa"/>
          </w:tcPr>
          <w:p w14:paraId="3F3A4B60" w14:textId="77777777" w:rsidR="004138B1" w:rsidRDefault="004138B1" w:rsidP="004138B1">
            <w:pPr>
              <w:jc w:val="center"/>
            </w:pPr>
            <w:r>
              <w:t>Monday</w:t>
            </w:r>
          </w:p>
        </w:tc>
        <w:tc>
          <w:tcPr>
            <w:tcW w:w="1882" w:type="dxa"/>
          </w:tcPr>
          <w:p w14:paraId="3A6A6802" w14:textId="77777777" w:rsidR="004138B1" w:rsidRDefault="004138B1" w:rsidP="004138B1">
            <w:pPr>
              <w:jc w:val="center"/>
            </w:pPr>
            <w:r>
              <w:t>Tuesday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F24EF2B" w14:textId="77777777" w:rsidR="004138B1" w:rsidRDefault="004138B1" w:rsidP="004138B1">
            <w:pPr>
              <w:jc w:val="center"/>
            </w:pPr>
            <w:r>
              <w:t>Wednesday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6F80150" w14:textId="77777777" w:rsidR="004138B1" w:rsidRDefault="004138B1" w:rsidP="004138B1">
            <w:pPr>
              <w:jc w:val="center"/>
            </w:pPr>
            <w:r>
              <w:t>Thursday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535738D9" w14:textId="77777777" w:rsidR="004138B1" w:rsidRDefault="004138B1" w:rsidP="004138B1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542CAE0E" w14:textId="77777777" w:rsidR="004138B1" w:rsidRDefault="004138B1" w:rsidP="004138B1">
            <w:pPr>
              <w:jc w:val="center"/>
            </w:pPr>
            <w:r>
              <w:t>Saturday</w:t>
            </w:r>
          </w:p>
        </w:tc>
      </w:tr>
      <w:tr w:rsidR="004138B1" w14:paraId="3B9D9FC5" w14:textId="77777777" w:rsidTr="004138B1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0C7F647F" w14:textId="77777777" w:rsidR="004138B1" w:rsidRDefault="004138B1" w:rsidP="004138B1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E3F25A5" w14:textId="77777777" w:rsidR="004138B1" w:rsidRDefault="004138B1" w:rsidP="004138B1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793E5B0" w14:textId="77777777" w:rsidR="004138B1" w:rsidRDefault="004138B1" w:rsidP="004138B1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FDF53FF" w14:textId="77777777" w:rsidR="004138B1" w:rsidRDefault="004138B1" w:rsidP="004138B1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5A64D47" w14:textId="77777777" w:rsidR="004138B1" w:rsidRDefault="004138B1" w:rsidP="004138B1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37EF8F82" w14:textId="77777777" w:rsidR="004138B1" w:rsidRDefault="004138B1" w:rsidP="004138B1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C614B95" w14:textId="77777777" w:rsidR="004138B1" w:rsidRDefault="004138B1" w:rsidP="004138B1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</w:tr>
      <w:tr w:rsidR="004138B1" w14:paraId="7B4DD43E" w14:textId="77777777" w:rsidTr="004138B1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29072029" w14:textId="77777777" w:rsidR="004138B1" w:rsidRDefault="004138B1" w:rsidP="004138B1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1698556" w14:textId="77777777" w:rsidR="004138B1" w:rsidRDefault="004138B1" w:rsidP="004138B1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82CEFD0" w14:textId="77777777" w:rsidR="004138B1" w:rsidRDefault="004138B1" w:rsidP="004138B1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EF8C18D" w14:textId="77777777" w:rsidR="004138B1" w:rsidRDefault="004138B1" w:rsidP="004138B1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8260088" w14:textId="77777777" w:rsidR="004138B1" w:rsidRDefault="004138B1" w:rsidP="004138B1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64EF5817" w14:textId="77777777" w:rsidR="004138B1" w:rsidRDefault="004138B1" w:rsidP="004138B1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D135FC5" w14:textId="77777777" w:rsidR="004138B1" w:rsidRDefault="004138B1" w:rsidP="004138B1">
            <w:pPr>
              <w:jc w:val="center"/>
            </w:pPr>
            <w:r>
              <w:t>11</w:t>
            </w:r>
            <w:r>
              <w:br/>
            </w:r>
            <w:r>
              <w:br/>
              <w:t>Veterans Day</w:t>
            </w:r>
          </w:p>
        </w:tc>
      </w:tr>
      <w:tr w:rsidR="004138B1" w14:paraId="34648CDD" w14:textId="77777777" w:rsidTr="004138B1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73D439E5" w14:textId="77777777" w:rsidR="004138B1" w:rsidRDefault="004138B1" w:rsidP="004138B1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FBDEB45" w14:textId="77777777" w:rsidR="004138B1" w:rsidRDefault="004138B1" w:rsidP="004138B1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3F79142" w14:textId="77777777" w:rsidR="004138B1" w:rsidRDefault="004138B1" w:rsidP="004138B1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B8C469F" w14:textId="77777777" w:rsidR="004138B1" w:rsidRDefault="004138B1" w:rsidP="004138B1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F7E440F" w14:textId="77777777" w:rsidR="004138B1" w:rsidRDefault="004138B1" w:rsidP="004138B1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2A05EEDC" w14:textId="77777777" w:rsidR="004138B1" w:rsidRDefault="004138B1" w:rsidP="004138B1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0A927B1" w14:textId="77777777" w:rsidR="004138B1" w:rsidRDefault="004138B1" w:rsidP="004138B1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</w:tr>
      <w:tr w:rsidR="004138B1" w14:paraId="22894B6B" w14:textId="77777777" w:rsidTr="004138B1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107CD2C7" w14:textId="77777777" w:rsidR="004138B1" w:rsidRDefault="004138B1" w:rsidP="004138B1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FAEE3A1" w14:textId="77777777" w:rsidR="004138B1" w:rsidRDefault="004138B1" w:rsidP="004138B1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35F47F8" w14:textId="77777777" w:rsidR="004138B1" w:rsidRDefault="004138B1" w:rsidP="004138B1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958BC93" w14:textId="77777777" w:rsidR="004138B1" w:rsidRDefault="004138B1" w:rsidP="004138B1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C47382E" w14:textId="77777777" w:rsidR="004138B1" w:rsidRDefault="004138B1" w:rsidP="004138B1">
            <w:pPr>
              <w:jc w:val="center"/>
            </w:pPr>
            <w:r>
              <w:t>23</w:t>
            </w:r>
            <w:r>
              <w:br/>
            </w:r>
            <w:r>
              <w:br/>
              <w:t>Thanksgiving Day</w:t>
            </w:r>
          </w:p>
        </w:tc>
        <w:tc>
          <w:tcPr>
            <w:tcW w:w="1883" w:type="dxa"/>
          </w:tcPr>
          <w:p w14:paraId="03432251" w14:textId="77777777" w:rsidR="004138B1" w:rsidRDefault="004138B1" w:rsidP="004138B1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41883C97" w14:textId="77777777" w:rsidR="004138B1" w:rsidRDefault="004138B1" w:rsidP="004138B1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</w:tr>
      <w:tr w:rsidR="004138B1" w14:paraId="25501F87" w14:textId="77777777" w:rsidTr="004138B1">
        <w:trPr>
          <w:trHeight w:val="1340"/>
        </w:trPr>
        <w:tc>
          <w:tcPr>
            <w:tcW w:w="1882" w:type="dxa"/>
          </w:tcPr>
          <w:p w14:paraId="081F1B32" w14:textId="77777777" w:rsidR="004138B1" w:rsidRDefault="004138B1" w:rsidP="004138B1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2C63000B" w14:textId="77777777" w:rsidR="004138B1" w:rsidRDefault="004138B1" w:rsidP="004138B1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6D056648" w14:textId="77777777" w:rsidR="004138B1" w:rsidRDefault="004138B1" w:rsidP="004138B1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0331D285" w14:textId="77777777" w:rsidR="004138B1" w:rsidRDefault="004138B1" w:rsidP="004138B1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2965DD42" w14:textId="77777777" w:rsidR="004138B1" w:rsidRDefault="004138B1" w:rsidP="004138B1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43E5F582" w14:textId="77777777" w:rsidR="004138B1" w:rsidRDefault="004138B1" w:rsidP="004138B1">
            <w:pPr>
              <w:jc w:val="center"/>
            </w:pPr>
          </w:p>
        </w:tc>
        <w:tc>
          <w:tcPr>
            <w:tcW w:w="1883" w:type="dxa"/>
          </w:tcPr>
          <w:p w14:paraId="68086679" w14:textId="77777777" w:rsidR="004138B1" w:rsidRDefault="004138B1" w:rsidP="004138B1">
            <w:pPr>
              <w:jc w:val="center"/>
            </w:pPr>
          </w:p>
        </w:tc>
      </w:tr>
      <w:tr w:rsidR="004138B1" w14:paraId="335B5E09" w14:textId="77777777" w:rsidTr="004138B1">
        <w:trPr>
          <w:trHeight w:val="1340"/>
        </w:trPr>
        <w:tc>
          <w:tcPr>
            <w:tcW w:w="1882" w:type="dxa"/>
          </w:tcPr>
          <w:p w14:paraId="0DD64348" w14:textId="77777777" w:rsidR="004138B1" w:rsidRDefault="004138B1" w:rsidP="004138B1">
            <w:pPr>
              <w:jc w:val="center"/>
            </w:pPr>
          </w:p>
        </w:tc>
        <w:tc>
          <w:tcPr>
            <w:tcW w:w="1882" w:type="dxa"/>
          </w:tcPr>
          <w:p w14:paraId="6FDFCE56" w14:textId="77777777" w:rsidR="004138B1" w:rsidRDefault="004138B1" w:rsidP="004138B1">
            <w:pPr>
              <w:jc w:val="center"/>
            </w:pPr>
          </w:p>
        </w:tc>
        <w:tc>
          <w:tcPr>
            <w:tcW w:w="1882" w:type="dxa"/>
          </w:tcPr>
          <w:p w14:paraId="77FBA762" w14:textId="77777777" w:rsidR="004138B1" w:rsidRDefault="004138B1" w:rsidP="004138B1">
            <w:pPr>
              <w:jc w:val="center"/>
            </w:pPr>
          </w:p>
        </w:tc>
        <w:tc>
          <w:tcPr>
            <w:tcW w:w="1882" w:type="dxa"/>
          </w:tcPr>
          <w:p w14:paraId="0C515B68" w14:textId="77777777" w:rsidR="004138B1" w:rsidRDefault="004138B1" w:rsidP="004138B1">
            <w:pPr>
              <w:jc w:val="center"/>
            </w:pPr>
          </w:p>
        </w:tc>
        <w:tc>
          <w:tcPr>
            <w:tcW w:w="1882" w:type="dxa"/>
          </w:tcPr>
          <w:p w14:paraId="282C618D" w14:textId="77777777" w:rsidR="004138B1" w:rsidRDefault="004138B1" w:rsidP="004138B1">
            <w:pPr>
              <w:jc w:val="center"/>
            </w:pPr>
          </w:p>
        </w:tc>
        <w:tc>
          <w:tcPr>
            <w:tcW w:w="1883" w:type="dxa"/>
          </w:tcPr>
          <w:p w14:paraId="49A71D9D" w14:textId="77777777" w:rsidR="004138B1" w:rsidRDefault="004138B1" w:rsidP="004138B1">
            <w:pPr>
              <w:jc w:val="center"/>
            </w:pPr>
          </w:p>
        </w:tc>
        <w:tc>
          <w:tcPr>
            <w:tcW w:w="1883" w:type="dxa"/>
          </w:tcPr>
          <w:p w14:paraId="2B27DD23" w14:textId="77777777" w:rsidR="004138B1" w:rsidRDefault="004138B1" w:rsidP="004138B1">
            <w:pPr>
              <w:jc w:val="center"/>
            </w:pPr>
          </w:p>
        </w:tc>
      </w:tr>
    </w:tbl>
    <w:p w14:paraId="53333C56" w14:textId="77777777" w:rsidR="007268E4" w:rsidRPr="00BB4F60" w:rsidRDefault="004138B1" w:rsidP="004138B1">
      <w:pPr>
        <w:jc w:val="center"/>
      </w:pPr>
      <w:r>
        <w:t>© EditableCalendar.Com</w:t>
      </w:r>
    </w:p>
    <w:sectPr w:rsidR="007268E4" w:rsidRPr="00BB4F60" w:rsidSect="004138B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68FDD" w14:textId="77777777" w:rsidR="002D7864" w:rsidRDefault="002D7864" w:rsidP="005762FE">
      <w:r>
        <w:separator/>
      </w:r>
    </w:p>
  </w:endnote>
  <w:endnote w:type="continuationSeparator" w:id="0">
    <w:p w14:paraId="12300485" w14:textId="77777777" w:rsidR="002D7864" w:rsidRDefault="002D7864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1011F" w14:textId="77777777" w:rsidR="002D7864" w:rsidRDefault="002D7864" w:rsidP="005762FE">
      <w:r>
        <w:separator/>
      </w:r>
    </w:p>
  </w:footnote>
  <w:footnote w:type="continuationSeparator" w:id="0">
    <w:p w14:paraId="34CC7188" w14:textId="77777777" w:rsidR="002D7864" w:rsidRDefault="002D7864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8B1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D7864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138B1"/>
    <w:rsid w:val="00424D86"/>
    <w:rsid w:val="004C2249"/>
    <w:rsid w:val="004C4DB0"/>
    <w:rsid w:val="004E378B"/>
    <w:rsid w:val="004E629F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A7344"/>
  <w15:docId w15:val="{953F41B2-3AFF-4AE7-A82A-A22589FD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Printable Calendar with Holidays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2026-04-04T04:16:00Z</dcterms:created>
  <dcterms:modified xsi:type="dcterms:W3CDTF">2026-04-04T04:16:00Z</dcterms:modified>
</cp:coreProperties>
</file>