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646A8C" w:rsidRPr="00646A8C" w14:paraId="3D5F38BB" w14:textId="77777777" w:rsidTr="00646A8C">
        <w:trPr>
          <w:trHeight w:val="600"/>
        </w:trPr>
        <w:tc>
          <w:tcPr>
            <w:tcW w:w="9576" w:type="dxa"/>
            <w:gridSpan w:val="7"/>
          </w:tcPr>
          <w:p w14:paraId="226FFD90" w14:textId="77777777" w:rsidR="00646A8C" w:rsidRPr="00646A8C" w:rsidRDefault="00646A8C" w:rsidP="00646A8C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2028</w:t>
            </w:r>
          </w:p>
        </w:tc>
      </w:tr>
      <w:tr w:rsidR="00646A8C" w14:paraId="5E105A3C" w14:textId="77777777" w:rsidTr="00646A8C">
        <w:tc>
          <w:tcPr>
            <w:tcW w:w="1368" w:type="dxa"/>
          </w:tcPr>
          <w:p w14:paraId="0910395A" w14:textId="77777777" w:rsidR="00646A8C" w:rsidRDefault="00646A8C" w:rsidP="00646A8C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4E74D5E3" w14:textId="77777777" w:rsidR="00646A8C" w:rsidRDefault="00646A8C" w:rsidP="00646A8C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33E3509" w14:textId="77777777" w:rsidR="00646A8C" w:rsidRDefault="00646A8C" w:rsidP="00646A8C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48596BA" w14:textId="77777777" w:rsidR="00646A8C" w:rsidRDefault="00646A8C" w:rsidP="00646A8C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F42C2D" w14:textId="77777777" w:rsidR="00646A8C" w:rsidRDefault="00646A8C" w:rsidP="00646A8C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4F5C37" w14:textId="77777777" w:rsidR="00646A8C" w:rsidRDefault="00646A8C" w:rsidP="00646A8C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49187B8" w14:textId="77777777" w:rsidR="00646A8C" w:rsidRDefault="00646A8C" w:rsidP="00646A8C">
            <w:pPr>
              <w:jc w:val="center"/>
            </w:pPr>
            <w:r>
              <w:t>Saturday</w:t>
            </w:r>
          </w:p>
        </w:tc>
      </w:tr>
      <w:tr w:rsidR="00646A8C" w14:paraId="619BEB02" w14:textId="77777777" w:rsidTr="00646A8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4629912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597293F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3162A54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62CD8E" w14:textId="77777777" w:rsidR="00646A8C" w:rsidRDefault="00646A8C" w:rsidP="00646A8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748FC9" w14:textId="77777777" w:rsidR="00646A8C" w:rsidRDefault="00646A8C" w:rsidP="00646A8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BBCEBA2" w14:textId="77777777" w:rsidR="00646A8C" w:rsidRDefault="00646A8C" w:rsidP="00646A8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A888FB" w14:textId="77777777" w:rsidR="00646A8C" w:rsidRDefault="00646A8C" w:rsidP="00646A8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646A8C" w14:paraId="5264B6D9" w14:textId="77777777" w:rsidTr="00646A8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593A629" w14:textId="77777777" w:rsidR="00646A8C" w:rsidRDefault="00646A8C" w:rsidP="00646A8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5A4516" w14:textId="77777777" w:rsidR="00646A8C" w:rsidRDefault="00646A8C" w:rsidP="00646A8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196729" w14:textId="77777777" w:rsidR="00646A8C" w:rsidRDefault="00646A8C" w:rsidP="00646A8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9767A3" w14:textId="77777777" w:rsidR="00646A8C" w:rsidRDefault="00646A8C" w:rsidP="00646A8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6FA698" w14:textId="77777777" w:rsidR="00646A8C" w:rsidRDefault="00646A8C" w:rsidP="00646A8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C56C88B" w14:textId="77777777" w:rsidR="00646A8C" w:rsidRDefault="00646A8C" w:rsidP="00646A8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8586698" w14:textId="77777777" w:rsidR="00646A8C" w:rsidRDefault="00646A8C" w:rsidP="00646A8C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</w:tr>
      <w:tr w:rsidR="00646A8C" w14:paraId="0E6C22D1" w14:textId="77777777" w:rsidTr="00646A8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CC796AB" w14:textId="77777777" w:rsidR="00646A8C" w:rsidRDefault="00646A8C" w:rsidP="00646A8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EC1749" w14:textId="77777777" w:rsidR="00646A8C" w:rsidRDefault="00646A8C" w:rsidP="00646A8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45F40E" w14:textId="77777777" w:rsidR="00646A8C" w:rsidRDefault="00646A8C" w:rsidP="00646A8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B0A130" w14:textId="77777777" w:rsidR="00646A8C" w:rsidRDefault="00646A8C" w:rsidP="00646A8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24A20D" w14:textId="77777777" w:rsidR="00646A8C" w:rsidRDefault="00646A8C" w:rsidP="00646A8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69B0F9" w14:textId="77777777" w:rsidR="00646A8C" w:rsidRDefault="00646A8C" w:rsidP="00646A8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B74203" w14:textId="77777777" w:rsidR="00646A8C" w:rsidRDefault="00646A8C" w:rsidP="00646A8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646A8C" w14:paraId="77D1858C" w14:textId="77777777" w:rsidTr="00646A8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5806877" w14:textId="77777777" w:rsidR="00646A8C" w:rsidRDefault="00646A8C" w:rsidP="00646A8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A349472" w14:textId="77777777" w:rsidR="00646A8C" w:rsidRDefault="00646A8C" w:rsidP="00646A8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E2F8C84" w14:textId="77777777" w:rsidR="00646A8C" w:rsidRDefault="00646A8C" w:rsidP="00646A8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2E7926" w14:textId="77777777" w:rsidR="00646A8C" w:rsidRDefault="00646A8C" w:rsidP="00646A8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EA6E71" w14:textId="77777777" w:rsidR="00646A8C" w:rsidRDefault="00646A8C" w:rsidP="00646A8C">
            <w:pPr>
              <w:jc w:val="center"/>
            </w:pPr>
            <w:r>
              <w:t>23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</w:tcPr>
          <w:p w14:paraId="529B8B0A" w14:textId="77777777" w:rsidR="00646A8C" w:rsidRDefault="00646A8C" w:rsidP="00646A8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431DBFF" w14:textId="77777777" w:rsidR="00646A8C" w:rsidRDefault="00646A8C" w:rsidP="00646A8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646A8C" w14:paraId="5B18EC9F" w14:textId="77777777" w:rsidTr="00646A8C">
        <w:trPr>
          <w:trHeight w:val="1500"/>
        </w:trPr>
        <w:tc>
          <w:tcPr>
            <w:tcW w:w="1368" w:type="dxa"/>
          </w:tcPr>
          <w:p w14:paraId="3BFD49BD" w14:textId="77777777" w:rsidR="00646A8C" w:rsidRDefault="00646A8C" w:rsidP="00646A8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F02B77D" w14:textId="77777777" w:rsidR="00646A8C" w:rsidRDefault="00646A8C" w:rsidP="00646A8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64642D4" w14:textId="77777777" w:rsidR="00646A8C" w:rsidRDefault="00646A8C" w:rsidP="00646A8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07E81C6" w14:textId="77777777" w:rsidR="00646A8C" w:rsidRDefault="00646A8C" w:rsidP="00646A8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0458310" w14:textId="77777777" w:rsidR="00646A8C" w:rsidRDefault="00646A8C" w:rsidP="00646A8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5C1D9A6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38C7912B" w14:textId="77777777" w:rsidR="00646A8C" w:rsidRDefault="00646A8C" w:rsidP="00646A8C">
            <w:pPr>
              <w:jc w:val="center"/>
            </w:pPr>
          </w:p>
        </w:tc>
      </w:tr>
      <w:tr w:rsidR="00646A8C" w14:paraId="6C12C294" w14:textId="77777777" w:rsidTr="00646A8C">
        <w:trPr>
          <w:trHeight w:val="1500"/>
        </w:trPr>
        <w:tc>
          <w:tcPr>
            <w:tcW w:w="1368" w:type="dxa"/>
          </w:tcPr>
          <w:p w14:paraId="663A6CF8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6A7364CC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67EEC5DE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4E29B4BB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31075708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01A2935E" w14:textId="77777777" w:rsidR="00646A8C" w:rsidRDefault="00646A8C" w:rsidP="00646A8C">
            <w:pPr>
              <w:jc w:val="center"/>
            </w:pPr>
          </w:p>
        </w:tc>
        <w:tc>
          <w:tcPr>
            <w:tcW w:w="1368" w:type="dxa"/>
          </w:tcPr>
          <w:p w14:paraId="54FC3F3C" w14:textId="77777777" w:rsidR="00646A8C" w:rsidRDefault="00646A8C" w:rsidP="00646A8C">
            <w:pPr>
              <w:jc w:val="center"/>
            </w:pPr>
          </w:p>
        </w:tc>
      </w:tr>
    </w:tbl>
    <w:p w14:paraId="26BF8EA5" w14:textId="77777777" w:rsidR="00646A8C" w:rsidRDefault="00646A8C" w:rsidP="00646A8C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46A8C" w14:paraId="011C81A4" w14:textId="77777777" w:rsidTr="00646A8C"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646A8C" w:rsidRPr="00646A8C" w14:paraId="5264976B" w14:textId="77777777" w:rsidTr="00646A8C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1DD0128E" w14:textId="77777777" w:rsidR="00646A8C" w:rsidRPr="00646A8C" w:rsidRDefault="00646A8C" w:rsidP="00646A8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2028</w:t>
                  </w:r>
                </w:p>
              </w:tc>
            </w:tr>
            <w:tr w:rsidR="00646A8C" w:rsidRPr="00646A8C" w14:paraId="23CC65C5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811C8C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D512DA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0E5116B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7E23DE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D6DC0A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6858D0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C81349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646A8C" w:rsidRPr="00646A8C" w14:paraId="13139071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368FE4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1DEF96C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B771CF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39FFC8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BA8F44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7BB1460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AD75CE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646A8C" w:rsidRPr="00646A8C" w14:paraId="45512F32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098EAF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14:paraId="357AA3C7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14:paraId="3CE9DCF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72CFABA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vAlign w:val="center"/>
                </w:tcPr>
                <w:p w14:paraId="23F8118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vAlign w:val="center"/>
                </w:tcPr>
                <w:p w14:paraId="7EC58AB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7B674F1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646A8C" w:rsidRPr="00646A8C" w14:paraId="18044106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568C59EB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14:paraId="6162748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14:paraId="191CFE97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085FAC6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vAlign w:val="center"/>
                </w:tcPr>
                <w:p w14:paraId="5965416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vAlign w:val="center"/>
                </w:tcPr>
                <w:p w14:paraId="1C8A2A4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7B84282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646A8C" w:rsidRPr="00646A8C" w14:paraId="37DC7AA0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63F3E2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14:paraId="73400FC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14:paraId="7BA9DBF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3E69A0F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vAlign w:val="center"/>
                </w:tcPr>
                <w:p w14:paraId="75515A7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vAlign w:val="center"/>
                </w:tcPr>
                <w:p w14:paraId="4D08FB5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6C9F571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646A8C" w:rsidRPr="00646A8C" w14:paraId="11BB03BD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059166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14:paraId="14BC614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vAlign w:val="center"/>
                </w:tcPr>
                <w:p w14:paraId="19EDAD8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4E27C74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713B19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7991222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FD74D3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46A8C" w:rsidRPr="00646A8C" w14:paraId="61B8B50E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4E8B36B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DBDCD4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579511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A27FA6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ABF0E1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E8CC18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8E8455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606B880" w14:textId="77777777" w:rsidR="00646A8C" w:rsidRDefault="00646A8C" w:rsidP="00646A8C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646A8C" w:rsidRPr="00646A8C" w14:paraId="2988064A" w14:textId="77777777" w:rsidTr="00646A8C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4AE0B4E1" w14:textId="77777777" w:rsidR="00646A8C" w:rsidRPr="00646A8C" w:rsidRDefault="00646A8C" w:rsidP="00646A8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2028</w:t>
                  </w:r>
                </w:p>
              </w:tc>
            </w:tr>
            <w:tr w:rsidR="00646A8C" w:rsidRPr="00646A8C" w14:paraId="4FC21AC9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266039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7EA4DFB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162684B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EBDF3E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38422707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5CE0100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1AD3F09B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646A8C" w:rsidRPr="00646A8C" w14:paraId="2BB37932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648A7ED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031C91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00FB506B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448D80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3994AFD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182A462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28D26D2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646A8C" w:rsidRPr="00646A8C" w14:paraId="79A7D752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F3D33D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09FA1C7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14:paraId="5B23C46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14:paraId="0632407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50E0E78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vAlign w:val="center"/>
                </w:tcPr>
                <w:p w14:paraId="5F1F2A5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vAlign w:val="center"/>
                </w:tcPr>
                <w:p w14:paraId="49A9297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646A8C" w:rsidRPr="00646A8C" w14:paraId="173CA72C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6FC6DF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0D14268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14:paraId="5915E10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14:paraId="3767A6C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1E76388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vAlign w:val="center"/>
                </w:tcPr>
                <w:p w14:paraId="3864304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vAlign w:val="center"/>
                </w:tcPr>
                <w:p w14:paraId="769D9A7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646A8C" w:rsidRPr="00646A8C" w14:paraId="420D250C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CE5FCE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6E24136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vAlign w:val="center"/>
                </w:tcPr>
                <w:p w14:paraId="7909C01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14:paraId="061C2D6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020738B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vAlign w:val="center"/>
                </w:tcPr>
                <w:p w14:paraId="6A178BF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vAlign w:val="center"/>
                </w:tcPr>
                <w:p w14:paraId="2461412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646A8C" w:rsidRPr="00646A8C" w14:paraId="7A1B49AD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D5319D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48126CA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14:paraId="05DFE51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14:paraId="79647EB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1F5D364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vAlign w:val="center"/>
                </w:tcPr>
                <w:p w14:paraId="55F7091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0124C16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646A8C" w:rsidRPr="00646A8C" w14:paraId="53631790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03E66ED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A369F7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C9194D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808D84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665EB8AB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5ADF68E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7C7B477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B8BE374" w14:textId="77777777" w:rsidR="00646A8C" w:rsidRDefault="00646A8C" w:rsidP="00646A8C">
            <w:pPr>
              <w:jc w:val="center"/>
            </w:pPr>
          </w:p>
        </w:tc>
        <w:tc>
          <w:tcPr>
            <w:tcW w:w="3192" w:type="dxa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646A8C" w:rsidRPr="00646A8C" w14:paraId="33BB771E" w14:textId="77777777" w:rsidTr="00646A8C">
              <w:trPr>
                <w:trHeight w:val="400"/>
              </w:trPr>
              <w:tc>
                <w:tcPr>
                  <w:tcW w:w="3076" w:type="dxa"/>
                  <w:gridSpan w:val="7"/>
                  <w:vAlign w:val="center"/>
                </w:tcPr>
                <w:p w14:paraId="60A1A172" w14:textId="77777777" w:rsidR="00646A8C" w:rsidRPr="00646A8C" w:rsidRDefault="00646A8C" w:rsidP="00646A8C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2028</w:t>
                  </w:r>
                </w:p>
              </w:tc>
            </w:tr>
            <w:tr w:rsidR="00646A8C" w:rsidRPr="00646A8C" w14:paraId="687D99BA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39D5988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5249830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69358E4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vAlign w:val="center"/>
                </w:tcPr>
                <w:p w14:paraId="469FD34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C78CE9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419B40F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vAlign w:val="center"/>
                </w:tcPr>
                <w:p w14:paraId="7C190FB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646A8C" w:rsidRPr="00646A8C" w14:paraId="5FEF26B4" w14:textId="77777777" w:rsidTr="00646A8C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57F6D4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74902E8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5A560D4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3247DF4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0A4D0D5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4904BF8E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vAlign w:val="center"/>
                </w:tcPr>
                <w:p w14:paraId="5635905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646A8C" w:rsidRPr="00646A8C" w14:paraId="6239F865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74ACC41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14:paraId="22EAC9F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14:paraId="24530A6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14:paraId="20C407E9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vAlign w:val="center"/>
                </w:tcPr>
                <w:p w14:paraId="1B70495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vAlign w:val="center"/>
                </w:tcPr>
                <w:p w14:paraId="3DBA645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vAlign w:val="center"/>
                </w:tcPr>
                <w:p w14:paraId="32A7963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646A8C" w:rsidRPr="00646A8C" w14:paraId="34E43842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64FB1AA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vAlign w:val="center"/>
                </w:tcPr>
                <w:p w14:paraId="103B2C7A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14:paraId="4925FEB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14:paraId="51A892E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vAlign w:val="center"/>
                </w:tcPr>
                <w:p w14:paraId="4B17C5F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vAlign w:val="center"/>
                </w:tcPr>
                <w:p w14:paraId="6A13453D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vAlign w:val="center"/>
                </w:tcPr>
                <w:p w14:paraId="00541632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646A8C" w:rsidRPr="00646A8C" w14:paraId="5557BCCE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324F096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14:paraId="1D27A874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14:paraId="1576384B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14:paraId="735A5A07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vAlign w:val="center"/>
                </w:tcPr>
                <w:p w14:paraId="6C3CB50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vAlign w:val="center"/>
                </w:tcPr>
                <w:p w14:paraId="6FF8C7F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vAlign w:val="center"/>
                </w:tcPr>
                <w:p w14:paraId="361B6E00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646A8C" w:rsidRPr="00646A8C" w14:paraId="5034E1FD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21F31DA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14:paraId="06C4677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14:paraId="37C1AF4C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14:paraId="1C6ECE8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vAlign w:val="center"/>
                </w:tcPr>
                <w:p w14:paraId="61F4E0CF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vAlign w:val="center"/>
                </w:tcPr>
                <w:p w14:paraId="0A615D0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vAlign w:val="center"/>
                </w:tcPr>
                <w:p w14:paraId="543A0093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646A8C" w:rsidRPr="00646A8C" w14:paraId="4EC96522" w14:textId="77777777" w:rsidTr="00646A8C">
              <w:trPr>
                <w:trHeight w:val="280"/>
              </w:trPr>
              <w:tc>
                <w:tcPr>
                  <w:tcW w:w="439" w:type="dxa"/>
                  <w:vAlign w:val="center"/>
                </w:tcPr>
                <w:p w14:paraId="17CE97E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vAlign w:val="center"/>
                </w:tcPr>
                <w:p w14:paraId="6BA64F75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64333D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3B288E28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DE26036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1091BCA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vAlign w:val="center"/>
                </w:tcPr>
                <w:p w14:paraId="41FE2B21" w14:textId="77777777" w:rsidR="00646A8C" w:rsidRPr="00646A8C" w:rsidRDefault="00646A8C" w:rsidP="00646A8C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F39A285" w14:textId="77777777" w:rsidR="00646A8C" w:rsidRDefault="00646A8C" w:rsidP="00646A8C">
            <w:pPr>
              <w:jc w:val="center"/>
            </w:pPr>
          </w:p>
        </w:tc>
      </w:tr>
    </w:tbl>
    <w:p w14:paraId="3DA62255" w14:textId="77777777" w:rsidR="007268E4" w:rsidRPr="00BB4F60" w:rsidRDefault="00646A8C" w:rsidP="00646A8C">
      <w:pPr>
        <w:jc w:val="center"/>
      </w:pPr>
      <w:r>
        <w:t>© EditableCalendar.Com</w:t>
      </w:r>
    </w:p>
    <w:sectPr w:rsidR="007268E4" w:rsidRPr="00BB4F60" w:rsidSect="00646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98C0A" w14:textId="77777777" w:rsidR="0065698F" w:rsidRDefault="0065698F" w:rsidP="005762FE">
      <w:r>
        <w:separator/>
      </w:r>
    </w:p>
  </w:endnote>
  <w:endnote w:type="continuationSeparator" w:id="0">
    <w:p w14:paraId="24053BE0" w14:textId="77777777" w:rsidR="0065698F" w:rsidRDefault="0065698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9A9B" w14:textId="77777777" w:rsidR="0065698F" w:rsidRDefault="0065698F" w:rsidP="005762FE">
      <w:r>
        <w:separator/>
      </w:r>
    </w:p>
  </w:footnote>
  <w:footnote w:type="continuationSeparator" w:id="0">
    <w:p w14:paraId="654B0793" w14:textId="77777777" w:rsidR="0065698F" w:rsidRDefault="0065698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8C"/>
    <w:rsid w:val="00037140"/>
    <w:rsid w:val="0004106F"/>
    <w:rsid w:val="0007080F"/>
    <w:rsid w:val="00075B3E"/>
    <w:rsid w:val="000903AB"/>
    <w:rsid w:val="000A0101"/>
    <w:rsid w:val="000B312E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46A8C"/>
    <w:rsid w:val="006516C9"/>
    <w:rsid w:val="00656579"/>
    <w:rsid w:val="0065698F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C146C"/>
  <w15:docId w15:val="{1ECDDF57-C6D2-4068-A1F3-85FC0816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Editable Calendar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2026-04-04T02:11:00Z</dcterms:created>
  <dcterms:modified xsi:type="dcterms:W3CDTF">2026-04-04T02:12:00Z</dcterms:modified>
</cp:coreProperties>
</file>