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FD38F5" w:rsidRPr="00FD38F5" w14:paraId="6D0C9D35" w14:textId="77777777" w:rsidTr="00FD38F5">
        <w:trPr>
          <w:trHeight w:val="600"/>
        </w:trPr>
        <w:tc>
          <w:tcPr>
            <w:tcW w:w="9576" w:type="dxa"/>
            <w:gridSpan w:val="7"/>
          </w:tcPr>
          <w:p w14:paraId="5F87852B" w14:textId="77777777" w:rsidR="00FD38F5" w:rsidRPr="00FD38F5" w:rsidRDefault="00FD38F5" w:rsidP="00FD38F5">
            <w:pPr>
              <w:jc w:val="center"/>
              <w:rPr>
                <w:sz w:val="48"/>
              </w:rPr>
            </w:pPr>
            <w:r>
              <w:rPr>
                <w:sz w:val="48"/>
              </w:rPr>
              <w:t>November 2026</w:t>
            </w:r>
          </w:p>
        </w:tc>
      </w:tr>
      <w:tr w:rsidR="00FD38F5" w14:paraId="4CF004D1" w14:textId="77777777" w:rsidTr="00FD38F5">
        <w:tc>
          <w:tcPr>
            <w:tcW w:w="1368" w:type="dxa"/>
            <w:tcBorders>
              <w:bottom w:val="single" w:sz="4" w:space="0" w:color="auto"/>
            </w:tcBorders>
          </w:tcPr>
          <w:p w14:paraId="17F7EB40" w14:textId="77777777" w:rsidR="00FD38F5" w:rsidRDefault="00FD38F5" w:rsidP="00FD38F5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D08A66E" w14:textId="77777777" w:rsidR="00FD38F5" w:rsidRDefault="00FD38F5" w:rsidP="00FD38F5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FE59BEE" w14:textId="77777777" w:rsidR="00FD38F5" w:rsidRDefault="00FD38F5" w:rsidP="00FD38F5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69BEEB9" w14:textId="77777777" w:rsidR="00FD38F5" w:rsidRDefault="00FD38F5" w:rsidP="00FD38F5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7221363" w14:textId="77777777" w:rsidR="00FD38F5" w:rsidRDefault="00FD38F5" w:rsidP="00FD38F5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14E912F" w14:textId="77777777" w:rsidR="00FD38F5" w:rsidRDefault="00FD38F5" w:rsidP="00FD38F5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E249835" w14:textId="77777777" w:rsidR="00FD38F5" w:rsidRDefault="00FD38F5" w:rsidP="00FD38F5">
            <w:pPr>
              <w:jc w:val="center"/>
            </w:pPr>
            <w:r>
              <w:t>Saturday</w:t>
            </w:r>
          </w:p>
        </w:tc>
      </w:tr>
      <w:tr w:rsidR="00FD38F5" w14:paraId="7F499BF1" w14:textId="77777777" w:rsidTr="00FD38F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F59E6B" w14:textId="77777777" w:rsidR="00FD38F5" w:rsidRDefault="00FD38F5" w:rsidP="00FD38F5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FCB3635" w14:textId="77777777" w:rsidR="00FD38F5" w:rsidRDefault="00FD38F5" w:rsidP="00FD38F5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1EB3FBB" w14:textId="77777777" w:rsidR="00FD38F5" w:rsidRDefault="00FD38F5" w:rsidP="00FD38F5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8F8D6C7" w14:textId="77777777" w:rsidR="00FD38F5" w:rsidRDefault="00FD38F5" w:rsidP="00FD38F5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547513" w14:textId="77777777" w:rsidR="00FD38F5" w:rsidRDefault="00FD38F5" w:rsidP="00FD38F5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C1C1923" w14:textId="77777777" w:rsidR="00FD38F5" w:rsidRDefault="00FD38F5" w:rsidP="00FD38F5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CFD5F9B" w14:textId="77777777" w:rsidR="00FD38F5" w:rsidRDefault="00FD38F5" w:rsidP="00FD38F5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FD38F5" w14:paraId="7B4341B2" w14:textId="77777777" w:rsidTr="00FD38F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5F05633" w14:textId="77777777" w:rsidR="00FD38F5" w:rsidRDefault="00FD38F5" w:rsidP="00FD38F5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027C0DD" w14:textId="77777777" w:rsidR="00FD38F5" w:rsidRDefault="00FD38F5" w:rsidP="00FD38F5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1EAC11" w14:textId="77777777" w:rsidR="00FD38F5" w:rsidRDefault="00FD38F5" w:rsidP="00FD38F5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3BBAA1F" w14:textId="77777777" w:rsidR="00FD38F5" w:rsidRDefault="00FD38F5" w:rsidP="00FD38F5">
            <w:pPr>
              <w:jc w:val="center"/>
            </w:pPr>
            <w:r>
              <w:t>11</w:t>
            </w:r>
            <w:r>
              <w:br/>
            </w:r>
            <w:r>
              <w:br/>
              <w:t>Veterans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17A259B" w14:textId="77777777" w:rsidR="00FD38F5" w:rsidRDefault="00FD38F5" w:rsidP="00FD38F5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60171F8" w14:textId="77777777" w:rsidR="00FD38F5" w:rsidRDefault="00FD38F5" w:rsidP="00FD38F5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7DF597" w14:textId="77777777" w:rsidR="00FD38F5" w:rsidRDefault="00FD38F5" w:rsidP="00FD38F5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FD38F5" w14:paraId="54588FA3" w14:textId="77777777" w:rsidTr="00FD38F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3C516F" w14:textId="77777777" w:rsidR="00FD38F5" w:rsidRDefault="00FD38F5" w:rsidP="00FD38F5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0CF9CC" w14:textId="77777777" w:rsidR="00FD38F5" w:rsidRDefault="00FD38F5" w:rsidP="00FD38F5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D7E538" w14:textId="77777777" w:rsidR="00FD38F5" w:rsidRDefault="00FD38F5" w:rsidP="00FD38F5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4817494" w14:textId="77777777" w:rsidR="00FD38F5" w:rsidRDefault="00FD38F5" w:rsidP="00FD38F5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62266F" w14:textId="77777777" w:rsidR="00FD38F5" w:rsidRDefault="00FD38F5" w:rsidP="00FD38F5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6953E8" w14:textId="77777777" w:rsidR="00FD38F5" w:rsidRDefault="00FD38F5" w:rsidP="00FD38F5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0C4AE1E" w14:textId="77777777" w:rsidR="00FD38F5" w:rsidRDefault="00FD38F5" w:rsidP="00FD38F5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FD38F5" w14:paraId="359A2019" w14:textId="77777777" w:rsidTr="00FD38F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48B443E" w14:textId="77777777" w:rsidR="00FD38F5" w:rsidRDefault="00FD38F5" w:rsidP="00FD38F5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C5EB2B" w14:textId="77777777" w:rsidR="00FD38F5" w:rsidRDefault="00FD38F5" w:rsidP="00FD38F5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CDBB8FF" w14:textId="77777777" w:rsidR="00FD38F5" w:rsidRDefault="00FD38F5" w:rsidP="00FD38F5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454E973" w14:textId="77777777" w:rsidR="00FD38F5" w:rsidRDefault="00FD38F5" w:rsidP="00FD38F5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88CC04F" w14:textId="77777777" w:rsidR="00FD38F5" w:rsidRDefault="00FD38F5" w:rsidP="00FD38F5">
            <w:pPr>
              <w:jc w:val="center"/>
            </w:pPr>
            <w:r>
              <w:t>26</w:t>
            </w:r>
            <w:r>
              <w:br/>
            </w:r>
            <w:r>
              <w:br/>
              <w:t>Thanksgiving Day</w:t>
            </w:r>
          </w:p>
        </w:tc>
        <w:tc>
          <w:tcPr>
            <w:tcW w:w="1368" w:type="dxa"/>
            <w:shd w:val="clear" w:color="auto" w:fill="auto"/>
          </w:tcPr>
          <w:p w14:paraId="2ABA873E" w14:textId="77777777" w:rsidR="00FD38F5" w:rsidRDefault="00FD38F5" w:rsidP="00FD38F5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0E3289E" w14:textId="77777777" w:rsidR="00FD38F5" w:rsidRDefault="00FD38F5" w:rsidP="00FD38F5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FD38F5" w14:paraId="38BA99E0" w14:textId="77777777" w:rsidTr="00FD38F5">
        <w:trPr>
          <w:trHeight w:val="1500"/>
        </w:trPr>
        <w:tc>
          <w:tcPr>
            <w:tcW w:w="1368" w:type="dxa"/>
            <w:shd w:val="clear" w:color="auto" w:fill="auto"/>
          </w:tcPr>
          <w:p w14:paraId="74CE2BBB" w14:textId="77777777" w:rsidR="00FD38F5" w:rsidRDefault="00FD38F5" w:rsidP="00FD38F5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4709E2B" w14:textId="77777777" w:rsidR="00FD38F5" w:rsidRDefault="00FD38F5" w:rsidP="00FD38F5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F70AD91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70BF5443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77107E34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4EC6986F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33D2CACB" w14:textId="77777777" w:rsidR="00FD38F5" w:rsidRDefault="00FD38F5" w:rsidP="00FD38F5">
            <w:pPr>
              <w:jc w:val="center"/>
            </w:pPr>
          </w:p>
        </w:tc>
      </w:tr>
      <w:tr w:rsidR="00FD38F5" w14:paraId="1B9274D6" w14:textId="77777777" w:rsidTr="00FD38F5">
        <w:trPr>
          <w:trHeight w:val="1500"/>
        </w:trPr>
        <w:tc>
          <w:tcPr>
            <w:tcW w:w="1368" w:type="dxa"/>
          </w:tcPr>
          <w:p w14:paraId="69ADEED4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50B02DA8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11D45C6D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1AEA85A3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32156EFF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7B4FE9A0" w14:textId="77777777" w:rsidR="00FD38F5" w:rsidRDefault="00FD38F5" w:rsidP="00FD38F5">
            <w:pPr>
              <w:jc w:val="center"/>
            </w:pPr>
          </w:p>
        </w:tc>
        <w:tc>
          <w:tcPr>
            <w:tcW w:w="1368" w:type="dxa"/>
          </w:tcPr>
          <w:p w14:paraId="43C299C8" w14:textId="77777777" w:rsidR="00FD38F5" w:rsidRDefault="00FD38F5" w:rsidP="00FD38F5">
            <w:pPr>
              <w:jc w:val="center"/>
            </w:pPr>
          </w:p>
        </w:tc>
      </w:tr>
    </w:tbl>
    <w:p w14:paraId="5C98EDCA" w14:textId="77777777" w:rsidR="00FD38F5" w:rsidRDefault="00FD38F5" w:rsidP="00FD38F5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D38F5" w14:paraId="4CDD3AEE" w14:textId="77777777" w:rsidTr="00FD38F5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D38F5" w:rsidRPr="00FD38F5" w14:paraId="4DA13D2C" w14:textId="77777777" w:rsidTr="00FD38F5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1E73320" w14:textId="77777777" w:rsidR="00FD38F5" w:rsidRPr="00FD38F5" w:rsidRDefault="00FD38F5" w:rsidP="00FD38F5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October 2026</w:t>
                  </w:r>
                </w:p>
              </w:tc>
            </w:tr>
            <w:tr w:rsidR="00FD38F5" w:rsidRPr="00FD38F5" w14:paraId="6B56AA06" w14:textId="77777777" w:rsidTr="00FD38F5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B4A637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594EA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2BC2E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E1B88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717A0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63F81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32AE55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D38F5" w:rsidRPr="00FD38F5" w14:paraId="53CC2ACF" w14:textId="77777777" w:rsidTr="00FD38F5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6C59C64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60D9E0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374CD43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2F33ED5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8BE53C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8A02646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2E91B6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FD38F5" w:rsidRPr="00FD38F5" w14:paraId="0C10B106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A93277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5E832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6DB725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BBDA23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505A7C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5011CF6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C0C349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FD38F5" w:rsidRPr="00FD38F5" w14:paraId="3E4600D8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763DD1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249D4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B1BCE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A9A2A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FD25A67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E30AE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26A99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FD38F5" w:rsidRPr="00FD38F5" w14:paraId="4757A931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E9B2E45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24AD1B3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B5BA88D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65E11F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1E454C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9414A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EA2344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FD38F5" w:rsidRPr="00FD38F5" w14:paraId="07EC088E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9028D34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EFB38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3C7C96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286D34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9634618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84ECA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766AC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FD38F5" w:rsidRPr="00FD38F5" w14:paraId="61FFBA88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510D28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169AD03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E1F36E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8AB7E8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ABDED5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347D775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6219937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2AA3CE4C" w14:textId="77777777" w:rsidR="00FD38F5" w:rsidRDefault="00FD38F5" w:rsidP="00FD38F5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D38F5" w:rsidRPr="00FD38F5" w14:paraId="23D300CF" w14:textId="77777777" w:rsidTr="00FD38F5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92DF9BF" w14:textId="77777777" w:rsidR="00FD38F5" w:rsidRPr="00FD38F5" w:rsidRDefault="00FD38F5" w:rsidP="00FD38F5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November 2026</w:t>
                  </w:r>
                </w:p>
              </w:tc>
            </w:tr>
            <w:tr w:rsidR="00FD38F5" w:rsidRPr="00FD38F5" w14:paraId="1788D190" w14:textId="77777777" w:rsidTr="00FD38F5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D2D8A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CEFF4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24E519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75A56D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5585364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83E27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94DA56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D38F5" w:rsidRPr="00FD38F5" w14:paraId="3E3D4690" w14:textId="77777777" w:rsidTr="00FD38F5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6DC3D4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A26CC7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D7DDF3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0E85A68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CE10813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FFF6E89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54048F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FD38F5" w:rsidRPr="00FD38F5" w14:paraId="06B42177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FC8D9C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75699F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05DF5F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FB2F9E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28CFB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B61A7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D231A48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FD38F5" w:rsidRPr="00FD38F5" w14:paraId="2E0818DD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7747586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9CD5E5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6A9D09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B49457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9AB92C4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62A35C7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5E058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FD38F5" w:rsidRPr="00FD38F5" w14:paraId="50EA1B27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7AEAEE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3798F5D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7DD7B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BCAA8F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8C182E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C85434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5318C6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FD38F5" w:rsidRPr="00FD38F5" w14:paraId="52501EB9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0207BFD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41641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A89AC6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B46530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3ED119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8C9592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F6CF718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FD38F5" w:rsidRPr="00FD38F5" w14:paraId="28C55764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6B7723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6A5FECD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2CCF3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717766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2566E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7EA0CA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F34C5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5B65572" w14:textId="77777777" w:rsidR="00FD38F5" w:rsidRDefault="00FD38F5" w:rsidP="00FD38F5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D38F5" w:rsidRPr="00FD38F5" w14:paraId="17F01B18" w14:textId="77777777" w:rsidTr="00FD38F5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2EF8C025" w14:textId="77777777" w:rsidR="00FD38F5" w:rsidRPr="00FD38F5" w:rsidRDefault="00FD38F5" w:rsidP="00FD38F5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December 2026</w:t>
                  </w:r>
                </w:p>
              </w:tc>
            </w:tr>
            <w:tr w:rsidR="00FD38F5" w:rsidRPr="00FD38F5" w14:paraId="20A0E4ED" w14:textId="77777777" w:rsidTr="00FD38F5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4C1E6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37B947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CB9A8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F32C2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F23746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3F6778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716E4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D38F5" w:rsidRPr="00FD38F5" w14:paraId="67103F67" w14:textId="77777777" w:rsidTr="00FD38F5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77B1BF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ED5BC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4E5C059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D10E9E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CE92485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72ADCC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263BB2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FD38F5" w:rsidRPr="00FD38F5" w14:paraId="1DF29A33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55D4A0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6ECDE4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193D5D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53E943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D2865F6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1DC782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1FACF6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FD38F5" w:rsidRPr="00FD38F5" w14:paraId="40618CD0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F1267D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025E69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0B0525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D1265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B803C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751FD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543AD3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FD38F5" w:rsidRPr="00FD38F5" w14:paraId="134B017A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963F16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A32226B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05F1659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E9260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D63CDC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D93356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F935C5C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FD38F5" w:rsidRPr="00FD38F5" w14:paraId="4DA5BAC3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F8466CF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568E399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3F03A9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204ED81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218334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72D95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09D10E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FD38F5" w:rsidRPr="00FD38F5" w14:paraId="2A96C42C" w14:textId="77777777" w:rsidTr="00FD38F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9FA98EA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C9443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49D6F4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4C82F99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ED6DC12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3C57010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68E144" w14:textId="77777777" w:rsidR="00FD38F5" w:rsidRPr="00FD38F5" w:rsidRDefault="00FD38F5" w:rsidP="00FD38F5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74F096FC" w14:textId="77777777" w:rsidR="00FD38F5" w:rsidRDefault="00FD38F5" w:rsidP="00FD38F5">
            <w:pPr>
              <w:jc w:val="center"/>
            </w:pPr>
          </w:p>
        </w:tc>
      </w:tr>
    </w:tbl>
    <w:p w14:paraId="5E2AA030" w14:textId="77777777" w:rsidR="007268E4" w:rsidRPr="00BB4F60" w:rsidRDefault="00FD38F5" w:rsidP="00FD38F5">
      <w:pPr>
        <w:jc w:val="center"/>
      </w:pPr>
      <w:r>
        <w:t>© EditableCalendar.Com</w:t>
      </w:r>
    </w:p>
    <w:sectPr w:rsidR="007268E4" w:rsidRPr="00BB4F60" w:rsidSect="00FD3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4B47" w14:textId="77777777" w:rsidR="00DE5D26" w:rsidRDefault="00DE5D26" w:rsidP="005762FE">
      <w:r>
        <w:separator/>
      </w:r>
    </w:p>
  </w:endnote>
  <w:endnote w:type="continuationSeparator" w:id="0">
    <w:p w14:paraId="394B689B" w14:textId="77777777" w:rsidR="00DE5D26" w:rsidRDefault="00DE5D26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A906C" w14:textId="77777777" w:rsidR="00DE5D26" w:rsidRDefault="00DE5D26" w:rsidP="005762FE">
      <w:r>
        <w:separator/>
      </w:r>
    </w:p>
  </w:footnote>
  <w:footnote w:type="continuationSeparator" w:id="0">
    <w:p w14:paraId="2E896D6A" w14:textId="77777777" w:rsidR="00DE5D26" w:rsidRDefault="00DE5D26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F5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E5D26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D38F5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510FA"/>
  <w15:docId w15:val="{E531E11C-0EBD-4E49-BEDE-4983DFE1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2026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2023-11-26T05:04:00Z</dcterms:created>
  <dcterms:modified xsi:type="dcterms:W3CDTF">2023-11-26T05:05:00Z</dcterms:modified>
</cp:coreProperties>
</file>