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5B250C" w:rsidRPr="005B250C" w14:paraId="7D6A6C08" w14:textId="77777777" w:rsidTr="005B250C">
        <w:trPr>
          <w:trHeight w:val="600"/>
        </w:trPr>
        <w:tc>
          <w:tcPr>
            <w:tcW w:w="13176" w:type="dxa"/>
            <w:gridSpan w:val="7"/>
          </w:tcPr>
          <w:p w14:paraId="44940401" w14:textId="77777777" w:rsidR="005B250C" w:rsidRPr="005B250C" w:rsidRDefault="005B250C" w:rsidP="005B250C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2025</w:t>
            </w:r>
          </w:p>
        </w:tc>
      </w:tr>
      <w:tr w:rsidR="005B250C" w14:paraId="24542DFD" w14:textId="77777777" w:rsidTr="005B250C">
        <w:tc>
          <w:tcPr>
            <w:tcW w:w="1882" w:type="dxa"/>
          </w:tcPr>
          <w:p w14:paraId="76BF6EA8" w14:textId="77777777" w:rsidR="005B250C" w:rsidRDefault="005B250C" w:rsidP="005B250C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14:paraId="290517B2" w14:textId="77777777" w:rsidR="005B250C" w:rsidRDefault="005B250C" w:rsidP="005B250C">
            <w:pPr>
              <w:jc w:val="center"/>
            </w:pPr>
            <w:r>
              <w:t>Monday</w:t>
            </w:r>
          </w:p>
        </w:tc>
        <w:tc>
          <w:tcPr>
            <w:tcW w:w="1882" w:type="dxa"/>
          </w:tcPr>
          <w:p w14:paraId="436ADA76" w14:textId="77777777" w:rsidR="005B250C" w:rsidRDefault="005B250C" w:rsidP="005B250C">
            <w:pPr>
              <w:jc w:val="center"/>
            </w:pPr>
            <w:r>
              <w:t>Tuesday</w:t>
            </w:r>
          </w:p>
        </w:tc>
        <w:tc>
          <w:tcPr>
            <w:tcW w:w="1882" w:type="dxa"/>
          </w:tcPr>
          <w:p w14:paraId="754BAFB0" w14:textId="77777777" w:rsidR="005B250C" w:rsidRDefault="005B250C" w:rsidP="005B250C">
            <w:pPr>
              <w:jc w:val="center"/>
            </w:pPr>
            <w:r>
              <w:t>Wednesday</w:t>
            </w:r>
          </w:p>
        </w:tc>
        <w:tc>
          <w:tcPr>
            <w:tcW w:w="1882" w:type="dxa"/>
          </w:tcPr>
          <w:p w14:paraId="739FF66F" w14:textId="77777777" w:rsidR="005B250C" w:rsidRDefault="005B250C" w:rsidP="005B250C">
            <w:pPr>
              <w:jc w:val="center"/>
            </w:pPr>
            <w:r>
              <w:t>Thursday</w:t>
            </w:r>
          </w:p>
        </w:tc>
        <w:tc>
          <w:tcPr>
            <w:tcW w:w="1883" w:type="dxa"/>
          </w:tcPr>
          <w:p w14:paraId="5ABDF822" w14:textId="77777777" w:rsidR="005B250C" w:rsidRDefault="005B250C" w:rsidP="005B250C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44E51B46" w14:textId="77777777" w:rsidR="005B250C" w:rsidRDefault="005B250C" w:rsidP="005B250C">
            <w:pPr>
              <w:jc w:val="center"/>
            </w:pPr>
            <w:r>
              <w:t>Saturday</w:t>
            </w:r>
          </w:p>
        </w:tc>
      </w:tr>
      <w:tr w:rsidR="005B250C" w14:paraId="3D9E8312" w14:textId="77777777" w:rsidTr="005B250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4C75096B" w14:textId="77777777" w:rsidR="005B250C" w:rsidRDefault="005B250C" w:rsidP="005B250C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0F724CA" w14:textId="77777777" w:rsidR="005B250C" w:rsidRDefault="005B250C" w:rsidP="005B250C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44B27D5" w14:textId="77777777" w:rsidR="005B250C" w:rsidRDefault="005B250C" w:rsidP="005B250C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243F70A" w14:textId="77777777" w:rsidR="005B250C" w:rsidRDefault="005B250C" w:rsidP="005B250C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468FA3E" w14:textId="77777777" w:rsidR="005B250C" w:rsidRDefault="005B250C" w:rsidP="005B250C">
            <w:pPr>
              <w:jc w:val="center"/>
            </w:pP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A5524E4" w14:textId="77777777" w:rsidR="005B250C" w:rsidRDefault="005B250C" w:rsidP="005B250C">
            <w:pPr>
              <w:jc w:val="center"/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F752F26" w14:textId="77777777" w:rsidR="005B250C" w:rsidRDefault="005B250C" w:rsidP="005B250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5B250C" w14:paraId="217A6C98" w14:textId="77777777" w:rsidTr="005B250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5172136" w14:textId="77777777" w:rsidR="005B250C" w:rsidRDefault="005B250C" w:rsidP="005B250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361B5A9" w14:textId="77777777" w:rsidR="005B250C" w:rsidRDefault="005B250C" w:rsidP="005B250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682F235" w14:textId="77777777" w:rsidR="005B250C" w:rsidRDefault="005B250C" w:rsidP="005B250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8929E9D" w14:textId="77777777" w:rsidR="005B250C" w:rsidRDefault="005B250C" w:rsidP="005B250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BDBD231" w14:textId="77777777" w:rsidR="005B250C" w:rsidRDefault="005B250C" w:rsidP="005B250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B1B5D86" w14:textId="77777777" w:rsidR="005B250C" w:rsidRDefault="005B250C" w:rsidP="005B250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3DF883D" w14:textId="77777777" w:rsidR="005B250C" w:rsidRDefault="005B250C" w:rsidP="005B250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5B250C" w14:paraId="670B02E8" w14:textId="77777777" w:rsidTr="005B250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0A4D44A" w14:textId="77777777" w:rsidR="005B250C" w:rsidRDefault="005B250C" w:rsidP="005B250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E710940" w14:textId="77777777" w:rsidR="005B250C" w:rsidRDefault="005B250C" w:rsidP="005B250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17CCB85" w14:textId="77777777" w:rsidR="005B250C" w:rsidRDefault="005B250C" w:rsidP="005B250C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B987D1E" w14:textId="77777777" w:rsidR="005B250C" w:rsidRDefault="005B250C" w:rsidP="005B250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404AC88" w14:textId="77777777" w:rsidR="005B250C" w:rsidRDefault="005B250C" w:rsidP="005B250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25BC5EF" w14:textId="77777777" w:rsidR="005B250C" w:rsidRDefault="005B250C" w:rsidP="005B250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5C52436" w14:textId="77777777" w:rsidR="005B250C" w:rsidRDefault="005B250C" w:rsidP="005B250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5B250C" w14:paraId="7C22E40E" w14:textId="77777777" w:rsidTr="005B250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C7B6F93" w14:textId="77777777" w:rsidR="005B250C" w:rsidRDefault="005B250C" w:rsidP="005B250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6742675" w14:textId="77777777" w:rsidR="005B250C" w:rsidRDefault="005B250C" w:rsidP="005B250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0F417FF" w14:textId="77777777" w:rsidR="005B250C" w:rsidRDefault="005B250C" w:rsidP="005B250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F493BAC" w14:textId="77777777" w:rsidR="005B250C" w:rsidRDefault="005B250C" w:rsidP="005B250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7830B81" w14:textId="77777777" w:rsidR="005B250C" w:rsidRDefault="005B250C" w:rsidP="005B250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95D26EB" w14:textId="77777777" w:rsidR="005B250C" w:rsidRDefault="005B250C" w:rsidP="005B250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5AAFFC4" w14:textId="77777777" w:rsidR="005B250C" w:rsidRDefault="005B250C" w:rsidP="005B250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5B250C" w14:paraId="685C3BDD" w14:textId="77777777" w:rsidTr="005B250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193F5D4" w14:textId="77777777" w:rsidR="005B250C" w:rsidRDefault="005B250C" w:rsidP="005B250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044AB2E4" w14:textId="77777777" w:rsidR="005B250C" w:rsidRDefault="005B250C" w:rsidP="005B250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0BD8562" w14:textId="77777777" w:rsidR="005B250C" w:rsidRDefault="005B250C" w:rsidP="005B250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1B2CF0D" w14:textId="77777777" w:rsidR="005B250C" w:rsidRDefault="005B250C" w:rsidP="005B250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03BE0662" w14:textId="77777777" w:rsidR="005B250C" w:rsidRDefault="005B250C" w:rsidP="005B250C">
            <w:pPr>
              <w:jc w:val="center"/>
            </w:pPr>
            <w:r>
              <w:t>27</w:t>
            </w:r>
            <w:r>
              <w:br/>
            </w:r>
            <w:r>
              <w:br/>
              <w:t>Thanksgiving Day</w:t>
            </w:r>
          </w:p>
        </w:tc>
        <w:tc>
          <w:tcPr>
            <w:tcW w:w="1883" w:type="dxa"/>
            <w:shd w:val="clear" w:color="auto" w:fill="auto"/>
          </w:tcPr>
          <w:p w14:paraId="2C079D38" w14:textId="77777777" w:rsidR="005B250C" w:rsidRDefault="005B250C" w:rsidP="005B250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3B2728FD" w14:textId="77777777" w:rsidR="005B250C" w:rsidRDefault="005B250C" w:rsidP="005B250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5B250C" w14:paraId="58D21B09" w14:textId="77777777" w:rsidTr="005B250C">
        <w:trPr>
          <w:trHeight w:val="1340"/>
        </w:trPr>
        <w:tc>
          <w:tcPr>
            <w:tcW w:w="1882" w:type="dxa"/>
            <w:shd w:val="clear" w:color="auto" w:fill="auto"/>
          </w:tcPr>
          <w:p w14:paraId="357171D7" w14:textId="77777777" w:rsidR="005B250C" w:rsidRDefault="005B250C" w:rsidP="005B250C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5C2915CD" w14:textId="77777777" w:rsidR="005B250C" w:rsidRDefault="005B250C" w:rsidP="005B250C">
            <w:pPr>
              <w:jc w:val="center"/>
            </w:pPr>
          </w:p>
        </w:tc>
        <w:tc>
          <w:tcPr>
            <w:tcW w:w="1882" w:type="dxa"/>
          </w:tcPr>
          <w:p w14:paraId="2F364B5D" w14:textId="77777777" w:rsidR="005B250C" w:rsidRDefault="005B250C" w:rsidP="005B250C">
            <w:pPr>
              <w:jc w:val="center"/>
            </w:pPr>
          </w:p>
        </w:tc>
        <w:tc>
          <w:tcPr>
            <w:tcW w:w="1882" w:type="dxa"/>
          </w:tcPr>
          <w:p w14:paraId="50F60C38" w14:textId="77777777" w:rsidR="005B250C" w:rsidRDefault="005B250C" w:rsidP="005B250C">
            <w:pPr>
              <w:jc w:val="center"/>
            </w:pPr>
          </w:p>
        </w:tc>
        <w:tc>
          <w:tcPr>
            <w:tcW w:w="1882" w:type="dxa"/>
          </w:tcPr>
          <w:p w14:paraId="0A3FAD98" w14:textId="77777777" w:rsidR="005B250C" w:rsidRDefault="005B250C" w:rsidP="005B250C">
            <w:pPr>
              <w:jc w:val="center"/>
            </w:pPr>
          </w:p>
        </w:tc>
        <w:tc>
          <w:tcPr>
            <w:tcW w:w="1883" w:type="dxa"/>
          </w:tcPr>
          <w:p w14:paraId="47F34D40" w14:textId="77777777" w:rsidR="005B250C" w:rsidRDefault="005B250C" w:rsidP="005B250C">
            <w:pPr>
              <w:jc w:val="center"/>
            </w:pPr>
          </w:p>
        </w:tc>
        <w:tc>
          <w:tcPr>
            <w:tcW w:w="1883" w:type="dxa"/>
          </w:tcPr>
          <w:p w14:paraId="5BE77075" w14:textId="77777777" w:rsidR="005B250C" w:rsidRDefault="005B250C" w:rsidP="005B250C">
            <w:pPr>
              <w:jc w:val="center"/>
            </w:pPr>
          </w:p>
        </w:tc>
      </w:tr>
    </w:tbl>
    <w:p w14:paraId="0F63FCA4" w14:textId="77777777" w:rsidR="007268E4" w:rsidRPr="00BB4F60" w:rsidRDefault="005B250C" w:rsidP="005B250C">
      <w:pPr>
        <w:jc w:val="center"/>
      </w:pPr>
      <w:r>
        <w:t>© EditableCalendar.Com</w:t>
      </w:r>
    </w:p>
    <w:sectPr w:rsidR="007268E4" w:rsidRPr="00BB4F60" w:rsidSect="005B250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1CC65" w14:textId="77777777" w:rsidR="00491142" w:rsidRDefault="00491142" w:rsidP="005762FE">
      <w:r>
        <w:separator/>
      </w:r>
    </w:p>
  </w:endnote>
  <w:endnote w:type="continuationSeparator" w:id="0">
    <w:p w14:paraId="18364B86" w14:textId="77777777" w:rsidR="00491142" w:rsidRDefault="00491142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9A899" w14:textId="77777777" w:rsidR="00491142" w:rsidRDefault="00491142" w:rsidP="005762FE">
      <w:r>
        <w:separator/>
      </w:r>
    </w:p>
  </w:footnote>
  <w:footnote w:type="continuationSeparator" w:id="0">
    <w:p w14:paraId="545D1D25" w14:textId="77777777" w:rsidR="00491142" w:rsidRDefault="00491142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50C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91142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B250C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DBA96"/>
  <w15:docId w15:val="{FE68CF9D-C78C-4338-9422-98602AF11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November 2025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2023-11-26T09:33:00Z</dcterms:created>
  <dcterms:modified xsi:type="dcterms:W3CDTF">2023-11-26T09:34:00Z</dcterms:modified>
</cp:coreProperties>
</file>