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8D1391" w:rsidRPr="008D1391" w14:paraId="7A47CF0A" w14:textId="77777777" w:rsidTr="008D1391">
        <w:trPr>
          <w:trHeight w:val="600"/>
        </w:trPr>
        <w:tc>
          <w:tcPr>
            <w:tcW w:w="9576" w:type="dxa"/>
            <w:gridSpan w:val="7"/>
          </w:tcPr>
          <w:p w14:paraId="5F4F24E8" w14:textId="77777777" w:rsidR="008D1391" w:rsidRPr="008D1391" w:rsidRDefault="008D1391" w:rsidP="008D1391">
            <w:pPr>
              <w:jc w:val="center"/>
              <w:rPr>
                <w:sz w:val="48"/>
              </w:rPr>
            </w:pPr>
            <w:r>
              <w:rPr>
                <w:sz w:val="48"/>
              </w:rPr>
              <w:t>November 2025</w:t>
            </w:r>
          </w:p>
        </w:tc>
      </w:tr>
      <w:tr w:rsidR="008D1391" w14:paraId="4091C016" w14:textId="77777777" w:rsidTr="008D1391">
        <w:tc>
          <w:tcPr>
            <w:tcW w:w="1368" w:type="dxa"/>
          </w:tcPr>
          <w:p w14:paraId="2FDEAF04" w14:textId="77777777" w:rsidR="008D1391" w:rsidRDefault="008D1391" w:rsidP="008D1391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0CECF403" w14:textId="77777777" w:rsidR="008D1391" w:rsidRDefault="008D1391" w:rsidP="008D1391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7959DC78" w14:textId="77777777" w:rsidR="008D1391" w:rsidRDefault="008D1391" w:rsidP="008D1391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076BEF71" w14:textId="77777777" w:rsidR="008D1391" w:rsidRDefault="008D1391" w:rsidP="008D1391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52CD81AA" w14:textId="77777777" w:rsidR="008D1391" w:rsidRDefault="008D1391" w:rsidP="008D1391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30F438C4" w14:textId="77777777" w:rsidR="008D1391" w:rsidRDefault="008D1391" w:rsidP="008D1391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4328129" w14:textId="77777777" w:rsidR="008D1391" w:rsidRDefault="008D1391" w:rsidP="008D1391">
            <w:pPr>
              <w:jc w:val="center"/>
            </w:pPr>
            <w:r>
              <w:t>Saturday</w:t>
            </w:r>
          </w:p>
        </w:tc>
      </w:tr>
      <w:tr w:rsidR="008D1391" w14:paraId="13EAA406" w14:textId="77777777" w:rsidTr="008D139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3282DCB1" w14:textId="77777777" w:rsidR="008D1391" w:rsidRDefault="008D1391" w:rsidP="008D139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1593DD4" w14:textId="77777777" w:rsidR="008D1391" w:rsidRDefault="008D1391" w:rsidP="008D139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7A5CB74" w14:textId="77777777" w:rsidR="008D1391" w:rsidRDefault="008D1391" w:rsidP="008D139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E7AE805" w14:textId="77777777" w:rsidR="008D1391" w:rsidRDefault="008D1391" w:rsidP="008D139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C240192" w14:textId="77777777" w:rsidR="008D1391" w:rsidRDefault="008D1391" w:rsidP="008D139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C5D44B0" w14:textId="77777777" w:rsidR="008D1391" w:rsidRDefault="008D1391" w:rsidP="008D139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20D725" w14:textId="77777777" w:rsidR="008D1391" w:rsidRDefault="008D1391" w:rsidP="008D1391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8D1391" w14:paraId="0A54D792" w14:textId="77777777" w:rsidTr="008D139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A33E24" w14:textId="77777777" w:rsidR="008D1391" w:rsidRDefault="008D1391" w:rsidP="008D1391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093BB41" w14:textId="77777777" w:rsidR="008D1391" w:rsidRDefault="008D1391" w:rsidP="008D1391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E836DBA" w14:textId="77777777" w:rsidR="008D1391" w:rsidRDefault="008D1391" w:rsidP="008D1391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154C7E" w14:textId="77777777" w:rsidR="008D1391" w:rsidRDefault="008D1391" w:rsidP="008D1391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3244208" w14:textId="77777777" w:rsidR="008D1391" w:rsidRDefault="008D1391" w:rsidP="008D1391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0618F6" w14:textId="77777777" w:rsidR="008D1391" w:rsidRDefault="008D1391" w:rsidP="008D1391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F836A2" w14:textId="77777777" w:rsidR="008D1391" w:rsidRDefault="008D1391" w:rsidP="008D1391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8D1391" w14:paraId="307AD5DF" w14:textId="77777777" w:rsidTr="008D139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3DEBE7F" w14:textId="77777777" w:rsidR="008D1391" w:rsidRDefault="008D1391" w:rsidP="008D1391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3F12C3" w14:textId="77777777" w:rsidR="008D1391" w:rsidRDefault="008D1391" w:rsidP="008D1391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BF89CC" w14:textId="77777777" w:rsidR="008D1391" w:rsidRDefault="008D1391" w:rsidP="008D1391">
            <w:pPr>
              <w:jc w:val="center"/>
            </w:pPr>
            <w:r>
              <w:t>11</w:t>
            </w:r>
            <w:r>
              <w:br/>
            </w:r>
            <w:r>
              <w:br/>
              <w:t>Veterans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16317A" w14:textId="77777777" w:rsidR="008D1391" w:rsidRDefault="008D1391" w:rsidP="008D1391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74CB0B" w14:textId="77777777" w:rsidR="008D1391" w:rsidRDefault="008D1391" w:rsidP="008D1391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9E47E8" w14:textId="77777777" w:rsidR="008D1391" w:rsidRDefault="008D1391" w:rsidP="008D1391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39478E" w14:textId="77777777" w:rsidR="008D1391" w:rsidRDefault="008D1391" w:rsidP="008D1391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8D1391" w14:paraId="38A8F9E4" w14:textId="77777777" w:rsidTr="008D139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36BAA32" w14:textId="77777777" w:rsidR="008D1391" w:rsidRDefault="008D1391" w:rsidP="008D1391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6D34C2" w14:textId="77777777" w:rsidR="008D1391" w:rsidRDefault="008D1391" w:rsidP="008D1391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8D9BDD" w14:textId="77777777" w:rsidR="008D1391" w:rsidRDefault="008D1391" w:rsidP="008D1391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FA15FA1" w14:textId="77777777" w:rsidR="008D1391" w:rsidRDefault="008D1391" w:rsidP="008D1391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DE5E28" w14:textId="77777777" w:rsidR="008D1391" w:rsidRDefault="008D1391" w:rsidP="008D1391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9CF06FD" w14:textId="77777777" w:rsidR="008D1391" w:rsidRDefault="008D1391" w:rsidP="008D1391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4BE54F" w14:textId="77777777" w:rsidR="008D1391" w:rsidRDefault="008D1391" w:rsidP="008D1391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8D1391" w14:paraId="2563F015" w14:textId="77777777" w:rsidTr="008D139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58772C6" w14:textId="77777777" w:rsidR="008D1391" w:rsidRDefault="008D1391" w:rsidP="008D1391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84AF2B0" w14:textId="77777777" w:rsidR="008D1391" w:rsidRDefault="008D1391" w:rsidP="008D1391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E4D4531" w14:textId="77777777" w:rsidR="008D1391" w:rsidRDefault="008D1391" w:rsidP="008D1391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564615D" w14:textId="77777777" w:rsidR="008D1391" w:rsidRDefault="008D1391" w:rsidP="008D1391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6F7EA4E" w14:textId="77777777" w:rsidR="008D1391" w:rsidRDefault="008D1391" w:rsidP="008D1391">
            <w:pPr>
              <w:jc w:val="center"/>
            </w:pPr>
            <w:r>
              <w:t>27</w:t>
            </w:r>
            <w:r>
              <w:br/>
            </w:r>
            <w:r>
              <w:br/>
              <w:t>Thanksgiving Day</w:t>
            </w:r>
          </w:p>
        </w:tc>
        <w:tc>
          <w:tcPr>
            <w:tcW w:w="1368" w:type="dxa"/>
            <w:shd w:val="clear" w:color="auto" w:fill="auto"/>
          </w:tcPr>
          <w:p w14:paraId="3FE46AAF" w14:textId="77777777" w:rsidR="008D1391" w:rsidRDefault="008D1391" w:rsidP="008D1391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8DD85D4" w14:textId="77777777" w:rsidR="008D1391" w:rsidRDefault="008D1391" w:rsidP="008D1391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</w:tr>
      <w:tr w:rsidR="008D1391" w14:paraId="7C1FEDEA" w14:textId="77777777" w:rsidTr="008D1391">
        <w:trPr>
          <w:trHeight w:val="1500"/>
        </w:trPr>
        <w:tc>
          <w:tcPr>
            <w:tcW w:w="1368" w:type="dxa"/>
            <w:shd w:val="clear" w:color="auto" w:fill="auto"/>
          </w:tcPr>
          <w:p w14:paraId="05FE15D9" w14:textId="77777777" w:rsidR="008D1391" w:rsidRDefault="008D1391" w:rsidP="008D1391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7F98CC7E" w14:textId="77777777" w:rsidR="008D1391" w:rsidRDefault="008D1391" w:rsidP="008D1391">
            <w:pPr>
              <w:jc w:val="center"/>
            </w:pPr>
          </w:p>
        </w:tc>
        <w:tc>
          <w:tcPr>
            <w:tcW w:w="1368" w:type="dxa"/>
          </w:tcPr>
          <w:p w14:paraId="23E9F37D" w14:textId="77777777" w:rsidR="008D1391" w:rsidRDefault="008D1391" w:rsidP="008D1391">
            <w:pPr>
              <w:jc w:val="center"/>
            </w:pPr>
          </w:p>
        </w:tc>
        <w:tc>
          <w:tcPr>
            <w:tcW w:w="1368" w:type="dxa"/>
          </w:tcPr>
          <w:p w14:paraId="612EC3AC" w14:textId="77777777" w:rsidR="008D1391" w:rsidRDefault="008D1391" w:rsidP="008D1391">
            <w:pPr>
              <w:jc w:val="center"/>
            </w:pPr>
          </w:p>
        </w:tc>
        <w:tc>
          <w:tcPr>
            <w:tcW w:w="1368" w:type="dxa"/>
          </w:tcPr>
          <w:p w14:paraId="5A157F57" w14:textId="77777777" w:rsidR="008D1391" w:rsidRDefault="008D1391" w:rsidP="008D1391">
            <w:pPr>
              <w:jc w:val="center"/>
            </w:pPr>
          </w:p>
        </w:tc>
        <w:tc>
          <w:tcPr>
            <w:tcW w:w="1368" w:type="dxa"/>
          </w:tcPr>
          <w:p w14:paraId="05C30EFD" w14:textId="77777777" w:rsidR="008D1391" w:rsidRDefault="008D1391" w:rsidP="008D1391">
            <w:pPr>
              <w:jc w:val="center"/>
            </w:pPr>
          </w:p>
        </w:tc>
        <w:tc>
          <w:tcPr>
            <w:tcW w:w="1368" w:type="dxa"/>
          </w:tcPr>
          <w:p w14:paraId="2722C658" w14:textId="77777777" w:rsidR="008D1391" w:rsidRDefault="008D1391" w:rsidP="008D1391">
            <w:pPr>
              <w:jc w:val="center"/>
            </w:pPr>
          </w:p>
        </w:tc>
      </w:tr>
    </w:tbl>
    <w:p w14:paraId="6FF722F1" w14:textId="77777777" w:rsidR="008D1391" w:rsidRDefault="008D1391" w:rsidP="008D1391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8D1391" w14:paraId="096A1271" w14:textId="77777777" w:rsidTr="008D1391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8D1391" w:rsidRPr="008D1391" w14:paraId="7CB02FB1" w14:textId="77777777" w:rsidTr="008D139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70457FB" w14:textId="77777777" w:rsidR="008D1391" w:rsidRPr="008D1391" w:rsidRDefault="008D1391" w:rsidP="008D139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October 2025</w:t>
                  </w:r>
                </w:p>
              </w:tc>
            </w:tr>
            <w:tr w:rsidR="008D1391" w:rsidRPr="008D1391" w14:paraId="5F355F6B" w14:textId="77777777" w:rsidTr="008D139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E228EB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EC9CE3B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EF99FC5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9734FD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7C9B328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FEAE225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0F26C66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8D1391" w:rsidRPr="008D1391" w14:paraId="406C9382" w14:textId="77777777" w:rsidTr="008D139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D9A67F6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79304E9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E302F7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99ACE3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2E6CF81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B35D6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B142F7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8D1391" w:rsidRPr="008D1391" w14:paraId="6BC24E1C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063C86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F0CF483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0D032F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3FE163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B67F7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44AC4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930F63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8D1391" w:rsidRPr="008D1391" w14:paraId="5401BC33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83B7FD6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DA3EB5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893895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F4C984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79AD36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F6C1EA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7A0AEB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8D1391" w:rsidRPr="008D1391" w14:paraId="2FE74830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19DE0C5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0C4C328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77F83F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F74C11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2DEE45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1AB735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F317DC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8D1391" w:rsidRPr="008D1391" w14:paraId="079F5F76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6C9172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B8B0CF5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07D1DA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E63819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03010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74B63C1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3EA07C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8D1391" w:rsidRPr="008D1391" w14:paraId="4CCACA87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81DDE01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DA7F5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530DA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E40C286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573614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666B488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28AEE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AC88B91" w14:textId="77777777" w:rsidR="008D1391" w:rsidRDefault="008D1391" w:rsidP="008D1391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8D1391" w:rsidRPr="008D1391" w14:paraId="5D86E824" w14:textId="77777777" w:rsidTr="008D139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A9EEA15" w14:textId="77777777" w:rsidR="008D1391" w:rsidRPr="008D1391" w:rsidRDefault="008D1391" w:rsidP="008D139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November 2025</w:t>
                  </w:r>
                </w:p>
              </w:tc>
            </w:tr>
            <w:tr w:rsidR="008D1391" w:rsidRPr="008D1391" w14:paraId="0943691A" w14:textId="77777777" w:rsidTr="008D139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B8495FB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87A7D0C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E1C1E69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7C76EF2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8F81AB8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125F8C2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8C50452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8D1391" w:rsidRPr="008D1391" w14:paraId="661C884D" w14:textId="77777777" w:rsidTr="008D139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A23BD78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828992F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8896BD3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AFA6FFF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4A7442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FEE870C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CBFD35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8D1391" w:rsidRPr="008D1391" w14:paraId="1B1C73FA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FA5D301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79CAFD2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11D8D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4B889E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8DFAB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FD81BF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B6AD2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</w:tr>
            <w:tr w:rsidR="008D1391" w:rsidRPr="008D1391" w14:paraId="133EE971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D99FF02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7D8CA9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E1CF8A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BE3A731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91D645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0D5FC3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3AB503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</w:tr>
            <w:tr w:rsidR="008D1391" w:rsidRPr="008D1391" w14:paraId="1E44B560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F8E541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3DC1F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647DEA6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357B0C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4BE2EB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11D9A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D87D1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</w:tr>
            <w:tr w:rsidR="008D1391" w:rsidRPr="008D1391" w14:paraId="0494F7BA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CEEF6AC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79F35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77FAD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8DEB51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D6FD6A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CC4AA3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C2F099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</w:tr>
            <w:tr w:rsidR="008D1391" w:rsidRPr="008D1391" w14:paraId="7A7D1689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1F03B63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823343B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97B185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821F59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F95F9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D5F269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C180F5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BD67650" w14:textId="77777777" w:rsidR="008D1391" w:rsidRDefault="008D1391" w:rsidP="008D1391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8D1391" w:rsidRPr="008D1391" w14:paraId="6C7CDEF8" w14:textId="77777777" w:rsidTr="008D139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D85AE4E" w14:textId="77777777" w:rsidR="008D1391" w:rsidRPr="008D1391" w:rsidRDefault="008D1391" w:rsidP="008D139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December 2025</w:t>
                  </w:r>
                </w:p>
              </w:tc>
            </w:tr>
            <w:tr w:rsidR="008D1391" w:rsidRPr="008D1391" w14:paraId="458447C9" w14:textId="77777777" w:rsidTr="008D139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D82BADF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B47AA5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75EC7B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A1F7CFC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50AA56A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478B37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58AB666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8D1391" w:rsidRPr="008D1391" w14:paraId="13862FE9" w14:textId="77777777" w:rsidTr="008D139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EC2D6F6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3BD9F9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CA13AC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059B27A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C20AA4C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C31CD06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D9335DC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8D1391" w:rsidRPr="008D1391" w14:paraId="7D25486A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DE8C235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6F2673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22D04A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9D577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D303224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D00496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F0BA77C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8D1391" w:rsidRPr="008D1391" w14:paraId="0190C4F2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A57FAD4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3E5548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E5A82D3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59A00F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65E3D42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60F6B2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E5162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8D1391" w:rsidRPr="008D1391" w14:paraId="7CC920B2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9E03069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AE045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E9349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926E4A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B9DD35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C09A6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7EF2773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8D1391" w:rsidRPr="008D1391" w14:paraId="457951EB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AF8362A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F42B982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DD3784F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BB3E80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597922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88F5E1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4D7B1F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8D1391" w:rsidRPr="008D1391" w14:paraId="08A5C624" w14:textId="77777777" w:rsidTr="008D139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A486F4C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E2A907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D7B3308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A618A4E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03A85A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5E729D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5FDCC8" w14:textId="77777777" w:rsidR="008D1391" w:rsidRPr="008D1391" w:rsidRDefault="008D1391" w:rsidP="008D1391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AAF129E" w14:textId="77777777" w:rsidR="008D1391" w:rsidRDefault="008D1391" w:rsidP="008D1391">
            <w:pPr>
              <w:jc w:val="center"/>
            </w:pPr>
          </w:p>
        </w:tc>
      </w:tr>
    </w:tbl>
    <w:p w14:paraId="455220C3" w14:textId="77777777" w:rsidR="007268E4" w:rsidRPr="00BB4F60" w:rsidRDefault="008D1391" w:rsidP="008D1391">
      <w:pPr>
        <w:jc w:val="center"/>
      </w:pPr>
      <w:r>
        <w:t>© EditableCalendar.Com</w:t>
      </w:r>
    </w:p>
    <w:sectPr w:rsidR="007268E4" w:rsidRPr="00BB4F60" w:rsidSect="008D13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65EED" w14:textId="77777777" w:rsidR="000F3B5B" w:rsidRDefault="000F3B5B" w:rsidP="005762FE">
      <w:r>
        <w:separator/>
      </w:r>
    </w:p>
  </w:endnote>
  <w:endnote w:type="continuationSeparator" w:id="0">
    <w:p w14:paraId="1CCE27D3" w14:textId="77777777" w:rsidR="000F3B5B" w:rsidRDefault="000F3B5B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6A770" w14:textId="77777777" w:rsidR="000F3B5B" w:rsidRDefault="000F3B5B" w:rsidP="005762FE">
      <w:r>
        <w:separator/>
      </w:r>
    </w:p>
  </w:footnote>
  <w:footnote w:type="continuationSeparator" w:id="0">
    <w:p w14:paraId="5EEF2B04" w14:textId="77777777" w:rsidR="000F3B5B" w:rsidRDefault="000F3B5B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391"/>
    <w:rsid w:val="00037140"/>
    <w:rsid w:val="0004106F"/>
    <w:rsid w:val="0007080F"/>
    <w:rsid w:val="00075B3E"/>
    <w:rsid w:val="000903AB"/>
    <w:rsid w:val="000A0101"/>
    <w:rsid w:val="000C330A"/>
    <w:rsid w:val="000E260A"/>
    <w:rsid w:val="000F3B5B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8D1391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6711C"/>
  <w15:docId w15:val="{62F5691D-845E-4518-AD2E-01461ADCC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November 2025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2023-11-26T04:42:00Z</dcterms:created>
  <dcterms:modified xsi:type="dcterms:W3CDTF">2023-11-26T04:43:00Z</dcterms:modified>
</cp:coreProperties>
</file>