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5D6BDF" w:rsidRPr="005D6BDF" w14:paraId="7A976345" w14:textId="77777777" w:rsidTr="005D6BDF">
        <w:trPr>
          <w:trHeight w:val="600"/>
        </w:trPr>
        <w:tc>
          <w:tcPr>
            <w:tcW w:w="13176" w:type="dxa"/>
            <w:gridSpan w:val="7"/>
          </w:tcPr>
          <w:p w14:paraId="18BBE045" w14:textId="77777777" w:rsidR="005D6BDF" w:rsidRPr="005D6BDF" w:rsidRDefault="005D6BDF" w:rsidP="005D6BDF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2023</w:t>
            </w:r>
          </w:p>
        </w:tc>
      </w:tr>
      <w:tr w:rsidR="005D6BDF" w14:paraId="685EBB9B" w14:textId="77777777" w:rsidTr="005D6BDF">
        <w:tc>
          <w:tcPr>
            <w:tcW w:w="1882" w:type="dxa"/>
          </w:tcPr>
          <w:p w14:paraId="1CC854B7" w14:textId="77777777" w:rsidR="005D6BDF" w:rsidRDefault="005D6BDF" w:rsidP="005D6BDF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4C66B3B1" w14:textId="77777777" w:rsidR="005D6BDF" w:rsidRDefault="005D6BDF" w:rsidP="005D6BDF">
            <w:pPr>
              <w:jc w:val="center"/>
            </w:pPr>
            <w:r>
              <w:t>Monday</w:t>
            </w:r>
          </w:p>
        </w:tc>
        <w:tc>
          <w:tcPr>
            <w:tcW w:w="1882" w:type="dxa"/>
          </w:tcPr>
          <w:p w14:paraId="1B086485" w14:textId="77777777" w:rsidR="005D6BDF" w:rsidRDefault="005D6BDF" w:rsidP="005D6BDF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C050647" w14:textId="77777777" w:rsidR="005D6BDF" w:rsidRDefault="005D6BDF" w:rsidP="005D6BDF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7CEA1F7" w14:textId="77777777" w:rsidR="005D6BDF" w:rsidRDefault="005D6BDF" w:rsidP="005D6BDF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D286835" w14:textId="77777777" w:rsidR="005D6BDF" w:rsidRDefault="005D6BDF" w:rsidP="005D6BDF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02328D2D" w14:textId="77777777" w:rsidR="005D6BDF" w:rsidRDefault="005D6BDF" w:rsidP="005D6BDF">
            <w:pPr>
              <w:jc w:val="center"/>
            </w:pPr>
            <w:r>
              <w:t>Saturday</w:t>
            </w:r>
          </w:p>
        </w:tc>
      </w:tr>
      <w:tr w:rsidR="005D6BDF" w14:paraId="53DB1D67" w14:textId="77777777" w:rsidTr="005D6BD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1550155C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C50320E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B9D0F6F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366190D" w14:textId="77777777" w:rsidR="005D6BDF" w:rsidRDefault="005D6BDF" w:rsidP="005D6BDF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EDBC7C8" w14:textId="77777777" w:rsidR="005D6BDF" w:rsidRDefault="005D6BDF" w:rsidP="005D6BD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08C4F79" w14:textId="77777777" w:rsidR="005D6BDF" w:rsidRDefault="005D6BDF" w:rsidP="005D6BD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1D1ACB3" w14:textId="77777777" w:rsidR="005D6BDF" w:rsidRDefault="005D6BDF" w:rsidP="005D6BDF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5D6BDF" w14:paraId="1D0370FA" w14:textId="77777777" w:rsidTr="005D6BD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803D21C" w14:textId="77777777" w:rsidR="005D6BDF" w:rsidRDefault="005D6BDF" w:rsidP="005D6BD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5A03FE8" w14:textId="77777777" w:rsidR="005D6BDF" w:rsidRDefault="005D6BDF" w:rsidP="005D6BD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FC088EA" w14:textId="77777777" w:rsidR="005D6BDF" w:rsidRDefault="005D6BDF" w:rsidP="005D6BD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851467C" w14:textId="77777777" w:rsidR="005D6BDF" w:rsidRDefault="005D6BDF" w:rsidP="005D6BD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09D5D8" w14:textId="77777777" w:rsidR="005D6BDF" w:rsidRDefault="005D6BDF" w:rsidP="005D6BD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15D8E4C" w14:textId="77777777" w:rsidR="005D6BDF" w:rsidRDefault="005D6BDF" w:rsidP="005D6BD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D28B061" w14:textId="77777777" w:rsidR="005D6BDF" w:rsidRDefault="005D6BDF" w:rsidP="005D6BDF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</w:tr>
      <w:tr w:rsidR="005D6BDF" w14:paraId="6967137E" w14:textId="77777777" w:rsidTr="005D6BD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811EFE1" w14:textId="77777777" w:rsidR="005D6BDF" w:rsidRDefault="005D6BDF" w:rsidP="005D6BD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32C4209" w14:textId="77777777" w:rsidR="005D6BDF" w:rsidRDefault="005D6BDF" w:rsidP="005D6BD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3EE2F0E" w14:textId="77777777" w:rsidR="005D6BDF" w:rsidRDefault="005D6BDF" w:rsidP="005D6BD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390197B" w14:textId="77777777" w:rsidR="005D6BDF" w:rsidRDefault="005D6BDF" w:rsidP="005D6BD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A2E6505" w14:textId="77777777" w:rsidR="005D6BDF" w:rsidRDefault="005D6BDF" w:rsidP="005D6BDF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0E6226C" w14:textId="77777777" w:rsidR="005D6BDF" w:rsidRDefault="005D6BDF" w:rsidP="005D6BD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7C34628" w14:textId="77777777" w:rsidR="005D6BDF" w:rsidRDefault="005D6BDF" w:rsidP="005D6BD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5D6BDF" w14:paraId="34FFAD72" w14:textId="77777777" w:rsidTr="005D6BD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263B3FF" w14:textId="77777777" w:rsidR="005D6BDF" w:rsidRDefault="005D6BDF" w:rsidP="005D6BD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5FD14B4" w14:textId="77777777" w:rsidR="005D6BDF" w:rsidRDefault="005D6BDF" w:rsidP="005D6BDF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91019C7" w14:textId="77777777" w:rsidR="005D6BDF" w:rsidRDefault="005D6BDF" w:rsidP="005D6BD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9B9BFB6" w14:textId="77777777" w:rsidR="005D6BDF" w:rsidRDefault="005D6BDF" w:rsidP="005D6BD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5FC697B" w14:textId="77777777" w:rsidR="005D6BDF" w:rsidRDefault="005D6BDF" w:rsidP="005D6BDF">
            <w:pPr>
              <w:jc w:val="center"/>
            </w:pPr>
            <w:r>
              <w:t>23</w:t>
            </w:r>
            <w:r>
              <w:br/>
            </w:r>
            <w:r>
              <w:br/>
              <w:t>Thanksgiving Day</w:t>
            </w:r>
          </w:p>
        </w:tc>
        <w:tc>
          <w:tcPr>
            <w:tcW w:w="1883" w:type="dxa"/>
            <w:shd w:val="clear" w:color="auto" w:fill="auto"/>
          </w:tcPr>
          <w:p w14:paraId="2F676EA6" w14:textId="77777777" w:rsidR="005D6BDF" w:rsidRDefault="005D6BDF" w:rsidP="005D6BD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2E0C9D6A" w14:textId="77777777" w:rsidR="005D6BDF" w:rsidRDefault="005D6BDF" w:rsidP="005D6BD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5D6BDF" w14:paraId="18979FE4" w14:textId="77777777" w:rsidTr="005D6BDF">
        <w:trPr>
          <w:trHeight w:val="1340"/>
        </w:trPr>
        <w:tc>
          <w:tcPr>
            <w:tcW w:w="1882" w:type="dxa"/>
            <w:shd w:val="clear" w:color="auto" w:fill="auto"/>
          </w:tcPr>
          <w:p w14:paraId="4FADC242" w14:textId="77777777" w:rsidR="005D6BDF" w:rsidRDefault="005D6BDF" w:rsidP="005D6BD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580241A1" w14:textId="77777777" w:rsidR="005D6BDF" w:rsidRDefault="005D6BDF" w:rsidP="005D6BD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99CADA7" w14:textId="77777777" w:rsidR="005D6BDF" w:rsidRDefault="005D6BDF" w:rsidP="005D6BD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3ABEDCA6" w14:textId="77777777" w:rsidR="005D6BDF" w:rsidRDefault="005D6BDF" w:rsidP="005D6BDF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723A53F" w14:textId="77777777" w:rsidR="005D6BDF" w:rsidRDefault="005D6BDF" w:rsidP="005D6BDF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3D872CAA" w14:textId="77777777" w:rsidR="005D6BDF" w:rsidRDefault="005D6BDF" w:rsidP="005D6BDF">
            <w:pPr>
              <w:jc w:val="center"/>
            </w:pPr>
          </w:p>
        </w:tc>
        <w:tc>
          <w:tcPr>
            <w:tcW w:w="1883" w:type="dxa"/>
          </w:tcPr>
          <w:p w14:paraId="05C95A3E" w14:textId="77777777" w:rsidR="005D6BDF" w:rsidRDefault="005D6BDF" w:rsidP="005D6BDF">
            <w:pPr>
              <w:jc w:val="center"/>
            </w:pPr>
          </w:p>
        </w:tc>
      </w:tr>
      <w:tr w:rsidR="005D6BDF" w14:paraId="1BEB75E5" w14:textId="77777777" w:rsidTr="005D6BDF">
        <w:trPr>
          <w:trHeight w:val="1340"/>
        </w:trPr>
        <w:tc>
          <w:tcPr>
            <w:tcW w:w="1882" w:type="dxa"/>
          </w:tcPr>
          <w:p w14:paraId="0BDDBD7B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</w:tcPr>
          <w:p w14:paraId="54BACE61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</w:tcPr>
          <w:p w14:paraId="1D8C5002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</w:tcPr>
          <w:p w14:paraId="2AE61E5E" w14:textId="77777777" w:rsidR="005D6BDF" w:rsidRDefault="005D6BDF" w:rsidP="005D6BDF">
            <w:pPr>
              <w:jc w:val="center"/>
            </w:pPr>
          </w:p>
        </w:tc>
        <w:tc>
          <w:tcPr>
            <w:tcW w:w="1882" w:type="dxa"/>
          </w:tcPr>
          <w:p w14:paraId="5927B41E" w14:textId="77777777" w:rsidR="005D6BDF" w:rsidRDefault="005D6BDF" w:rsidP="005D6BDF">
            <w:pPr>
              <w:jc w:val="center"/>
            </w:pPr>
          </w:p>
        </w:tc>
        <w:tc>
          <w:tcPr>
            <w:tcW w:w="1883" w:type="dxa"/>
          </w:tcPr>
          <w:p w14:paraId="6335D709" w14:textId="77777777" w:rsidR="005D6BDF" w:rsidRDefault="005D6BDF" w:rsidP="005D6BDF">
            <w:pPr>
              <w:jc w:val="center"/>
            </w:pPr>
          </w:p>
        </w:tc>
        <w:tc>
          <w:tcPr>
            <w:tcW w:w="1883" w:type="dxa"/>
          </w:tcPr>
          <w:p w14:paraId="238762F1" w14:textId="77777777" w:rsidR="005D6BDF" w:rsidRDefault="005D6BDF" w:rsidP="005D6BDF">
            <w:pPr>
              <w:jc w:val="center"/>
            </w:pPr>
          </w:p>
        </w:tc>
      </w:tr>
    </w:tbl>
    <w:p w14:paraId="33168A77" w14:textId="77777777" w:rsidR="007268E4" w:rsidRPr="00BB4F60" w:rsidRDefault="005D6BDF" w:rsidP="005D6BDF">
      <w:pPr>
        <w:jc w:val="center"/>
      </w:pPr>
      <w:r>
        <w:t>© EditableCalendar.Com</w:t>
      </w:r>
    </w:p>
    <w:sectPr w:rsidR="007268E4" w:rsidRPr="00BB4F60" w:rsidSect="005D6BD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0ED95" w14:textId="77777777" w:rsidR="00881C8C" w:rsidRDefault="00881C8C" w:rsidP="005762FE">
      <w:r>
        <w:separator/>
      </w:r>
    </w:p>
  </w:endnote>
  <w:endnote w:type="continuationSeparator" w:id="0">
    <w:p w14:paraId="63D3F7BB" w14:textId="77777777" w:rsidR="00881C8C" w:rsidRDefault="00881C8C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BE7A6" w14:textId="77777777" w:rsidR="00881C8C" w:rsidRDefault="00881C8C" w:rsidP="005762FE">
      <w:r>
        <w:separator/>
      </w:r>
    </w:p>
  </w:footnote>
  <w:footnote w:type="continuationSeparator" w:id="0">
    <w:p w14:paraId="0AB26F56" w14:textId="77777777" w:rsidR="00881C8C" w:rsidRDefault="00881C8C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BDF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D6BDF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1C8C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E2600"/>
  <w15:docId w15:val="{0038EBA7-20D5-4752-8D11-EE9F355B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2022-05-07T09:49:00Z</dcterms:created>
  <dcterms:modified xsi:type="dcterms:W3CDTF">2022-05-07T09:49:00Z</dcterms:modified>
</cp:coreProperties>
</file>