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5D6BDF" w:rsidRPr="005D6BDF" w14:paraId="7A976345" w14:textId="77777777" w:rsidTr="005D6BDF">
        <w:trPr>
          <w:trHeight w:val="600"/>
        </w:trPr>
        <w:tc>
          <w:tcPr>
            <w:tcW w:w="13176" w:type="dxa"/>
            <w:gridSpan w:val="7"/>
          </w:tcPr>
          <w:p w14:paraId="18BBE045" w14:textId="77777777" w:rsidR="005D6BDF" w:rsidRPr="005D6BDF" w:rsidRDefault="005D6BDF" w:rsidP="005D6BDF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2023</w:t>
            </w:r>
          </w:p>
        </w:tc>
      </w:tr>
      <w:tr w:rsidR="005D6BDF" w14:paraId="685EBB9B" w14:textId="77777777" w:rsidTr="005D6BDF">
        <w:tc>
          <w:tcPr>
            <w:tcW w:w="1882" w:type="dxa"/>
          </w:tcPr>
          <w:p w14:paraId="1CC854B7" w14:textId="77777777" w:rsidR="005D6BDF" w:rsidRDefault="005D6BDF" w:rsidP="005D6BDF">
            <w:pPr>
              <w:jc w:val="center"/>
            </w:pPr>
            <w:r>
              <w:t>Sunday</w:t>
            </w:r>
          </w:p>
        </w:tc>
        <w:tc>
          <w:tcPr>
            <w:tcW w:w="1882" w:type="dxa"/>
          </w:tcPr>
          <w:p w14:paraId="4C66B3B1" w14:textId="77777777" w:rsidR="005D6BDF" w:rsidRDefault="005D6BDF" w:rsidP="005D6BDF">
            <w:pPr>
              <w:jc w:val="center"/>
            </w:pPr>
            <w:r>
              <w:t>Monday</w:t>
            </w:r>
          </w:p>
        </w:tc>
        <w:tc>
          <w:tcPr>
            <w:tcW w:w="1882" w:type="dxa"/>
          </w:tcPr>
          <w:p w14:paraId="1B086485" w14:textId="77777777" w:rsidR="005D6BDF" w:rsidRDefault="005D6BDF" w:rsidP="005D6BDF">
            <w:pPr>
              <w:jc w:val="center"/>
            </w:pPr>
            <w:r>
              <w:t>Tuesday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C050647" w14:textId="77777777" w:rsidR="005D6BDF" w:rsidRDefault="005D6BDF" w:rsidP="005D6BDF">
            <w:pPr>
              <w:jc w:val="center"/>
            </w:pPr>
            <w:r>
              <w:t>Wednesday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7CEA1F7" w14:textId="77777777" w:rsidR="005D6BDF" w:rsidRDefault="005D6BDF" w:rsidP="005D6BDF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D286835" w14:textId="77777777" w:rsidR="005D6BDF" w:rsidRDefault="005D6BDF" w:rsidP="005D6BDF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02328D2D" w14:textId="77777777" w:rsidR="005D6BDF" w:rsidRDefault="005D6BDF" w:rsidP="005D6BDF">
            <w:pPr>
              <w:jc w:val="center"/>
            </w:pPr>
            <w:r>
              <w:t>Saturday</w:t>
            </w:r>
          </w:p>
        </w:tc>
      </w:tr>
      <w:tr w:rsidR="005D6BDF" w14:paraId="53DB1D67" w14:textId="77777777" w:rsidTr="005D6BD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1550155C" w14:textId="77777777" w:rsidR="005D6BDF" w:rsidRDefault="005D6BDF" w:rsidP="005D6BDF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C50320E" w14:textId="77777777" w:rsidR="005D6BDF" w:rsidRDefault="005D6BDF" w:rsidP="005D6BDF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B9D0F6F" w14:textId="77777777" w:rsidR="005D6BDF" w:rsidRDefault="005D6BDF" w:rsidP="005D6BDF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366190D" w14:textId="77777777" w:rsidR="005D6BDF" w:rsidRDefault="005D6BDF" w:rsidP="005D6BDF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7EDBC7C8" w14:textId="77777777" w:rsidR="005D6BDF" w:rsidRDefault="005D6BDF" w:rsidP="005D6BDF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508C4F79" w14:textId="77777777" w:rsidR="005D6BDF" w:rsidRDefault="005D6BDF" w:rsidP="005D6BDF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31D1ACB3" w14:textId="77777777" w:rsidR="005D6BDF" w:rsidRDefault="005D6BDF" w:rsidP="005D6BDF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</w:tr>
      <w:tr w:rsidR="005D6BDF" w14:paraId="1D0370FA" w14:textId="77777777" w:rsidTr="005D6BD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1803D21C" w14:textId="77777777" w:rsidR="005D6BDF" w:rsidRDefault="005D6BDF" w:rsidP="005D6BDF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5A03FE8" w14:textId="77777777" w:rsidR="005D6BDF" w:rsidRDefault="005D6BDF" w:rsidP="005D6BDF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4FC088EA" w14:textId="77777777" w:rsidR="005D6BDF" w:rsidRDefault="005D6BDF" w:rsidP="005D6BDF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851467C" w14:textId="77777777" w:rsidR="005D6BDF" w:rsidRDefault="005D6BDF" w:rsidP="005D6BDF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109D5D8" w14:textId="77777777" w:rsidR="005D6BDF" w:rsidRDefault="005D6BDF" w:rsidP="005D6BDF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015D8E4C" w14:textId="77777777" w:rsidR="005D6BDF" w:rsidRDefault="005D6BDF" w:rsidP="005D6BDF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7D28B061" w14:textId="77777777" w:rsidR="005D6BDF" w:rsidRDefault="005D6BDF" w:rsidP="005D6BDF">
            <w:pPr>
              <w:jc w:val="center"/>
            </w:pPr>
            <w:r>
              <w:t>11</w:t>
            </w:r>
            <w:r>
              <w:br/>
            </w:r>
            <w:r>
              <w:br/>
              <w:t>Veterans Day</w:t>
            </w:r>
          </w:p>
        </w:tc>
      </w:tr>
      <w:tr w:rsidR="005D6BDF" w14:paraId="6967137E" w14:textId="77777777" w:rsidTr="005D6BD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2811EFE1" w14:textId="77777777" w:rsidR="005D6BDF" w:rsidRDefault="005D6BDF" w:rsidP="005D6BDF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32C4209" w14:textId="77777777" w:rsidR="005D6BDF" w:rsidRDefault="005D6BDF" w:rsidP="005D6BDF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3EE2F0E" w14:textId="77777777" w:rsidR="005D6BDF" w:rsidRDefault="005D6BDF" w:rsidP="005D6BDF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4390197B" w14:textId="77777777" w:rsidR="005D6BDF" w:rsidRDefault="005D6BDF" w:rsidP="005D6BDF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A2E6505" w14:textId="77777777" w:rsidR="005D6BDF" w:rsidRDefault="005D6BDF" w:rsidP="005D6BDF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30E6226C" w14:textId="77777777" w:rsidR="005D6BDF" w:rsidRDefault="005D6BDF" w:rsidP="005D6BDF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07C34628" w14:textId="77777777" w:rsidR="005D6BDF" w:rsidRDefault="005D6BDF" w:rsidP="005D6BDF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</w:tr>
      <w:tr w:rsidR="005D6BDF" w14:paraId="34FFAD72" w14:textId="77777777" w:rsidTr="005D6BD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263B3FF" w14:textId="77777777" w:rsidR="005D6BDF" w:rsidRDefault="005D6BDF" w:rsidP="005D6BDF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5FD14B4" w14:textId="77777777" w:rsidR="005D6BDF" w:rsidRDefault="005D6BDF" w:rsidP="005D6BDF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491019C7" w14:textId="77777777" w:rsidR="005D6BDF" w:rsidRDefault="005D6BDF" w:rsidP="005D6BDF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9B9BFB6" w14:textId="77777777" w:rsidR="005D6BDF" w:rsidRDefault="005D6BDF" w:rsidP="005D6BDF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5FC697B" w14:textId="77777777" w:rsidR="005D6BDF" w:rsidRDefault="005D6BDF" w:rsidP="005D6BDF">
            <w:pPr>
              <w:jc w:val="center"/>
            </w:pPr>
            <w:r>
              <w:t>23</w:t>
            </w:r>
            <w:r>
              <w:br/>
            </w:r>
            <w:r>
              <w:br/>
              <w:t>Thanksgiving Day</w:t>
            </w:r>
          </w:p>
        </w:tc>
        <w:tc>
          <w:tcPr>
            <w:tcW w:w="1883" w:type="dxa"/>
            <w:shd w:val="clear" w:color="auto" w:fill="auto"/>
          </w:tcPr>
          <w:p w14:paraId="2F676EA6" w14:textId="77777777" w:rsidR="005D6BDF" w:rsidRDefault="005D6BDF" w:rsidP="005D6BDF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2E0C9D6A" w14:textId="77777777" w:rsidR="005D6BDF" w:rsidRDefault="005D6BDF" w:rsidP="005D6BDF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</w:tr>
      <w:tr w:rsidR="005D6BDF" w14:paraId="18979FE4" w14:textId="77777777" w:rsidTr="005D6BDF">
        <w:trPr>
          <w:trHeight w:val="1340"/>
        </w:trPr>
        <w:tc>
          <w:tcPr>
            <w:tcW w:w="1882" w:type="dxa"/>
            <w:shd w:val="clear" w:color="auto" w:fill="auto"/>
          </w:tcPr>
          <w:p w14:paraId="4FADC242" w14:textId="77777777" w:rsidR="005D6BDF" w:rsidRDefault="005D6BDF" w:rsidP="005D6BDF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580241A1" w14:textId="77777777" w:rsidR="005D6BDF" w:rsidRDefault="005D6BDF" w:rsidP="005D6BDF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699CADA7" w14:textId="77777777" w:rsidR="005D6BDF" w:rsidRDefault="005D6BDF" w:rsidP="005D6BDF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3ABEDCA6" w14:textId="77777777" w:rsidR="005D6BDF" w:rsidRDefault="005D6BDF" w:rsidP="005D6BDF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4723A53F" w14:textId="77777777" w:rsidR="005D6BDF" w:rsidRDefault="005D6BDF" w:rsidP="005D6BDF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3D872CAA" w14:textId="77777777" w:rsidR="005D6BDF" w:rsidRDefault="005D6BDF" w:rsidP="005D6BDF">
            <w:pPr>
              <w:jc w:val="center"/>
            </w:pPr>
          </w:p>
        </w:tc>
        <w:tc>
          <w:tcPr>
            <w:tcW w:w="1883" w:type="dxa"/>
          </w:tcPr>
          <w:p w14:paraId="05C95A3E" w14:textId="77777777" w:rsidR="005D6BDF" w:rsidRDefault="005D6BDF" w:rsidP="005D6BDF">
            <w:pPr>
              <w:jc w:val="center"/>
            </w:pPr>
          </w:p>
        </w:tc>
      </w:tr>
      <w:tr w:rsidR="005D6BDF" w14:paraId="1BEB75E5" w14:textId="77777777" w:rsidTr="005D6BDF">
        <w:trPr>
          <w:trHeight w:val="1340"/>
        </w:trPr>
        <w:tc>
          <w:tcPr>
            <w:tcW w:w="1882" w:type="dxa"/>
          </w:tcPr>
          <w:p w14:paraId="0BDDBD7B" w14:textId="77777777" w:rsidR="005D6BDF" w:rsidRDefault="005D6BDF" w:rsidP="005D6BDF">
            <w:pPr>
              <w:jc w:val="center"/>
            </w:pPr>
          </w:p>
        </w:tc>
        <w:tc>
          <w:tcPr>
            <w:tcW w:w="1882" w:type="dxa"/>
          </w:tcPr>
          <w:p w14:paraId="54BACE61" w14:textId="77777777" w:rsidR="005D6BDF" w:rsidRDefault="005D6BDF" w:rsidP="005D6BDF">
            <w:pPr>
              <w:jc w:val="center"/>
            </w:pPr>
          </w:p>
        </w:tc>
        <w:tc>
          <w:tcPr>
            <w:tcW w:w="1882" w:type="dxa"/>
          </w:tcPr>
          <w:p w14:paraId="1D8C5002" w14:textId="77777777" w:rsidR="005D6BDF" w:rsidRDefault="005D6BDF" w:rsidP="005D6BDF">
            <w:pPr>
              <w:jc w:val="center"/>
            </w:pPr>
          </w:p>
        </w:tc>
        <w:tc>
          <w:tcPr>
            <w:tcW w:w="1882" w:type="dxa"/>
          </w:tcPr>
          <w:p w14:paraId="2AE61E5E" w14:textId="77777777" w:rsidR="005D6BDF" w:rsidRDefault="005D6BDF" w:rsidP="005D6BDF">
            <w:pPr>
              <w:jc w:val="center"/>
            </w:pPr>
          </w:p>
        </w:tc>
        <w:tc>
          <w:tcPr>
            <w:tcW w:w="1882" w:type="dxa"/>
          </w:tcPr>
          <w:p w14:paraId="5927B41E" w14:textId="77777777" w:rsidR="005D6BDF" w:rsidRDefault="005D6BDF" w:rsidP="005D6BDF">
            <w:pPr>
              <w:jc w:val="center"/>
            </w:pPr>
          </w:p>
        </w:tc>
        <w:tc>
          <w:tcPr>
            <w:tcW w:w="1883" w:type="dxa"/>
          </w:tcPr>
          <w:p w14:paraId="6335D709" w14:textId="77777777" w:rsidR="005D6BDF" w:rsidRDefault="005D6BDF" w:rsidP="005D6BDF">
            <w:pPr>
              <w:jc w:val="center"/>
            </w:pPr>
          </w:p>
        </w:tc>
        <w:tc>
          <w:tcPr>
            <w:tcW w:w="1883" w:type="dxa"/>
          </w:tcPr>
          <w:p w14:paraId="238762F1" w14:textId="77777777" w:rsidR="005D6BDF" w:rsidRDefault="005D6BDF" w:rsidP="005D6BDF">
            <w:pPr>
              <w:jc w:val="center"/>
            </w:pPr>
          </w:p>
        </w:tc>
      </w:tr>
    </w:tbl>
    <w:p w14:paraId="33168A77" w14:textId="77777777" w:rsidR="007268E4" w:rsidRPr="00BB4F60" w:rsidRDefault="005D6BDF" w:rsidP="005D6BDF">
      <w:pPr>
        <w:jc w:val="center"/>
      </w:pPr>
      <w:r>
        <w:t>© EditableCalendar.Com</w:t>
      </w:r>
    </w:p>
    <w:sectPr w:rsidR="007268E4" w:rsidRPr="00BB4F60" w:rsidSect="005D6BD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0ED95" w14:textId="77777777" w:rsidR="00881C8C" w:rsidRDefault="00881C8C" w:rsidP="005762FE">
      <w:r>
        <w:separator/>
      </w:r>
    </w:p>
  </w:endnote>
  <w:endnote w:type="continuationSeparator" w:id="0">
    <w:p w14:paraId="63D3F7BB" w14:textId="77777777" w:rsidR="00881C8C" w:rsidRDefault="00881C8C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BE7A6" w14:textId="77777777" w:rsidR="00881C8C" w:rsidRDefault="00881C8C" w:rsidP="005762FE">
      <w:r>
        <w:separator/>
      </w:r>
    </w:p>
  </w:footnote>
  <w:footnote w:type="continuationSeparator" w:id="0">
    <w:p w14:paraId="0AB26F56" w14:textId="77777777" w:rsidR="00881C8C" w:rsidRDefault="00881C8C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DF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5D6BDF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1C8C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E2600"/>
  <w15:docId w15:val="{0038EBA7-20D5-4752-8D11-EE9F355B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2023 Printable Calendar with Holidays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2022-05-07T09:49:00Z</dcterms:created>
  <dcterms:modified xsi:type="dcterms:W3CDTF">2022-05-07T09:49:00Z</dcterms:modified>
</cp:coreProperties>
</file>