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9551E9" w:rsidRPr="009551E9" w14:paraId="73749C98" w14:textId="77777777" w:rsidTr="009551E9">
        <w:trPr>
          <w:trHeight w:val="600"/>
        </w:trPr>
        <w:tc>
          <w:tcPr>
            <w:tcW w:w="9576" w:type="dxa"/>
            <w:gridSpan w:val="7"/>
          </w:tcPr>
          <w:p w14:paraId="69CCDE2F" w14:textId="77777777" w:rsidR="009551E9" w:rsidRPr="009551E9" w:rsidRDefault="009551E9" w:rsidP="009551E9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2023</w:t>
            </w:r>
          </w:p>
        </w:tc>
      </w:tr>
      <w:tr w:rsidR="009551E9" w14:paraId="6E707623" w14:textId="77777777" w:rsidTr="009551E9">
        <w:tc>
          <w:tcPr>
            <w:tcW w:w="1368" w:type="dxa"/>
          </w:tcPr>
          <w:p w14:paraId="5BA86628" w14:textId="77777777" w:rsidR="009551E9" w:rsidRDefault="009551E9" w:rsidP="009551E9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6663FEF2" w14:textId="77777777" w:rsidR="009551E9" w:rsidRDefault="009551E9" w:rsidP="009551E9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53871C4" w14:textId="77777777" w:rsidR="009551E9" w:rsidRDefault="009551E9" w:rsidP="009551E9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1713C9B" w14:textId="77777777" w:rsidR="009551E9" w:rsidRDefault="009551E9" w:rsidP="009551E9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2EB5F6" w14:textId="77777777" w:rsidR="009551E9" w:rsidRDefault="009551E9" w:rsidP="009551E9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B078C4A" w14:textId="77777777" w:rsidR="009551E9" w:rsidRDefault="009551E9" w:rsidP="009551E9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B9DC3E1" w14:textId="77777777" w:rsidR="009551E9" w:rsidRDefault="009551E9" w:rsidP="009551E9">
            <w:pPr>
              <w:jc w:val="center"/>
            </w:pPr>
            <w:r>
              <w:t>Saturday</w:t>
            </w:r>
          </w:p>
        </w:tc>
      </w:tr>
      <w:tr w:rsidR="009551E9" w14:paraId="063A9D37" w14:textId="77777777" w:rsidTr="009551E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B711007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B80CB5C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7067B23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AECB26" w14:textId="77777777" w:rsidR="009551E9" w:rsidRDefault="009551E9" w:rsidP="009551E9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B45E0C" w14:textId="77777777" w:rsidR="009551E9" w:rsidRDefault="009551E9" w:rsidP="009551E9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88EC1F" w14:textId="77777777" w:rsidR="009551E9" w:rsidRDefault="009551E9" w:rsidP="009551E9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D71B2E" w14:textId="77777777" w:rsidR="009551E9" w:rsidRDefault="009551E9" w:rsidP="009551E9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9551E9" w14:paraId="6D295DD8" w14:textId="77777777" w:rsidTr="009551E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ADF0DE" w14:textId="77777777" w:rsidR="009551E9" w:rsidRDefault="009551E9" w:rsidP="009551E9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FE3CBA" w14:textId="77777777" w:rsidR="009551E9" w:rsidRDefault="009551E9" w:rsidP="009551E9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6CA1BC" w14:textId="77777777" w:rsidR="009551E9" w:rsidRDefault="009551E9" w:rsidP="009551E9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856DEE" w14:textId="77777777" w:rsidR="009551E9" w:rsidRDefault="009551E9" w:rsidP="009551E9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D72BFC" w14:textId="77777777" w:rsidR="009551E9" w:rsidRDefault="009551E9" w:rsidP="009551E9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BF4B4C" w14:textId="77777777" w:rsidR="009551E9" w:rsidRDefault="009551E9" w:rsidP="009551E9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B879E7" w14:textId="77777777" w:rsidR="009551E9" w:rsidRDefault="009551E9" w:rsidP="009551E9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</w:tr>
      <w:tr w:rsidR="009551E9" w14:paraId="4941422A" w14:textId="77777777" w:rsidTr="009551E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0219E2" w14:textId="77777777" w:rsidR="009551E9" w:rsidRDefault="009551E9" w:rsidP="009551E9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A7DB07" w14:textId="77777777" w:rsidR="009551E9" w:rsidRDefault="009551E9" w:rsidP="009551E9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8A72EA" w14:textId="77777777" w:rsidR="009551E9" w:rsidRDefault="009551E9" w:rsidP="009551E9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67268A" w14:textId="77777777" w:rsidR="009551E9" w:rsidRDefault="009551E9" w:rsidP="009551E9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3E6A6E" w14:textId="77777777" w:rsidR="009551E9" w:rsidRDefault="009551E9" w:rsidP="009551E9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85CB49" w14:textId="77777777" w:rsidR="009551E9" w:rsidRDefault="009551E9" w:rsidP="009551E9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D49ABD" w14:textId="77777777" w:rsidR="009551E9" w:rsidRDefault="009551E9" w:rsidP="009551E9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9551E9" w14:paraId="2405E79E" w14:textId="77777777" w:rsidTr="009551E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9428B0" w14:textId="77777777" w:rsidR="009551E9" w:rsidRDefault="009551E9" w:rsidP="009551E9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E9C333" w14:textId="77777777" w:rsidR="009551E9" w:rsidRDefault="009551E9" w:rsidP="009551E9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F25E82" w14:textId="77777777" w:rsidR="009551E9" w:rsidRDefault="009551E9" w:rsidP="009551E9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20790C" w14:textId="77777777" w:rsidR="009551E9" w:rsidRDefault="009551E9" w:rsidP="009551E9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D07056" w14:textId="77777777" w:rsidR="009551E9" w:rsidRDefault="009551E9" w:rsidP="009551E9">
            <w:pPr>
              <w:jc w:val="center"/>
            </w:pPr>
            <w:r>
              <w:t>23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37728F2D" w14:textId="77777777" w:rsidR="009551E9" w:rsidRDefault="009551E9" w:rsidP="009551E9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EB7575" w14:textId="77777777" w:rsidR="009551E9" w:rsidRDefault="009551E9" w:rsidP="009551E9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9551E9" w14:paraId="2BD8293F" w14:textId="77777777" w:rsidTr="009551E9">
        <w:trPr>
          <w:trHeight w:val="1500"/>
        </w:trPr>
        <w:tc>
          <w:tcPr>
            <w:tcW w:w="1368" w:type="dxa"/>
            <w:shd w:val="clear" w:color="auto" w:fill="auto"/>
          </w:tcPr>
          <w:p w14:paraId="11935146" w14:textId="77777777" w:rsidR="009551E9" w:rsidRDefault="009551E9" w:rsidP="009551E9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BA198BC" w14:textId="77777777" w:rsidR="009551E9" w:rsidRDefault="009551E9" w:rsidP="009551E9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16D47E0" w14:textId="77777777" w:rsidR="009551E9" w:rsidRDefault="009551E9" w:rsidP="009551E9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86B4593" w14:textId="77777777" w:rsidR="009551E9" w:rsidRDefault="009551E9" w:rsidP="009551E9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58F325" w14:textId="77777777" w:rsidR="009551E9" w:rsidRDefault="009551E9" w:rsidP="009551E9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D7484A5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1A117C3E" w14:textId="77777777" w:rsidR="009551E9" w:rsidRDefault="009551E9" w:rsidP="009551E9">
            <w:pPr>
              <w:jc w:val="center"/>
            </w:pPr>
          </w:p>
        </w:tc>
      </w:tr>
      <w:tr w:rsidR="009551E9" w14:paraId="72AB601E" w14:textId="77777777" w:rsidTr="009551E9">
        <w:trPr>
          <w:trHeight w:val="1500"/>
        </w:trPr>
        <w:tc>
          <w:tcPr>
            <w:tcW w:w="1368" w:type="dxa"/>
          </w:tcPr>
          <w:p w14:paraId="1EB31DBF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5888E347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16841228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63B94991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564832FD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2AD902A8" w14:textId="77777777" w:rsidR="009551E9" w:rsidRDefault="009551E9" w:rsidP="009551E9">
            <w:pPr>
              <w:jc w:val="center"/>
            </w:pPr>
          </w:p>
        </w:tc>
        <w:tc>
          <w:tcPr>
            <w:tcW w:w="1368" w:type="dxa"/>
          </w:tcPr>
          <w:p w14:paraId="6247AC57" w14:textId="77777777" w:rsidR="009551E9" w:rsidRDefault="009551E9" w:rsidP="009551E9">
            <w:pPr>
              <w:jc w:val="center"/>
            </w:pPr>
          </w:p>
        </w:tc>
      </w:tr>
    </w:tbl>
    <w:p w14:paraId="339348EC" w14:textId="77777777" w:rsidR="009551E9" w:rsidRDefault="009551E9" w:rsidP="009551E9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551E9" w14:paraId="256A8654" w14:textId="77777777" w:rsidTr="009551E9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551E9" w:rsidRPr="009551E9" w14:paraId="16BEDA86" w14:textId="77777777" w:rsidTr="009551E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4616079" w14:textId="77777777" w:rsidR="009551E9" w:rsidRPr="009551E9" w:rsidRDefault="009551E9" w:rsidP="009551E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2023</w:t>
                  </w:r>
                </w:p>
              </w:tc>
            </w:tr>
            <w:tr w:rsidR="009551E9" w:rsidRPr="009551E9" w14:paraId="4547DD28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D214F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7BB3E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B1932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6686F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54CF7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A77C8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61AD7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551E9" w:rsidRPr="009551E9" w14:paraId="22969F4E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FC333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452C6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6C5557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6BAAB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81003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F2916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C1F31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9551E9" w:rsidRPr="009551E9" w14:paraId="08C4AEF1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76A3BC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84A70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08679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7A367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873DD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5BD16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7BFDCF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9551E9" w:rsidRPr="009551E9" w14:paraId="6B4AD240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7804A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566D5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AE000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438FF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F7C46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35DDE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8E11B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9551E9" w:rsidRPr="009551E9" w14:paraId="4D868CFF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070DE9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18B5C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035CF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12C50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1E629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B8C65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9D099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9551E9" w:rsidRPr="009551E9" w14:paraId="016061A1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DBFEF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D1D60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0D75A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678C1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75408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38E7B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1E103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9551E9" w:rsidRPr="009551E9" w14:paraId="68CA0C44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8DFC9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1FC89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5EC30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6C1D7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B3FE4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2DE62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E2EDD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A458663" w14:textId="77777777" w:rsidR="009551E9" w:rsidRDefault="009551E9" w:rsidP="009551E9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551E9" w:rsidRPr="009551E9" w14:paraId="0EA17A8C" w14:textId="77777777" w:rsidTr="009551E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8415D34" w14:textId="77777777" w:rsidR="009551E9" w:rsidRPr="009551E9" w:rsidRDefault="009551E9" w:rsidP="009551E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2023</w:t>
                  </w:r>
                </w:p>
              </w:tc>
            </w:tr>
            <w:tr w:rsidR="009551E9" w:rsidRPr="009551E9" w14:paraId="67370E88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3E6FA7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247F0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290AE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94FD7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1CC902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C209E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203649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551E9" w:rsidRPr="009551E9" w14:paraId="14F7BE1F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35662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9CAB7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6B41D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FC9726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36B41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A75B3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63927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9551E9" w:rsidRPr="009551E9" w14:paraId="274C034A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F4576A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E5411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FE6B7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6D8DD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E77A9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57255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40215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9551E9" w:rsidRPr="009551E9" w14:paraId="408843DA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26EAF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10478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955C1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FB9C5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A9FE0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839B3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E5DE2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9551E9" w:rsidRPr="009551E9" w14:paraId="51C40D4E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69FD93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5BDBD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0E3D1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4AA82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2178E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27C0C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1B9F8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9551E9" w:rsidRPr="009551E9" w14:paraId="5EAA3F68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3F4E90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B5D35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7A639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4B524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A1218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8FEB7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483F1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9551E9" w:rsidRPr="009551E9" w14:paraId="6B048A32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4F6CFF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1541E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8E683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41581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DCDD6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26354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D6804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8368EE9" w14:textId="77777777" w:rsidR="009551E9" w:rsidRDefault="009551E9" w:rsidP="009551E9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551E9" w:rsidRPr="009551E9" w14:paraId="5B2F3BE5" w14:textId="77777777" w:rsidTr="009551E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015461A" w14:textId="77777777" w:rsidR="009551E9" w:rsidRPr="009551E9" w:rsidRDefault="009551E9" w:rsidP="009551E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2023</w:t>
                  </w:r>
                </w:p>
              </w:tc>
            </w:tr>
            <w:tr w:rsidR="009551E9" w:rsidRPr="009551E9" w14:paraId="3FB0B948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E19A1F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867A8D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BC63D9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34B35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3D0543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3B8C6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85739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551E9" w:rsidRPr="009551E9" w14:paraId="4A6404FB" w14:textId="77777777" w:rsidTr="009551E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9C0CCE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82B52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6B97C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AA1FE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95E73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D4C33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52B7D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9551E9" w:rsidRPr="009551E9" w14:paraId="4170E3A6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A1FE267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3D85B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3FF13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165B4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B8430E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F1338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52617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9551E9" w:rsidRPr="009551E9" w14:paraId="1D859F49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DA289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5478D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AD4C6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58623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BC68D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0ED4EC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0B534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9551E9" w:rsidRPr="009551E9" w14:paraId="06844FB0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3C6F9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92A76F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2E3F8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477DE6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B5BD6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2F8131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7C02C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9551E9" w:rsidRPr="009551E9" w14:paraId="4BE1A7D9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CF1C4E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1C24C5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BB524A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50A79F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3B34D9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675F5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C0B4B8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9551E9" w:rsidRPr="009551E9" w14:paraId="19219A3E" w14:textId="77777777" w:rsidTr="009551E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F101B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DC2ADD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654882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9B968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EB1AF4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75CEEB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8FE3C3" w14:textId="77777777" w:rsidR="009551E9" w:rsidRPr="009551E9" w:rsidRDefault="009551E9" w:rsidP="009551E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926ED4D" w14:textId="77777777" w:rsidR="009551E9" w:rsidRDefault="009551E9" w:rsidP="009551E9">
            <w:pPr>
              <w:jc w:val="center"/>
            </w:pPr>
          </w:p>
        </w:tc>
      </w:tr>
    </w:tbl>
    <w:p w14:paraId="02B018D0" w14:textId="77777777" w:rsidR="007268E4" w:rsidRPr="00BB4F60" w:rsidRDefault="009551E9" w:rsidP="009551E9">
      <w:pPr>
        <w:jc w:val="center"/>
      </w:pPr>
      <w:r>
        <w:t>© EditableCalendar.Com</w:t>
      </w:r>
    </w:p>
    <w:sectPr w:rsidR="007268E4" w:rsidRPr="00BB4F60" w:rsidSect="009551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B2234" w14:textId="77777777" w:rsidR="003B4505" w:rsidRDefault="003B4505" w:rsidP="005762FE">
      <w:r>
        <w:separator/>
      </w:r>
    </w:p>
  </w:endnote>
  <w:endnote w:type="continuationSeparator" w:id="0">
    <w:p w14:paraId="599E4F52" w14:textId="77777777" w:rsidR="003B4505" w:rsidRDefault="003B4505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59C4E" w14:textId="77777777" w:rsidR="003B4505" w:rsidRDefault="003B4505" w:rsidP="005762FE">
      <w:r>
        <w:separator/>
      </w:r>
    </w:p>
  </w:footnote>
  <w:footnote w:type="continuationSeparator" w:id="0">
    <w:p w14:paraId="6C4DF703" w14:textId="77777777" w:rsidR="003B4505" w:rsidRDefault="003B4505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1E9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B4505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551E9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6AEE"/>
  <w15:docId w15:val="{E9C0C9F0-C0A5-4604-9694-097897A2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2022-05-06T08:24:00Z</dcterms:created>
  <dcterms:modified xsi:type="dcterms:W3CDTF">2022-05-06T08:24:00Z</dcterms:modified>
</cp:coreProperties>
</file>