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9551E9" w:rsidRPr="009551E9" w14:paraId="73749C98" w14:textId="77777777" w:rsidTr="009551E9">
        <w:trPr>
          <w:trHeight w:val="600"/>
        </w:trPr>
        <w:tc>
          <w:tcPr>
            <w:tcW w:w="9576" w:type="dxa"/>
            <w:gridSpan w:val="7"/>
          </w:tcPr>
          <w:p w14:paraId="69CCDE2F" w14:textId="77777777" w:rsidR="009551E9" w:rsidRPr="009551E9" w:rsidRDefault="009551E9" w:rsidP="009551E9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2023</w:t>
            </w:r>
          </w:p>
        </w:tc>
      </w:tr>
      <w:tr w:rsidR="009551E9" w14:paraId="6E707623" w14:textId="77777777" w:rsidTr="009551E9">
        <w:tc>
          <w:tcPr>
            <w:tcW w:w="1368" w:type="dxa"/>
          </w:tcPr>
          <w:p w14:paraId="5BA86628" w14:textId="77777777" w:rsidR="009551E9" w:rsidRDefault="009551E9" w:rsidP="009551E9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6663FEF2" w14:textId="77777777" w:rsidR="009551E9" w:rsidRDefault="009551E9" w:rsidP="009551E9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253871C4" w14:textId="77777777" w:rsidR="009551E9" w:rsidRDefault="009551E9" w:rsidP="009551E9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1713C9B" w14:textId="77777777" w:rsidR="009551E9" w:rsidRDefault="009551E9" w:rsidP="009551E9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2EB5F6" w14:textId="77777777" w:rsidR="009551E9" w:rsidRDefault="009551E9" w:rsidP="009551E9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B078C4A" w14:textId="77777777" w:rsidR="009551E9" w:rsidRDefault="009551E9" w:rsidP="009551E9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B9DC3E1" w14:textId="77777777" w:rsidR="009551E9" w:rsidRDefault="009551E9" w:rsidP="009551E9">
            <w:pPr>
              <w:jc w:val="center"/>
            </w:pPr>
            <w:r>
              <w:t>Saturday</w:t>
            </w:r>
          </w:p>
        </w:tc>
      </w:tr>
      <w:tr w:rsidR="009551E9" w14:paraId="063A9D37" w14:textId="77777777" w:rsidTr="009551E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B711007" w14:textId="77777777" w:rsidR="009551E9" w:rsidRDefault="009551E9" w:rsidP="009551E9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B80CB5C" w14:textId="77777777" w:rsidR="009551E9" w:rsidRDefault="009551E9" w:rsidP="009551E9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7067B23" w14:textId="77777777" w:rsidR="009551E9" w:rsidRDefault="009551E9" w:rsidP="009551E9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EAECB26" w14:textId="77777777" w:rsidR="009551E9" w:rsidRDefault="009551E9" w:rsidP="009551E9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2B45E0C" w14:textId="77777777" w:rsidR="009551E9" w:rsidRDefault="009551E9" w:rsidP="009551E9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C88EC1F" w14:textId="77777777" w:rsidR="009551E9" w:rsidRDefault="009551E9" w:rsidP="009551E9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BD71B2E" w14:textId="77777777" w:rsidR="009551E9" w:rsidRDefault="009551E9" w:rsidP="009551E9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</w:tr>
      <w:tr w:rsidR="009551E9" w14:paraId="6D295DD8" w14:textId="77777777" w:rsidTr="009551E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1ADF0DE" w14:textId="77777777" w:rsidR="009551E9" w:rsidRDefault="009551E9" w:rsidP="009551E9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8FE3CBA" w14:textId="77777777" w:rsidR="009551E9" w:rsidRDefault="009551E9" w:rsidP="009551E9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C6CA1BC" w14:textId="77777777" w:rsidR="009551E9" w:rsidRDefault="009551E9" w:rsidP="009551E9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E856DEE" w14:textId="77777777" w:rsidR="009551E9" w:rsidRDefault="009551E9" w:rsidP="009551E9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FD72BFC" w14:textId="77777777" w:rsidR="009551E9" w:rsidRDefault="009551E9" w:rsidP="009551E9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CBF4B4C" w14:textId="77777777" w:rsidR="009551E9" w:rsidRDefault="009551E9" w:rsidP="009551E9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1B879E7" w14:textId="77777777" w:rsidR="009551E9" w:rsidRDefault="009551E9" w:rsidP="009551E9">
            <w:pPr>
              <w:jc w:val="center"/>
            </w:pPr>
            <w:r>
              <w:t>11</w:t>
            </w:r>
            <w:r>
              <w:br/>
            </w:r>
            <w:r>
              <w:br/>
              <w:t>Veterans Day</w:t>
            </w:r>
          </w:p>
        </w:tc>
      </w:tr>
      <w:tr w:rsidR="009551E9" w14:paraId="4941422A" w14:textId="77777777" w:rsidTr="009551E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70219E2" w14:textId="77777777" w:rsidR="009551E9" w:rsidRDefault="009551E9" w:rsidP="009551E9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6A7DB07" w14:textId="77777777" w:rsidR="009551E9" w:rsidRDefault="009551E9" w:rsidP="009551E9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08A72EA" w14:textId="77777777" w:rsidR="009551E9" w:rsidRDefault="009551E9" w:rsidP="009551E9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A67268A" w14:textId="77777777" w:rsidR="009551E9" w:rsidRDefault="009551E9" w:rsidP="009551E9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23E6A6E" w14:textId="77777777" w:rsidR="009551E9" w:rsidRDefault="009551E9" w:rsidP="009551E9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F85CB49" w14:textId="77777777" w:rsidR="009551E9" w:rsidRDefault="009551E9" w:rsidP="009551E9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AD49ABD" w14:textId="77777777" w:rsidR="009551E9" w:rsidRDefault="009551E9" w:rsidP="009551E9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</w:tr>
      <w:tr w:rsidR="009551E9" w14:paraId="2405E79E" w14:textId="77777777" w:rsidTr="009551E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79428B0" w14:textId="77777777" w:rsidR="009551E9" w:rsidRDefault="009551E9" w:rsidP="009551E9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9E9C333" w14:textId="77777777" w:rsidR="009551E9" w:rsidRDefault="009551E9" w:rsidP="009551E9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F25E82" w14:textId="77777777" w:rsidR="009551E9" w:rsidRDefault="009551E9" w:rsidP="009551E9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20790C" w14:textId="77777777" w:rsidR="009551E9" w:rsidRDefault="009551E9" w:rsidP="009551E9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0D07056" w14:textId="77777777" w:rsidR="009551E9" w:rsidRDefault="009551E9" w:rsidP="009551E9">
            <w:pPr>
              <w:jc w:val="center"/>
            </w:pPr>
            <w:r>
              <w:t>23</w:t>
            </w:r>
            <w:r>
              <w:br/>
            </w:r>
            <w:r>
              <w:br/>
              <w:t>Thanksgiving Day</w:t>
            </w:r>
          </w:p>
        </w:tc>
        <w:tc>
          <w:tcPr>
            <w:tcW w:w="1368" w:type="dxa"/>
            <w:shd w:val="clear" w:color="auto" w:fill="auto"/>
          </w:tcPr>
          <w:p w14:paraId="37728F2D" w14:textId="77777777" w:rsidR="009551E9" w:rsidRDefault="009551E9" w:rsidP="009551E9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0EB7575" w14:textId="77777777" w:rsidR="009551E9" w:rsidRDefault="009551E9" w:rsidP="009551E9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</w:tr>
      <w:tr w:rsidR="009551E9" w14:paraId="2BD8293F" w14:textId="77777777" w:rsidTr="009551E9">
        <w:trPr>
          <w:trHeight w:val="1500"/>
        </w:trPr>
        <w:tc>
          <w:tcPr>
            <w:tcW w:w="1368" w:type="dxa"/>
            <w:shd w:val="clear" w:color="auto" w:fill="auto"/>
          </w:tcPr>
          <w:p w14:paraId="11935146" w14:textId="77777777" w:rsidR="009551E9" w:rsidRDefault="009551E9" w:rsidP="009551E9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BA198BC" w14:textId="77777777" w:rsidR="009551E9" w:rsidRDefault="009551E9" w:rsidP="009551E9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16D47E0" w14:textId="77777777" w:rsidR="009551E9" w:rsidRDefault="009551E9" w:rsidP="009551E9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86B4593" w14:textId="77777777" w:rsidR="009551E9" w:rsidRDefault="009551E9" w:rsidP="009551E9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658F325" w14:textId="77777777" w:rsidR="009551E9" w:rsidRDefault="009551E9" w:rsidP="009551E9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D7484A5" w14:textId="77777777" w:rsidR="009551E9" w:rsidRDefault="009551E9" w:rsidP="009551E9">
            <w:pPr>
              <w:jc w:val="center"/>
            </w:pPr>
          </w:p>
        </w:tc>
        <w:tc>
          <w:tcPr>
            <w:tcW w:w="1368" w:type="dxa"/>
          </w:tcPr>
          <w:p w14:paraId="1A117C3E" w14:textId="77777777" w:rsidR="009551E9" w:rsidRDefault="009551E9" w:rsidP="009551E9">
            <w:pPr>
              <w:jc w:val="center"/>
            </w:pPr>
          </w:p>
        </w:tc>
      </w:tr>
      <w:tr w:rsidR="009551E9" w14:paraId="72AB601E" w14:textId="77777777" w:rsidTr="009551E9">
        <w:trPr>
          <w:trHeight w:val="1500"/>
        </w:trPr>
        <w:tc>
          <w:tcPr>
            <w:tcW w:w="1368" w:type="dxa"/>
          </w:tcPr>
          <w:p w14:paraId="1EB31DBF" w14:textId="77777777" w:rsidR="009551E9" w:rsidRDefault="009551E9" w:rsidP="009551E9">
            <w:pPr>
              <w:jc w:val="center"/>
            </w:pPr>
          </w:p>
        </w:tc>
        <w:tc>
          <w:tcPr>
            <w:tcW w:w="1368" w:type="dxa"/>
          </w:tcPr>
          <w:p w14:paraId="5888E347" w14:textId="77777777" w:rsidR="009551E9" w:rsidRDefault="009551E9" w:rsidP="009551E9">
            <w:pPr>
              <w:jc w:val="center"/>
            </w:pPr>
          </w:p>
        </w:tc>
        <w:tc>
          <w:tcPr>
            <w:tcW w:w="1368" w:type="dxa"/>
          </w:tcPr>
          <w:p w14:paraId="16841228" w14:textId="77777777" w:rsidR="009551E9" w:rsidRDefault="009551E9" w:rsidP="009551E9">
            <w:pPr>
              <w:jc w:val="center"/>
            </w:pPr>
          </w:p>
        </w:tc>
        <w:tc>
          <w:tcPr>
            <w:tcW w:w="1368" w:type="dxa"/>
          </w:tcPr>
          <w:p w14:paraId="63B94991" w14:textId="77777777" w:rsidR="009551E9" w:rsidRDefault="009551E9" w:rsidP="009551E9">
            <w:pPr>
              <w:jc w:val="center"/>
            </w:pPr>
          </w:p>
        </w:tc>
        <w:tc>
          <w:tcPr>
            <w:tcW w:w="1368" w:type="dxa"/>
          </w:tcPr>
          <w:p w14:paraId="564832FD" w14:textId="77777777" w:rsidR="009551E9" w:rsidRDefault="009551E9" w:rsidP="009551E9">
            <w:pPr>
              <w:jc w:val="center"/>
            </w:pPr>
          </w:p>
        </w:tc>
        <w:tc>
          <w:tcPr>
            <w:tcW w:w="1368" w:type="dxa"/>
          </w:tcPr>
          <w:p w14:paraId="2AD902A8" w14:textId="77777777" w:rsidR="009551E9" w:rsidRDefault="009551E9" w:rsidP="009551E9">
            <w:pPr>
              <w:jc w:val="center"/>
            </w:pPr>
          </w:p>
        </w:tc>
        <w:tc>
          <w:tcPr>
            <w:tcW w:w="1368" w:type="dxa"/>
          </w:tcPr>
          <w:p w14:paraId="6247AC57" w14:textId="77777777" w:rsidR="009551E9" w:rsidRDefault="009551E9" w:rsidP="009551E9">
            <w:pPr>
              <w:jc w:val="center"/>
            </w:pPr>
          </w:p>
        </w:tc>
      </w:tr>
    </w:tbl>
    <w:p w14:paraId="339348EC" w14:textId="77777777" w:rsidR="009551E9" w:rsidRDefault="009551E9" w:rsidP="009551E9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9551E9" w14:paraId="256A8654" w14:textId="77777777" w:rsidTr="009551E9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9551E9" w:rsidRPr="009551E9" w14:paraId="16BEDA86" w14:textId="77777777" w:rsidTr="009551E9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34616079" w14:textId="77777777" w:rsidR="009551E9" w:rsidRPr="009551E9" w:rsidRDefault="009551E9" w:rsidP="009551E9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October 2023</w:t>
                  </w:r>
                </w:p>
              </w:tc>
            </w:tr>
            <w:tr w:rsidR="009551E9" w:rsidRPr="009551E9" w14:paraId="4547DD28" w14:textId="77777777" w:rsidTr="009551E9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D214F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7BB3E8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4B19323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6686F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754CF7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A77C8C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361AD73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9551E9" w:rsidRPr="009551E9" w14:paraId="22969F4E" w14:textId="77777777" w:rsidTr="009551E9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0FC3333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6452C68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6C55570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B6BAAB8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C81003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BF2916E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3C1F310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9551E9" w:rsidRPr="009551E9" w14:paraId="08C4AEF1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76A3BCC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84A707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9086793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7A3670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5873DD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05BD160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D7BFDCF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9551E9" w:rsidRPr="009551E9" w14:paraId="6B4AD240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C7804A0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566D5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5AE0005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F438FF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DF7C463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535DDE2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8E11B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9551E9" w:rsidRPr="009551E9" w14:paraId="4D868CFF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070DE9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518B5C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0035CF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C12C50E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71E629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3B8C653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29D099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9551E9" w:rsidRPr="009551E9" w14:paraId="016061A1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DDBFEFC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BD1D60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0D75A7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B678C11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75408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338E7B6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91E103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9551E9" w:rsidRPr="009551E9" w14:paraId="68CA0C44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98DFC95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71FC895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95EC302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6C1D7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5B3FE42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52DE625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CE2EDD0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2A458663" w14:textId="77777777" w:rsidR="009551E9" w:rsidRDefault="009551E9" w:rsidP="009551E9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9551E9" w:rsidRPr="009551E9" w14:paraId="0EA17A8C" w14:textId="77777777" w:rsidTr="009551E9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48415D34" w14:textId="77777777" w:rsidR="009551E9" w:rsidRPr="009551E9" w:rsidRDefault="009551E9" w:rsidP="009551E9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2023</w:t>
                  </w:r>
                </w:p>
              </w:tc>
            </w:tr>
            <w:tr w:rsidR="009551E9" w:rsidRPr="009551E9" w14:paraId="67370E88" w14:textId="77777777" w:rsidTr="009551E9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E6FA7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F247F01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6290AE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F94FD78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1CC9020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C209E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2036498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9551E9" w:rsidRPr="009551E9" w14:paraId="14F7BE1F" w14:textId="77777777" w:rsidTr="009551E9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6356626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99CAB7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A6B41D5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FC97267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E36B415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3A75B3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663927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9551E9" w:rsidRPr="009551E9" w14:paraId="274C034A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F4576A3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6E5411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3FE6B77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26D8DD9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FE77A9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572556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0402158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9551E9" w:rsidRPr="009551E9" w14:paraId="408843DA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A26EAF3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210478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5955C1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DFB9C5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A9FE09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C839B3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E5DE26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9551E9" w:rsidRPr="009551E9" w14:paraId="51C40D4E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69FD930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D5BDBD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80E3D18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54AA825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C2178E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B27C0C9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F1B9F89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9551E9" w:rsidRPr="009551E9" w14:paraId="5EAA3F68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93F4E90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CB5D35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67A6397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04B524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4A12187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48FEB71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0483F1E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9551E9" w:rsidRPr="009551E9" w14:paraId="6B048A32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44F6CFF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61541E9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88E683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A41581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7DCDD6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F263545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7D6804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28368EE9" w14:textId="77777777" w:rsidR="009551E9" w:rsidRDefault="009551E9" w:rsidP="009551E9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9551E9" w:rsidRPr="009551E9" w14:paraId="5B2F3BE5" w14:textId="77777777" w:rsidTr="009551E9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5015461A" w14:textId="77777777" w:rsidR="009551E9" w:rsidRPr="009551E9" w:rsidRDefault="009551E9" w:rsidP="009551E9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December 2023</w:t>
                  </w:r>
                </w:p>
              </w:tc>
            </w:tr>
            <w:tr w:rsidR="009551E9" w:rsidRPr="009551E9" w14:paraId="3FB0B948" w14:textId="77777777" w:rsidTr="009551E9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E19A1F9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67A8DE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BC63D91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F34B353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D05436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3B8C62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85739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9551E9" w:rsidRPr="009551E9" w14:paraId="4A6404FB" w14:textId="77777777" w:rsidTr="009551E9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9C0CCEE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482B521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56B97C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BAA1FE2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895E73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9D4C33C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252B7D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9551E9" w:rsidRPr="009551E9" w14:paraId="4170E3A6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A1FE267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43D85B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73FF13C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B165B45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3B8430E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EF13386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6526171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9551E9" w:rsidRPr="009551E9" w14:paraId="1D859F49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2DA289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65478DC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AD4C6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0586235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9BC68D8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C0ED4EC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00B5341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9551E9" w:rsidRPr="009551E9" w14:paraId="06844FB0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A3C6F9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B92A76F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2E3F83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D477DE6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AB5BD6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92F8131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E7C02C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9551E9" w:rsidRPr="009551E9" w14:paraId="4BE1A7D9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CF1C4E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1C24C5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CBB524A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50A79F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63B34D9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8675F52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0C0B4B8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9551E9" w:rsidRPr="009551E9" w14:paraId="19219A3E" w14:textId="77777777" w:rsidTr="009551E9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AF101B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ADC2ADD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B654882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79B968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6EB1AF4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475CEEB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68FE3C3" w14:textId="77777777" w:rsidR="009551E9" w:rsidRPr="009551E9" w:rsidRDefault="009551E9" w:rsidP="009551E9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926ED4D" w14:textId="77777777" w:rsidR="009551E9" w:rsidRDefault="009551E9" w:rsidP="009551E9">
            <w:pPr>
              <w:jc w:val="center"/>
            </w:pPr>
          </w:p>
        </w:tc>
      </w:tr>
    </w:tbl>
    <w:p w14:paraId="02B018D0" w14:textId="77777777" w:rsidR="007268E4" w:rsidRPr="00BB4F60" w:rsidRDefault="009551E9" w:rsidP="009551E9">
      <w:pPr>
        <w:jc w:val="center"/>
      </w:pPr>
      <w:r>
        <w:t>© EditableCalendar.Com</w:t>
      </w:r>
    </w:p>
    <w:sectPr w:rsidR="007268E4" w:rsidRPr="00BB4F60" w:rsidSect="00955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B2234" w14:textId="77777777" w:rsidR="003B4505" w:rsidRDefault="003B4505" w:rsidP="005762FE">
      <w:r>
        <w:separator/>
      </w:r>
    </w:p>
  </w:endnote>
  <w:endnote w:type="continuationSeparator" w:id="0">
    <w:p w14:paraId="599E4F52" w14:textId="77777777" w:rsidR="003B4505" w:rsidRDefault="003B4505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59C4E" w14:textId="77777777" w:rsidR="003B4505" w:rsidRDefault="003B4505" w:rsidP="005762FE">
      <w:r>
        <w:separator/>
      </w:r>
    </w:p>
  </w:footnote>
  <w:footnote w:type="continuationSeparator" w:id="0">
    <w:p w14:paraId="6C4DF703" w14:textId="77777777" w:rsidR="003B4505" w:rsidRDefault="003B4505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E9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B4505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551E9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46AEE"/>
  <w15:docId w15:val="{E9C0C9F0-C0A5-4604-9694-097897A2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2023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2022-05-06T08:24:00Z</dcterms:created>
  <dcterms:modified xsi:type="dcterms:W3CDTF">2022-05-06T08:24:00Z</dcterms:modified>
</cp:coreProperties>
</file>