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332E13" w:rsidRPr="00332E13" w14:paraId="5C3F0D33" w14:textId="77777777" w:rsidTr="00332E13">
        <w:trPr>
          <w:trHeight w:val="600"/>
        </w:trPr>
        <w:tc>
          <w:tcPr>
            <w:tcW w:w="9576" w:type="dxa"/>
            <w:gridSpan w:val="7"/>
          </w:tcPr>
          <w:p w14:paraId="7C477421" w14:textId="77777777" w:rsidR="00332E13" w:rsidRPr="00332E13" w:rsidRDefault="00332E13" w:rsidP="00332E13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2022</w:t>
            </w:r>
          </w:p>
        </w:tc>
      </w:tr>
      <w:tr w:rsidR="00332E13" w14:paraId="42CA8C3D" w14:textId="77777777" w:rsidTr="00332E13">
        <w:tc>
          <w:tcPr>
            <w:tcW w:w="1368" w:type="dxa"/>
          </w:tcPr>
          <w:p w14:paraId="79EA3710" w14:textId="77777777" w:rsidR="00332E13" w:rsidRDefault="00332E13" w:rsidP="00332E13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4F6357" w14:textId="77777777" w:rsidR="00332E13" w:rsidRDefault="00332E13" w:rsidP="00332E13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5A2C444" w14:textId="77777777" w:rsidR="00332E13" w:rsidRDefault="00332E13" w:rsidP="00332E13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0503F5E" w14:textId="77777777" w:rsidR="00332E13" w:rsidRDefault="00332E13" w:rsidP="00332E13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19BCAC0" w14:textId="77777777" w:rsidR="00332E13" w:rsidRDefault="00332E13" w:rsidP="00332E13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0BDD3CF" w14:textId="77777777" w:rsidR="00332E13" w:rsidRDefault="00332E13" w:rsidP="00332E13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D737E8C" w14:textId="77777777" w:rsidR="00332E13" w:rsidRDefault="00332E13" w:rsidP="00332E13">
            <w:pPr>
              <w:jc w:val="center"/>
            </w:pPr>
            <w:r>
              <w:t>Sunday</w:t>
            </w:r>
          </w:p>
        </w:tc>
      </w:tr>
      <w:tr w:rsidR="00332E13" w14:paraId="792EE664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F72CFA8" w14:textId="77777777" w:rsidR="00332E13" w:rsidRDefault="00332E13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955585" w14:textId="77777777" w:rsidR="00332E13" w:rsidRDefault="00332E13" w:rsidP="00332E13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FEA1F6" w14:textId="77777777" w:rsidR="00332E13" w:rsidRDefault="00332E13" w:rsidP="00332E13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98419F" w14:textId="77777777" w:rsidR="00332E13" w:rsidRDefault="00332E13" w:rsidP="00332E13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1A2FC8" w14:textId="77777777" w:rsidR="00332E13" w:rsidRDefault="00332E13" w:rsidP="00332E13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A7B5EB" w14:textId="77777777" w:rsidR="00332E13" w:rsidRDefault="00332E13" w:rsidP="00332E13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FABCEF" w14:textId="77777777" w:rsidR="00332E13" w:rsidRDefault="00332E13" w:rsidP="00332E13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332E13" w14:paraId="60F1CDCB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49897C" w14:textId="77777777" w:rsidR="00332E13" w:rsidRDefault="00332E13" w:rsidP="00332E13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2C16F6" w14:textId="77777777" w:rsidR="00332E13" w:rsidRDefault="00332E13" w:rsidP="00332E13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79CF0E" w14:textId="77777777" w:rsidR="00332E13" w:rsidRDefault="00332E13" w:rsidP="00332E13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093750" w14:textId="77777777" w:rsidR="00332E13" w:rsidRDefault="00332E13" w:rsidP="00332E13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9BA8C4" w14:textId="77777777" w:rsidR="00332E13" w:rsidRDefault="00332E13" w:rsidP="00332E13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A64397" w14:textId="77777777" w:rsidR="00332E13" w:rsidRDefault="00332E13" w:rsidP="00332E13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7BD046" w14:textId="77777777" w:rsidR="00332E13" w:rsidRDefault="00332E13" w:rsidP="00332E13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332E13" w14:paraId="67EB3B8E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70BFB6" w14:textId="77777777" w:rsidR="00332E13" w:rsidRDefault="00332E13" w:rsidP="00332E13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777039" w14:textId="77777777" w:rsidR="00332E13" w:rsidRDefault="00332E13" w:rsidP="00332E13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192302" w14:textId="77777777" w:rsidR="00332E13" w:rsidRDefault="00332E13" w:rsidP="00332E13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60D792" w14:textId="77777777" w:rsidR="00332E13" w:rsidRDefault="00332E13" w:rsidP="00332E13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3ADFB1" w14:textId="77777777" w:rsidR="00332E13" w:rsidRDefault="00332E13" w:rsidP="00332E13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A47978" w14:textId="77777777" w:rsidR="00332E13" w:rsidRDefault="00332E13" w:rsidP="00332E13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D4C735" w14:textId="77777777" w:rsidR="00332E13" w:rsidRDefault="00332E13" w:rsidP="00332E13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332E13" w14:paraId="1A60695C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58A7CD" w14:textId="77777777" w:rsidR="00332E13" w:rsidRDefault="00332E13" w:rsidP="00332E13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2A4EEB" w14:textId="77777777" w:rsidR="00332E13" w:rsidRDefault="00332E13" w:rsidP="00332E13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227958" w14:textId="77777777" w:rsidR="00332E13" w:rsidRDefault="00332E13" w:rsidP="00332E13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195F4FF" w14:textId="77777777" w:rsidR="00332E13" w:rsidRDefault="00332E13" w:rsidP="00332E13">
            <w:pPr>
              <w:jc w:val="center"/>
            </w:pPr>
            <w:r>
              <w:t>24</w:t>
            </w:r>
            <w:r>
              <w:br/>
            </w:r>
            <w:r>
              <w:br/>
              <w:t>Thanksgiving Day</w:t>
            </w:r>
          </w:p>
        </w:tc>
        <w:tc>
          <w:tcPr>
            <w:tcW w:w="1368" w:type="dxa"/>
            <w:shd w:val="clear" w:color="auto" w:fill="auto"/>
          </w:tcPr>
          <w:p w14:paraId="40E48DD0" w14:textId="77777777" w:rsidR="00332E13" w:rsidRDefault="00332E13" w:rsidP="00332E13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B2140BA" w14:textId="77777777" w:rsidR="00332E13" w:rsidRDefault="00332E13" w:rsidP="00332E13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5BCE314" w14:textId="77777777" w:rsidR="00332E13" w:rsidRDefault="00332E13" w:rsidP="00332E13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332E13" w14:paraId="09ADF517" w14:textId="77777777" w:rsidTr="00332E13">
        <w:trPr>
          <w:trHeight w:val="1500"/>
        </w:trPr>
        <w:tc>
          <w:tcPr>
            <w:tcW w:w="1368" w:type="dxa"/>
            <w:shd w:val="clear" w:color="auto" w:fill="auto"/>
          </w:tcPr>
          <w:p w14:paraId="7FB6A1E5" w14:textId="77777777" w:rsidR="00332E13" w:rsidRDefault="00332E13" w:rsidP="00332E13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6DC63B" w14:textId="77777777" w:rsidR="00332E13" w:rsidRDefault="00332E13" w:rsidP="00332E13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A5A789C" w14:textId="77777777" w:rsidR="00332E13" w:rsidRDefault="00332E13" w:rsidP="00332E13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BD1D4D6" w14:textId="77777777" w:rsidR="00332E13" w:rsidRDefault="00332E13" w:rsidP="00BB4F60"/>
        </w:tc>
        <w:tc>
          <w:tcPr>
            <w:tcW w:w="1368" w:type="dxa"/>
          </w:tcPr>
          <w:p w14:paraId="7BDED940" w14:textId="77777777" w:rsidR="00332E13" w:rsidRDefault="00332E13" w:rsidP="00BB4F60"/>
        </w:tc>
        <w:tc>
          <w:tcPr>
            <w:tcW w:w="1368" w:type="dxa"/>
          </w:tcPr>
          <w:p w14:paraId="2F415F57" w14:textId="77777777" w:rsidR="00332E13" w:rsidRDefault="00332E13" w:rsidP="00BB4F60"/>
        </w:tc>
        <w:tc>
          <w:tcPr>
            <w:tcW w:w="1368" w:type="dxa"/>
          </w:tcPr>
          <w:p w14:paraId="79F36671" w14:textId="77777777" w:rsidR="00332E13" w:rsidRDefault="00332E13" w:rsidP="00BB4F60"/>
        </w:tc>
      </w:tr>
      <w:tr w:rsidR="00332E13" w14:paraId="041CEA01" w14:textId="77777777" w:rsidTr="00332E13">
        <w:trPr>
          <w:trHeight w:val="1500"/>
        </w:trPr>
        <w:tc>
          <w:tcPr>
            <w:tcW w:w="1368" w:type="dxa"/>
          </w:tcPr>
          <w:p w14:paraId="71A02687" w14:textId="77777777" w:rsidR="00332E13" w:rsidRDefault="00332E13" w:rsidP="00BB4F60"/>
        </w:tc>
        <w:tc>
          <w:tcPr>
            <w:tcW w:w="1368" w:type="dxa"/>
          </w:tcPr>
          <w:p w14:paraId="27F30B92" w14:textId="77777777" w:rsidR="00332E13" w:rsidRDefault="00332E13" w:rsidP="00BB4F60"/>
        </w:tc>
        <w:tc>
          <w:tcPr>
            <w:tcW w:w="1368" w:type="dxa"/>
          </w:tcPr>
          <w:p w14:paraId="320FA3B3" w14:textId="77777777" w:rsidR="00332E13" w:rsidRDefault="00332E13" w:rsidP="00BB4F60"/>
        </w:tc>
        <w:tc>
          <w:tcPr>
            <w:tcW w:w="1368" w:type="dxa"/>
          </w:tcPr>
          <w:p w14:paraId="1D07E4B1" w14:textId="77777777" w:rsidR="00332E13" w:rsidRDefault="00332E13" w:rsidP="00BB4F60"/>
        </w:tc>
        <w:tc>
          <w:tcPr>
            <w:tcW w:w="1368" w:type="dxa"/>
          </w:tcPr>
          <w:p w14:paraId="52DD2BE6" w14:textId="77777777" w:rsidR="00332E13" w:rsidRDefault="00332E13" w:rsidP="00BB4F60"/>
        </w:tc>
        <w:tc>
          <w:tcPr>
            <w:tcW w:w="1368" w:type="dxa"/>
          </w:tcPr>
          <w:p w14:paraId="09E9E8FB" w14:textId="77777777" w:rsidR="00332E13" w:rsidRDefault="00332E13" w:rsidP="00BB4F60"/>
        </w:tc>
        <w:tc>
          <w:tcPr>
            <w:tcW w:w="1368" w:type="dxa"/>
          </w:tcPr>
          <w:p w14:paraId="6D9B912A" w14:textId="77777777" w:rsidR="00332E13" w:rsidRDefault="00332E13" w:rsidP="00BB4F60"/>
        </w:tc>
      </w:tr>
    </w:tbl>
    <w:p w14:paraId="6449D1A6" w14:textId="77777777" w:rsidR="00332E13" w:rsidRDefault="00332E13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32E13" w14:paraId="2AA9BCCE" w14:textId="77777777" w:rsidTr="00332E13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32E13" w:rsidRPr="00332E13" w14:paraId="3E20A28D" w14:textId="77777777" w:rsidTr="00332E1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EFCAA5D" w14:textId="77777777" w:rsidR="00332E13" w:rsidRPr="00332E13" w:rsidRDefault="00332E13" w:rsidP="00332E1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2022</w:t>
                  </w:r>
                </w:p>
              </w:tc>
            </w:tr>
            <w:tr w:rsidR="00332E13" w:rsidRPr="00332E13" w14:paraId="51A48F83" w14:textId="77777777" w:rsidTr="00332E1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508E34D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104BFEA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E433DA9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4A16B71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FA38905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CC5CC9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E1047EF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32E13" w:rsidRPr="00332E13" w14:paraId="5D11A454" w14:textId="77777777" w:rsidTr="00332E1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227FD0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8E25A2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F466DE0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F202CA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61E61B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C59B2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3DD54FA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332E13" w:rsidRPr="00332E13" w14:paraId="0BFABF85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8DA1C7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837F17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AF581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D44AAB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415EF5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E4B8DE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94EAA7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332E13" w:rsidRPr="00332E13" w14:paraId="351E2CE5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92034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953401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F8E972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20A784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C7120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0C3ECF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D283FB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332E13" w:rsidRPr="00332E13" w14:paraId="2096F929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1AD1891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94688A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7B454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1CC7A0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230604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AA91F8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AEB65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332E13" w:rsidRPr="00332E13" w14:paraId="6BEB7CBD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AE15889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0E53EB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B6112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BDA4AB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630C3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D94B0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1F9D8A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332E13" w:rsidRPr="00332E13" w14:paraId="6B19AB9B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41D550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5486E6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C801B8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F6B35A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4B76C9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18D6DD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F78799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52D94DE5" w14:textId="77777777" w:rsidR="00332E13" w:rsidRDefault="00332E13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32E13" w:rsidRPr="00332E13" w14:paraId="6CAC6EAD" w14:textId="77777777" w:rsidTr="00332E1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58E3C4E" w14:textId="77777777" w:rsidR="00332E13" w:rsidRPr="00332E13" w:rsidRDefault="00332E13" w:rsidP="00332E1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2022</w:t>
                  </w:r>
                </w:p>
              </w:tc>
            </w:tr>
            <w:tr w:rsidR="00332E13" w:rsidRPr="00332E13" w14:paraId="54E73F5A" w14:textId="77777777" w:rsidTr="00332E1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E1EC3E2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4D7144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EFF386F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24E88C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2F9FDC2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B88A61D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596792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32E13" w:rsidRPr="00332E13" w14:paraId="20F9A231" w14:textId="77777777" w:rsidTr="00332E1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764E70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3AC0A5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1645F0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385CBDA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EA1E7F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6A0BFB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FE861B8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332E13" w:rsidRPr="00332E13" w14:paraId="7CC75FB2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3CFFD2E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309D35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0BEFBE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DF91EAB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1A6D5F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E2BAE4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288D74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332E13" w:rsidRPr="00332E13" w14:paraId="318CB002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7AF3796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7F43C26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B462A9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39B39A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ABFC5A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FCE7A1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4EEAA6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332E13" w:rsidRPr="00332E13" w14:paraId="21B90EAB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D48FE10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4794A2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1E0F8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476214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8A4240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1C78CE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532B8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332E13" w:rsidRPr="00332E13" w14:paraId="63065C59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37473F0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909268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4D7FEB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310F91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2F2C89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CC24BD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AA3D82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</w:tr>
            <w:tr w:rsidR="00332E13" w:rsidRPr="00332E13" w14:paraId="4C5D22D5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6119E0C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E8F26C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A8FEB0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3F7DAE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C54A97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CB362F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EA6CCF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2C0E12DB" w14:textId="77777777" w:rsidR="00332E13" w:rsidRDefault="00332E13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32E13" w:rsidRPr="00332E13" w14:paraId="295D27E3" w14:textId="77777777" w:rsidTr="00332E1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2F62E5B" w14:textId="77777777" w:rsidR="00332E13" w:rsidRPr="00332E13" w:rsidRDefault="00332E13" w:rsidP="00332E1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2022</w:t>
                  </w:r>
                </w:p>
              </w:tc>
            </w:tr>
            <w:tr w:rsidR="00332E13" w:rsidRPr="00332E13" w14:paraId="224AD280" w14:textId="77777777" w:rsidTr="00332E1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5CFE63C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C08388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82DC6F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64F7AF8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22D6478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2742A7C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D8E9730" w14:textId="77777777" w:rsidR="00332E13" w:rsidRPr="00332E13" w:rsidRDefault="00332E13" w:rsidP="00332E1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32E13" w:rsidRPr="00332E13" w14:paraId="3201CE16" w14:textId="77777777" w:rsidTr="00332E1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7A3C9D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B740AC9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CE79E3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526F47F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27E8FD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62087E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ECC9A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332E13" w:rsidRPr="00332E13" w14:paraId="10D517A5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A4BEC79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BBA691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F1BC87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DA5531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0323F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86F15F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E6D061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332E13" w:rsidRPr="00332E13" w14:paraId="4970A84E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9F8D8E6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A5E618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78E7D6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62AA4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2C103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77938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648C8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332E13" w:rsidRPr="00332E13" w14:paraId="1879A9ED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1F5A330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821CAA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92706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EE738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D2317E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C1A4D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DE6FF3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332E13" w:rsidRPr="00332E13" w14:paraId="2D56D8A1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E78AB1D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492BF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294216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D8E9CF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8E7D4C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699F54" w14:textId="77777777" w:rsidR="00332E13" w:rsidRPr="00332E13" w:rsidRDefault="00332E13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1247BC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</w:tr>
            <w:tr w:rsidR="00332E13" w:rsidRPr="00332E13" w14:paraId="70F4DA1F" w14:textId="77777777" w:rsidTr="00332E1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7C17073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03F56B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EAFDA2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11220B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53D2F1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D04450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D985F4" w14:textId="77777777" w:rsidR="00332E13" w:rsidRPr="00332E13" w:rsidRDefault="00332E13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7C60DA75" w14:textId="77777777" w:rsidR="00332E13" w:rsidRDefault="00332E13" w:rsidP="00BB4F60"/>
        </w:tc>
      </w:tr>
    </w:tbl>
    <w:p w14:paraId="4CBCFFE1" w14:textId="77777777" w:rsidR="007268E4" w:rsidRPr="00BB4F60" w:rsidRDefault="007268E4" w:rsidP="00BB4F60"/>
    <w:sectPr w:rsidR="007268E4" w:rsidRPr="00BB4F60" w:rsidSect="00332E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35B95" w14:textId="77777777" w:rsidR="00A731C2" w:rsidRDefault="00A731C2" w:rsidP="005762FE">
      <w:r>
        <w:separator/>
      </w:r>
    </w:p>
  </w:endnote>
  <w:endnote w:type="continuationSeparator" w:id="0">
    <w:p w14:paraId="047B509F" w14:textId="77777777" w:rsidR="00A731C2" w:rsidRDefault="00A731C2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3C794" w14:textId="77777777" w:rsidR="00332E13" w:rsidRDefault="00332E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4EE36E" w14:textId="77777777" w:rsidR="00332E13" w:rsidRPr="00332E13" w:rsidRDefault="00332E13" w:rsidP="00332E13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ED143B" w14:textId="77777777" w:rsidR="00332E13" w:rsidRDefault="00332E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F354FB" w14:textId="77777777" w:rsidR="00A731C2" w:rsidRDefault="00A731C2" w:rsidP="005762FE">
      <w:r>
        <w:separator/>
      </w:r>
    </w:p>
  </w:footnote>
  <w:footnote w:type="continuationSeparator" w:id="0">
    <w:p w14:paraId="3AF31FD0" w14:textId="77777777" w:rsidR="00A731C2" w:rsidRDefault="00A731C2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EB5A0" w14:textId="77777777" w:rsidR="00332E13" w:rsidRDefault="00332E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3DDDA2" w14:textId="77777777" w:rsidR="00332E13" w:rsidRPr="00332E13" w:rsidRDefault="00332E13" w:rsidP="00332E13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45B8B" w14:textId="77777777" w:rsidR="00332E13" w:rsidRDefault="00332E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13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32E13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731C2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904A4"/>
  <w15:docId w15:val="{6DC70F0C-60CA-4637-A85F-4077D8F77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2020-09-10T08:57:00Z</dcterms:created>
  <dcterms:modified xsi:type="dcterms:W3CDTF">2020-09-10T08:57:00Z</dcterms:modified>
</cp:coreProperties>
</file>