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BC1001" w:rsidRPr="00BC1001" w14:paraId="02B01977" w14:textId="77777777" w:rsidTr="00BC1001">
        <w:trPr>
          <w:trHeight w:val="600"/>
        </w:trPr>
        <w:tc>
          <w:tcPr>
            <w:tcW w:w="9576" w:type="dxa"/>
            <w:gridSpan w:val="7"/>
          </w:tcPr>
          <w:p w14:paraId="5588F872" w14:textId="77777777" w:rsidR="00BC1001" w:rsidRPr="00BC1001" w:rsidRDefault="00BC1001" w:rsidP="00BC1001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May 2026</w:t>
            </w:r>
          </w:p>
        </w:tc>
      </w:tr>
      <w:tr w:rsidR="00BC1001" w14:paraId="7C478973" w14:textId="77777777" w:rsidTr="00BC1001">
        <w:tc>
          <w:tcPr>
            <w:tcW w:w="1368" w:type="dxa"/>
          </w:tcPr>
          <w:p w14:paraId="38CD9ADC" w14:textId="77777777" w:rsidR="00BC1001" w:rsidRDefault="00BC1001" w:rsidP="00BC1001">
            <w:pPr>
              <w:jc w:val="center"/>
            </w:pPr>
            <w:r>
              <w:t>Sunday</w:t>
            </w:r>
          </w:p>
        </w:tc>
        <w:tc>
          <w:tcPr>
            <w:tcW w:w="1368" w:type="dxa"/>
          </w:tcPr>
          <w:p w14:paraId="42BABF58" w14:textId="77777777" w:rsidR="00BC1001" w:rsidRDefault="00BC1001" w:rsidP="00BC1001">
            <w:pPr>
              <w:jc w:val="center"/>
            </w:pPr>
            <w:r>
              <w:t>Monday</w:t>
            </w:r>
          </w:p>
        </w:tc>
        <w:tc>
          <w:tcPr>
            <w:tcW w:w="1368" w:type="dxa"/>
          </w:tcPr>
          <w:p w14:paraId="114B6026" w14:textId="77777777" w:rsidR="00BC1001" w:rsidRDefault="00BC1001" w:rsidP="00BC1001">
            <w:pPr>
              <w:jc w:val="center"/>
            </w:pPr>
            <w:r>
              <w:t>Tuesday</w:t>
            </w:r>
          </w:p>
        </w:tc>
        <w:tc>
          <w:tcPr>
            <w:tcW w:w="1368" w:type="dxa"/>
          </w:tcPr>
          <w:p w14:paraId="13B448BB" w14:textId="77777777" w:rsidR="00BC1001" w:rsidRDefault="00BC1001" w:rsidP="00BC1001">
            <w:pPr>
              <w:jc w:val="center"/>
            </w:pPr>
            <w:r>
              <w:t>Wednesday</w:t>
            </w:r>
          </w:p>
        </w:tc>
        <w:tc>
          <w:tcPr>
            <w:tcW w:w="1368" w:type="dxa"/>
          </w:tcPr>
          <w:p w14:paraId="0656E6E2" w14:textId="77777777" w:rsidR="00BC1001" w:rsidRDefault="00BC1001" w:rsidP="00BC1001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EE42160" w14:textId="77777777" w:rsidR="00BC1001" w:rsidRDefault="00BC1001" w:rsidP="00BC1001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0E13F56" w14:textId="77777777" w:rsidR="00BC1001" w:rsidRDefault="00BC1001" w:rsidP="00BC1001">
            <w:pPr>
              <w:jc w:val="center"/>
            </w:pPr>
            <w:r>
              <w:t>Saturday</w:t>
            </w:r>
          </w:p>
        </w:tc>
      </w:tr>
      <w:tr w:rsidR="00BC1001" w14:paraId="7ADE12AF" w14:textId="77777777" w:rsidTr="00BC100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</w:tcPr>
          <w:p w14:paraId="5F70FE5B" w14:textId="77777777" w:rsidR="00BC1001" w:rsidRDefault="00BC1001" w:rsidP="00BC100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CDAD363" w14:textId="77777777" w:rsidR="00BC1001" w:rsidRDefault="00BC1001" w:rsidP="00BC100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1EC26C6" w14:textId="77777777" w:rsidR="00BC1001" w:rsidRDefault="00BC1001" w:rsidP="00BC100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B986169" w14:textId="77777777" w:rsidR="00BC1001" w:rsidRDefault="00BC1001" w:rsidP="00BC100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3FDDA6B4" w14:textId="77777777" w:rsidR="00BC1001" w:rsidRDefault="00BC1001" w:rsidP="00BC1001">
            <w:pPr>
              <w:jc w:val="center"/>
            </w:pP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5510BA7" w14:textId="77777777" w:rsidR="00BC1001" w:rsidRDefault="00BC1001" w:rsidP="00BC1001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138CB5B" w14:textId="77777777" w:rsidR="00BC1001" w:rsidRDefault="00BC1001" w:rsidP="00BC1001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</w:tr>
      <w:tr w:rsidR="00BC1001" w14:paraId="07C71D27" w14:textId="77777777" w:rsidTr="00BC100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47FBF5C" w14:textId="77777777" w:rsidR="00BC1001" w:rsidRDefault="00BC1001" w:rsidP="00BC1001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3DCEE23" w14:textId="77777777" w:rsidR="00BC1001" w:rsidRDefault="00BC1001" w:rsidP="00BC1001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A873A7" w14:textId="77777777" w:rsidR="00BC1001" w:rsidRDefault="00BC1001" w:rsidP="00BC1001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269BDAF" w14:textId="77777777" w:rsidR="00BC1001" w:rsidRDefault="00BC1001" w:rsidP="00BC1001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D9ED1B1" w14:textId="77777777" w:rsidR="00BC1001" w:rsidRDefault="00BC1001" w:rsidP="00BC1001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0DF5B87" w14:textId="77777777" w:rsidR="00BC1001" w:rsidRDefault="00BC1001" w:rsidP="00BC1001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C716EC" w14:textId="77777777" w:rsidR="00BC1001" w:rsidRDefault="00BC1001" w:rsidP="00BC1001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</w:tr>
      <w:tr w:rsidR="00BC1001" w14:paraId="0EEFB04E" w14:textId="77777777" w:rsidTr="00BC100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CB6043B" w14:textId="77777777" w:rsidR="00BC1001" w:rsidRDefault="00BC1001" w:rsidP="00BC1001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DCD4BEF" w14:textId="77777777" w:rsidR="00BC1001" w:rsidRDefault="00BC1001" w:rsidP="00BC1001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7E6FD71" w14:textId="77777777" w:rsidR="00BC1001" w:rsidRDefault="00BC1001" w:rsidP="00BC1001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395CE5C" w14:textId="77777777" w:rsidR="00BC1001" w:rsidRDefault="00BC1001" w:rsidP="00BC1001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51A986E" w14:textId="77777777" w:rsidR="00BC1001" w:rsidRDefault="00BC1001" w:rsidP="00BC1001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78569B49" w14:textId="77777777" w:rsidR="00BC1001" w:rsidRDefault="00BC1001" w:rsidP="00BC1001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D902BDE" w14:textId="77777777" w:rsidR="00BC1001" w:rsidRDefault="00BC1001" w:rsidP="00BC1001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</w:tr>
      <w:tr w:rsidR="00BC1001" w14:paraId="5E49829F" w14:textId="77777777" w:rsidTr="00BC100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C4B4CD9" w14:textId="77777777" w:rsidR="00BC1001" w:rsidRDefault="00BC1001" w:rsidP="00BC1001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FCFD044" w14:textId="77777777" w:rsidR="00BC1001" w:rsidRDefault="00BC1001" w:rsidP="00BC1001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275735B" w14:textId="77777777" w:rsidR="00BC1001" w:rsidRDefault="00BC1001" w:rsidP="00BC1001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ED73BCE" w14:textId="77777777" w:rsidR="00BC1001" w:rsidRDefault="00BC1001" w:rsidP="00BC1001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21E2E33" w14:textId="77777777" w:rsidR="00BC1001" w:rsidRDefault="00BC1001" w:rsidP="00BC1001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ADEFE44" w14:textId="77777777" w:rsidR="00BC1001" w:rsidRDefault="00BC1001" w:rsidP="00BC1001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7CD6932" w14:textId="77777777" w:rsidR="00BC1001" w:rsidRDefault="00BC1001" w:rsidP="00BC1001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</w:tr>
      <w:tr w:rsidR="00BC1001" w14:paraId="734B8CE3" w14:textId="77777777" w:rsidTr="00BC100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524F756" w14:textId="77777777" w:rsidR="00BC1001" w:rsidRDefault="00BC1001" w:rsidP="00BC1001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36317576" w14:textId="77777777" w:rsidR="00BC1001" w:rsidRDefault="00BC1001" w:rsidP="00BC1001">
            <w:pPr>
              <w:jc w:val="center"/>
            </w:pPr>
            <w:r>
              <w:t>25</w:t>
            </w:r>
            <w:r>
              <w:br/>
            </w:r>
            <w:r>
              <w:br/>
              <w:t>Memorial Day</w:t>
            </w:r>
          </w:p>
        </w:tc>
        <w:tc>
          <w:tcPr>
            <w:tcW w:w="1368" w:type="dxa"/>
            <w:shd w:val="clear" w:color="auto" w:fill="auto"/>
          </w:tcPr>
          <w:p w14:paraId="2273F3D4" w14:textId="77777777" w:rsidR="00BC1001" w:rsidRDefault="00BC1001" w:rsidP="00BC1001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55DDC30" w14:textId="77777777" w:rsidR="00BC1001" w:rsidRDefault="00BC1001" w:rsidP="00BC1001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0CD504EB" w14:textId="77777777" w:rsidR="00BC1001" w:rsidRDefault="00BC1001" w:rsidP="00BC1001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32A58ED" w14:textId="77777777" w:rsidR="00BC1001" w:rsidRDefault="00BC1001" w:rsidP="00BC1001">
            <w:pPr>
              <w:jc w:val="center"/>
            </w:pPr>
            <w:r>
              <w:t>29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AA266B8" w14:textId="77777777" w:rsidR="00BC1001" w:rsidRDefault="00BC1001" w:rsidP="00BC1001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</w:tr>
      <w:tr w:rsidR="00BC1001" w14:paraId="3FD7DBD6" w14:textId="77777777" w:rsidTr="00BC1001">
        <w:trPr>
          <w:trHeight w:val="1500"/>
        </w:trPr>
        <w:tc>
          <w:tcPr>
            <w:tcW w:w="1368" w:type="dxa"/>
            <w:shd w:val="clear" w:color="auto" w:fill="auto"/>
          </w:tcPr>
          <w:p w14:paraId="3468DDD2" w14:textId="77777777" w:rsidR="00BC1001" w:rsidRDefault="00BC1001" w:rsidP="00BC1001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368" w:type="dxa"/>
          </w:tcPr>
          <w:p w14:paraId="361296C8" w14:textId="77777777" w:rsidR="00BC1001" w:rsidRDefault="00BC1001" w:rsidP="00BC1001">
            <w:pPr>
              <w:jc w:val="center"/>
            </w:pPr>
          </w:p>
        </w:tc>
        <w:tc>
          <w:tcPr>
            <w:tcW w:w="1368" w:type="dxa"/>
          </w:tcPr>
          <w:p w14:paraId="022F5A2A" w14:textId="77777777" w:rsidR="00BC1001" w:rsidRDefault="00BC1001" w:rsidP="00BC1001">
            <w:pPr>
              <w:jc w:val="center"/>
            </w:pPr>
          </w:p>
        </w:tc>
        <w:tc>
          <w:tcPr>
            <w:tcW w:w="1368" w:type="dxa"/>
          </w:tcPr>
          <w:p w14:paraId="6DA2B920" w14:textId="77777777" w:rsidR="00BC1001" w:rsidRDefault="00BC1001" w:rsidP="00BC1001">
            <w:pPr>
              <w:jc w:val="center"/>
            </w:pPr>
          </w:p>
        </w:tc>
        <w:tc>
          <w:tcPr>
            <w:tcW w:w="1368" w:type="dxa"/>
          </w:tcPr>
          <w:p w14:paraId="16A4DF7D" w14:textId="77777777" w:rsidR="00BC1001" w:rsidRDefault="00BC1001" w:rsidP="00BC1001">
            <w:pPr>
              <w:jc w:val="center"/>
            </w:pPr>
          </w:p>
        </w:tc>
        <w:tc>
          <w:tcPr>
            <w:tcW w:w="1368" w:type="dxa"/>
          </w:tcPr>
          <w:p w14:paraId="4E1E8751" w14:textId="77777777" w:rsidR="00BC1001" w:rsidRDefault="00BC1001" w:rsidP="00BC1001">
            <w:pPr>
              <w:jc w:val="center"/>
            </w:pPr>
          </w:p>
        </w:tc>
        <w:tc>
          <w:tcPr>
            <w:tcW w:w="1368" w:type="dxa"/>
          </w:tcPr>
          <w:p w14:paraId="0439FE27" w14:textId="77777777" w:rsidR="00BC1001" w:rsidRDefault="00BC1001" w:rsidP="00BC1001">
            <w:pPr>
              <w:jc w:val="center"/>
            </w:pPr>
          </w:p>
        </w:tc>
      </w:tr>
    </w:tbl>
    <w:p w14:paraId="57196706" w14:textId="77777777" w:rsidR="00BC1001" w:rsidRDefault="00BC1001" w:rsidP="00BC1001">
      <w:pPr>
        <w:jc w:val="center"/>
      </w:pPr>
    </w:p>
    <w:tbl>
      <w:tblPr>
        <w:tblStyle w:val="CalendarAddIn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BC1001" w14:paraId="66887937" w14:textId="77777777" w:rsidTr="00BC1001"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BC1001" w:rsidRPr="00BC1001" w14:paraId="78B6D765" w14:textId="77777777" w:rsidTr="00BC1001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0492398F" w14:textId="77777777" w:rsidR="00BC1001" w:rsidRPr="00BC1001" w:rsidRDefault="00BC1001" w:rsidP="00BC1001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April 2026</w:t>
                  </w:r>
                </w:p>
              </w:tc>
            </w:tr>
            <w:tr w:rsidR="00BC1001" w:rsidRPr="00BC1001" w14:paraId="14A7E260" w14:textId="77777777" w:rsidTr="00BC1001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972439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4F97C21C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BFE863D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3E709260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FAC39E6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D362245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0CD7254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BC1001" w:rsidRPr="00BC1001" w14:paraId="3F6E45DE" w14:textId="77777777" w:rsidTr="00BC1001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7A4390C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422D2F5E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A7EF0DB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2EAD4E1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5F594FB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961217A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E4DF2F3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</w:tr>
            <w:tr w:rsidR="00BC1001" w:rsidRPr="00BC1001" w14:paraId="1EB5A335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47B3D94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6F607C6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794E27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5C0B72A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D3F881F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955DA24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D9E587D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</w:tr>
            <w:tr w:rsidR="00BC1001" w:rsidRPr="00BC1001" w14:paraId="2AF99C84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942DC08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4FFE616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82AC942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C77DF11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DB54CD8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F51C0C0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5C6E20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</w:tr>
            <w:tr w:rsidR="00BC1001" w:rsidRPr="00BC1001" w14:paraId="5AA5836F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4F6341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43942C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3C39FC4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2D4E304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15EEDD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0796909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CBF1C1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</w:tr>
            <w:tr w:rsidR="00BC1001" w:rsidRPr="00BC1001" w14:paraId="0E556227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AB01FE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1C4ADF1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151EC44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EE1ADF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2DBBE9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32B62E0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27CF1D0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BC1001" w:rsidRPr="00BC1001" w14:paraId="42AB6294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7CA31E60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8D1402A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E974554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C4B7896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65E00DC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F53E732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0D9129A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43F1B04A" w14:textId="77777777" w:rsidR="00BC1001" w:rsidRDefault="00BC1001" w:rsidP="00BC1001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BC1001" w:rsidRPr="00BC1001" w14:paraId="1A69F125" w14:textId="77777777" w:rsidTr="00BC1001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2A04EFA2" w14:textId="77777777" w:rsidR="00BC1001" w:rsidRPr="00BC1001" w:rsidRDefault="00BC1001" w:rsidP="00BC1001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May 2026</w:t>
                  </w:r>
                </w:p>
              </w:tc>
            </w:tr>
            <w:tr w:rsidR="00BC1001" w:rsidRPr="00BC1001" w14:paraId="2A83F3E4" w14:textId="77777777" w:rsidTr="00BC1001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D54E35E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CA37F90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7619F3D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726BE9A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046AF2D0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5F1D960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A2CFA1C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BC1001" w:rsidRPr="00BC1001" w14:paraId="4530F5D4" w14:textId="77777777" w:rsidTr="00BC1001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3304513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DD6BC2D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1FDCEC3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0F1BC1A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4C9D9D5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EB6AD8B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12C8D2F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</w:tr>
            <w:tr w:rsidR="00BC1001" w:rsidRPr="00BC1001" w14:paraId="2846ECE7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25390E0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AE98018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AE404B1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894E154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29523FC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E927DE5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4F4A411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</w:tr>
            <w:tr w:rsidR="00BC1001" w:rsidRPr="00BC1001" w14:paraId="65844A51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3FB33C2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6FD6B2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3046A32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B6ACE64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B7C9E15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6C9579B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6532B630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</w:tr>
            <w:tr w:rsidR="00BC1001" w:rsidRPr="00BC1001" w14:paraId="33B37EEC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1F24016F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357CA6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9FCAB69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D489465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471917A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3E6C44C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055C52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</w:tr>
            <w:tr w:rsidR="00BC1001" w:rsidRPr="00BC1001" w14:paraId="2834C3C4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818E201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DA2F1AB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F1DF48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2B3ABCDB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76BE0EC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0A07C86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7D602C3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</w:tr>
            <w:tr w:rsidR="00BC1001" w:rsidRPr="00BC1001" w14:paraId="2B418761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0B46F04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B7C7E81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20DE2DF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9C54DD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148203A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70912DB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22547D5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0BF35548" w14:textId="77777777" w:rsidR="00BC1001" w:rsidRDefault="00BC1001" w:rsidP="00BC1001">
            <w:pPr>
              <w:jc w:val="center"/>
            </w:pPr>
          </w:p>
        </w:tc>
        <w:tc>
          <w:tcPr>
            <w:tcW w:w="3192" w:type="dxa"/>
            <w:shd w:val="clear" w:color="auto" w:fill="auto"/>
          </w:tcPr>
          <w:tbl>
            <w:tblPr>
              <w:tblStyle w:val="CalendarAddIn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39"/>
              <w:gridCol w:w="439"/>
              <w:gridCol w:w="439"/>
              <w:gridCol w:w="439"/>
              <w:gridCol w:w="440"/>
              <w:gridCol w:w="440"/>
              <w:gridCol w:w="440"/>
            </w:tblGrid>
            <w:tr w:rsidR="00BC1001" w:rsidRPr="00BC1001" w14:paraId="601BD4C4" w14:textId="77777777" w:rsidTr="00BC1001">
              <w:trPr>
                <w:trHeight w:val="400"/>
              </w:trPr>
              <w:tc>
                <w:tcPr>
                  <w:tcW w:w="3076" w:type="dxa"/>
                  <w:gridSpan w:val="7"/>
                  <w:shd w:val="clear" w:color="auto" w:fill="auto"/>
                  <w:vAlign w:val="center"/>
                </w:tcPr>
                <w:p w14:paraId="111B51BF" w14:textId="77777777" w:rsidR="00BC1001" w:rsidRPr="00BC1001" w:rsidRDefault="00BC1001" w:rsidP="00BC1001">
                  <w:pPr>
                    <w:jc w:val="center"/>
                    <w:rPr>
                      <w:sz w:val="36"/>
                    </w:rPr>
                  </w:pPr>
                  <w:r>
                    <w:rPr>
                      <w:sz w:val="36"/>
                    </w:rPr>
                    <w:t>June 2026</w:t>
                  </w:r>
                </w:p>
              </w:tc>
            </w:tr>
            <w:tr w:rsidR="00BC1001" w:rsidRPr="00BC1001" w14:paraId="57617FA7" w14:textId="77777777" w:rsidTr="00BC1001">
              <w:trPr>
                <w:trHeight w:val="280"/>
              </w:trPr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6BE4EE0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6DE4C1E3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M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BEF0B7C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39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1C98952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W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249EAB72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T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762409AE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F</w:t>
                  </w:r>
                </w:p>
              </w:tc>
              <w:tc>
                <w:tcPr>
                  <w:tcW w:w="440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14:paraId="5F944D2C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S</w:t>
                  </w:r>
                </w:p>
              </w:tc>
            </w:tr>
            <w:tr w:rsidR="00BC1001" w:rsidRPr="00BC1001" w14:paraId="46EF35A8" w14:textId="77777777" w:rsidTr="00BC1001">
              <w:trPr>
                <w:trHeight w:val="280"/>
              </w:trPr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26B0E5F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70133125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2B514218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</w:t>
                  </w:r>
                </w:p>
              </w:tc>
              <w:tc>
                <w:tcPr>
                  <w:tcW w:w="439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67614AB0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1A7B3614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4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03D66593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5</w:t>
                  </w:r>
                </w:p>
              </w:tc>
              <w:tc>
                <w:tcPr>
                  <w:tcW w:w="440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530376BE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6</w:t>
                  </w:r>
                </w:p>
              </w:tc>
            </w:tr>
            <w:tr w:rsidR="00BC1001" w:rsidRPr="00BC1001" w14:paraId="32C16A7A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61EA57AE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7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6328C65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0C40E4E6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3099F5BE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10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D75379E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11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4E367B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12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130E9D9E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13</w:t>
                  </w:r>
                </w:p>
              </w:tc>
            </w:tr>
            <w:tr w:rsidR="00BC1001" w:rsidRPr="00BC1001" w14:paraId="3CCD688E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11E8703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14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B2E5CE0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15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CADCE99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16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42DB9986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17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D9D90A1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18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0C2605C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19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BF7643D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20</w:t>
                  </w:r>
                </w:p>
              </w:tc>
            </w:tr>
            <w:tr w:rsidR="00BC1001" w:rsidRPr="00BC1001" w14:paraId="16365EF1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2F30D4BF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21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F5E6FF6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22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4FA22A2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23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B0F7AD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24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BE869B7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25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E2C62A1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26</w:t>
                  </w: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77D08976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27</w:t>
                  </w:r>
                </w:p>
              </w:tc>
            </w:tr>
            <w:tr w:rsidR="00BC1001" w:rsidRPr="00BC1001" w14:paraId="5BD6550C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3EE50CC2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28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742733B5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29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EF7A0AA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  <w:r>
                    <w:rPr>
                      <w:sz w:val="20"/>
                    </w:rPr>
                    <w:t>30</w:t>
                  </w: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CDB619E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73CA54B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5C9DFF3E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3455D4ED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</w:tr>
            <w:tr w:rsidR="00BC1001" w:rsidRPr="00BC1001" w14:paraId="50867722" w14:textId="77777777" w:rsidTr="00BC1001">
              <w:trPr>
                <w:trHeight w:val="280"/>
              </w:trPr>
              <w:tc>
                <w:tcPr>
                  <w:tcW w:w="439" w:type="dxa"/>
                  <w:shd w:val="clear" w:color="auto" w:fill="auto"/>
                  <w:vAlign w:val="center"/>
                </w:tcPr>
                <w:p w14:paraId="48899C1A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62367D1E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5F6AC269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39" w:type="dxa"/>
                  <w:shd w:val="clear" w:color="auto" w:fill="auto"/>
                  <w:vAlign w:val="center"/>
                </w:tcPr>
                <w:p w14:paraId="1DB1202C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2F2BEC49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43147E1E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  <w:tc>
                <w:tcPr>
                  <w:tcW w:w="440" w:type="dxa"/>
                  <w:shd w:val="clear" w:color="auto" w:fill="auto"/>
                  <w:vAlign w:val="center"/>
                </w:tcPr>
                <w:p w14:paraId="04371753" w14:textId="77777777" w:rsidR="00BC1001" w:rsidRPr="00BC1001" w:rsidRDefault="00BC1001" w:rsidP="00BC1001">
                  <w:pPr>
                    <w:jc w:val="center"/>
                    <w:rPr>
                      <w:sz w:val="20"/>
                    </w:rPr>
                  </w:pPr>
                </w:p>
              </w:tc>
            </w:tr>
          </w:tbl>
          <w:p w14:paraId="51954518" w14:textId="77777777" w:rsidR="00BC1001" w:rsidRDefault="00BC1001" w:rsidP="00BC1001">
            <w:pPr>
              <w:jc w:val="center"/>
            </w:pPr>
          </w:p>
        </w:tc>
      </w:tr>
    </w:tbl>
    <w:p w14:paraId="1C9F2878" w14:textId="77777777" w:rsidR="007268E4" w:rsidRPr="00BB4F60" w:rsidRDefault="00BC1001" w:rsidP="00BC1001">
      <w:pPr>
        <w:jc w:val="center"/>
      </w:pPr>
      <w:r>
        <w:t>© EditableCalendar.Com</w:t>
      </w:r>
    </w:p>
    <w:sectPr w:rsidR="007268E4" w:rsidRPr="00BB4F60" w:rsidSect="00BC10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5D3F60" w14:textId="77777777" w:rsidR="00162A2F" w:rsidRDefault="00162A2F" w:rsidP="005762FE">
      <w:r>
        <w:separator/>
      </w:r>
    </w:p>
  </w:endnote>
  <w:endnote w:type="continuationSeparator" w:id="0">
    <w:p w14:paraId="164F79EA" w14:textId="77777777" w:rsidR="00162A2F" w:rsidRDefault="00162A2F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DDDD5" w14:textId="77777777" w:rsidR="00162A2F" w:rsidRDefault="00162A2F" w:rsidP="005762FE">
      <w:r>
        <w:separator/>
      </w:r>
    </w:p>
  </w:footnote>
  <w:footnote w:type="continuationSeparator" w:id="0">
    <w:p w14:paraId="3F37F6F4" w14:textId="77777777" w:rsidR="00162A2F" w:rsidRDefault="00162A2F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59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001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62A2F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1001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59F2E"/>
  <w15:docId w15:val="{61979B01-85BF-402E-B08C-559DD2F83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3.april-2020-editable-calendar-portrait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May 2026 Editable Calendar (Portrait)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2023-11-26T05:00:00Z</dcterms:created>
  <dcterms:modified xsi:type="dcterms:W3CDTF">2023-11-26T05:00:00Z</dcterms:modified>
</cp:coreProperties>
</file>