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7C541A" w:rsidRPr="007C541A" w14:paraId="07D00CF6" w14:textId="77777777" w:rsidTr="007C541A">
        <w:trPr>
          <w:trHeight w:val="600"/>
        </w:trPr>
        <w:tc>
          <w:tcPr>
            <w:tcW w:w="9576" w:type="dxa"/>
            <w:gridSpan w:val="7"/>
          </w:tcPr>
          <w:p w14:paraId="0D54C32B" w14:textId="77777777" w:rsidR="007C541A" w:rsidRPr="007C541A" w:rsidRDefault="007C541A" w:rsidP="007C541A">
            <w:pPr>
              <w:jc w:val="center"/>
              <w:rPr>
                <w:sz w:val="48"/>
              </w:rPr>
            </w:pPr>
            <w:r>
              <w:rPr>
                <w:sz w:val="48"/>
              </w:rPr>
              <w:t>May 2024</w:t>
            </w:r>
          </w:p>
        </w:tc>
      </w:tr>
      <w:tr w:rsidR="007C541A" w14:paraId="69E460BB" w14:textId="77777777" w:rsidTr="007C541A">
        <w:tc>
          <w:tcPr>
            <w:tcW w:w="1368" w:type="dxa"/>
          </w:tcPr>
          <w:p w14:paraId="538DDFA8" w14:textId="77777777" w:rsidR="007C541A" w:rsidRDefault="007C541A" w:rsidP="007C541A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04CA02E8" w14:textId="77777777" w:rsidR="007C541A" w:rsidRDefault="007C541A" w:rsidP="007C541A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54DE2DB6" w14:textId="77777777" w:rsidR="007C541A" w:rsidRDefault="007C541A" w:rsidP="007C541A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A8C7821" w14:textId="77777777" w:rsidR="007C541A" w:rsidRDefault="007C541A" w:rsidP="007C541A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9E9821A" w14:textId="77777777" w:rsidR="007C541A" w:rsidRDefault="007C541A" w:rsidP="007C541A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E30D970" w14:textId="77777777" w:rsidR="007C541A" w:rsidRDefault="007C541A" w:rsidP="007C541A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3128E28" w14:textId="77777777" w:rsidR="007C541A" w:rsidRDefault="007C541A" w:rsidP="007C541A">
            <w:pPr>
              <w:jc w:val="center"/>
            </w:pPr>
            <w:r>
              <w:t>Saturday</w:t>
            </w:r>
          </w:p>
        </w:tc>
      </w:tr>
      <w:tr w:rsidR="007C541A" w14:paraId="24236172" w14:textId="77777777" w:rsidTr="007C541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95FDBB8" w14:textId="77777777" w:rsidR="007C541A" w:rsidRDefault="007C541A" w:rsidP="007C541A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D7D105C" w14:textId="77777777" w:rsidR="007C541A" w:rsidRDefault="007C541A" w:rsidP="007C541A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1E996A0" w14:textId="77777777" w:rsidR="007C541A" w:rsidRDefault="007C541A" w:rsidP="007C541A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944660C" w14:textId="77777777" w:rsidR="007C541A" w:rsidRDefault="007C541A" w:rsidP="007C541A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00B9FD1" w14:textId="77777777" w:rsidR="007C541A" w:rsidRDefault="007C541A" w:rsidP="007C541A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8FEFD61" w14:textId="77777777" w:rsidR="007C541A" w:rsidRDefault="007C541A" w:rsidP="007C541A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94B2DA9" w14:textId="77777777" w:rsidR="007C541A" w:rsidRDefault="007C541A" w:rsidP="007C541A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</w:tr>
      <w:tr w:rsidR="007C541A" w14:paraId="6DB937A4" w14:textId="77777777" w:rsidTr="007C541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C5E1CF7" w14:textId="77777777" w:rsidR="007C541A" w:rsidRDefault="007C541A" w:rsidP="007C541A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18A25AB" w14:textId="77777777" w:rsidR="007C541A" w:rsidRDefault="007C541A" w:rsidP="007C541A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BD3E75C" w14:textId="77777777" w:rsidR="007C541A" w:rsidRDefault="007C541A" w:rsidP="007C541A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B5FB73F" w14:textId="77777777" w:rsidR="007C541A" w:rsidRDefault="007C541A" w:rsidP="007C541A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205CB6B" w14:textId="77777777" w:rsidR="007C541A" w:rsidRDefault="007C541A" w:rsidP="007C541A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359B86B" w14:textId="77777777" w:rsidR="007C541A" w:rsidRDefault="007C541A" w:rsidP="007C541A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4048D9A" w14:textId="77777777" w:rsidR="007C541A" w:rsidRDefault="007C541A" w:rsidP="007C541A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</w:tr>
      <w:tr w:rsidR="007C541A" w14:paraId="3224E3FB" w14:textId="77777777" w:rsidTr="007C541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5988197" w14:textId="77777777" w:rsidR="007C541A" w:rsidRDefault="007C541A" w:rsidP="007C541A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6B07729" w14:textId="77777777" w:rsidR="007C541A" w:rsidRDefault="007C541A" w:rsidP="007C541A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AD86317" w14:textId="77777777" w:rsidR="007C541A" w:rsidRDefault="007C541A" w:rsidP="007C541A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A5E6BA9" w14:textId="77777777" w:rsidR="007C541A" w:rsidRDefault="007C541A" w:rsidP="007C541A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354E113" w14:textId="77777777" w:rsidR="007C541A" w:rsidRDefault="007C541A" w:rsidP="007C541A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A4B75F6" w14:textId="77777777" w:rsidR="007C541A" w:rsidRDefault="007C541A" w:rsidP="007C541A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BF932F6" w14:textId="77777777" w:rsidR="007C541A" w:rsidRDefault="007C541A" w:rsidP="007C541A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</w:tr>
      <w:tr w:rsidR="007C541A" w14:paraId="57BC2CCB" w14:textId="77777777" w:rsidTr="007C541A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C4ADB24" w14:textId="77777777" w:rsidR="007C541A" w:rsidRDefault="007C541A" w:rsidP="007C541A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EC5CE70" w14:textId="77777777" w:rsidR="007C541A" w:rsidRDefault="007C541A" w:rsidP="007C541A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58DA123" w14:textId="77777777" w:rsidR="007C541A" w:rsidRDefault="007C541A" w:rsidP="007C541A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56B9EB3" w14:textId="77777777" w:rsidR="007C541A" w:rsidRDefault="007C541A" w:rsidP="007C541A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CB3EA7B" w14:textId="77777777" w:rsidR="007C541A" w:rsidRDefault="007C541A" w:rsidP="007C541A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D374606" w14:textId="77777777" w:rsidR="007C541A" w:rsidRDefault="007C541A" w:rsidP="007C541A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C86501C" w14:textId="77777777" w:rsidR="007C541A" w:rsidRDefault="007C541A" w:rsidP="007C541A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</w:tr>
      <w:tr w:rsidR="007C541A" w14:paraId="3E4EFD06" w14:textId="77777777" w:rsidTr="007C541A">
        <w:trPr>
          <w:trHeight w:val="1500"/>
        </w:trPr>
        <w:tc>
          <w:tcPr>
            <w:tcW w:w="1368" w:type="dxa"/>
            <w:shd w:val="clear" w:color="auto" w:fill="auto"/>
          </w:tcPr>
          <w:p w14:paraId="690F53CA" w14:textId="77777777" w:rsidR="007C541A" w:rsidRDefault="007C541A" w:rsidP="007C541A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C0E69BE" w14:textId="77777777" w:rsidR="007C541A" w:rsidRDefault="007C541A" w:rsidP="007C541A">
            <w:pPr>
              <w:jc w:val="center"/>
            </w:pPr>
            <w:r>
              <w:t>27</w:t>
            </w:r>
            <w:r>
              <w:br/>
            </w:r>
            <w:r>
              <w:br/>
              <w:t>Memorial Day</w:t>
            </w:r>
          </w:p>
        </w:tc>
        <w:tc>
          <w:tcPr>
            <w:tcW w:w="1368" w:type="dxa"/>
            <w:shd w:val="clear" w:color="auto" w:fill="auto"/>
          </w:tcPr>
          <w:p w14:paraId="1FFB4D15" w14:textId="77777777" w:rsidR="007C541A" w:rsidRDefault="007C541A" w:rsidP="007C541A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6C8D4CE" w14:textId="77777777" w:rsidR="007C541A" w:rsidRDefault="007C541A" w:rsidP="007C541A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198A2D3" w14:textId="77777777" w:rsidR="007C541A" w:rsidRDefault="007C541A" w:rsidP="007C541A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37AB5723" w14:textId="77777777" w:rsidR="007C541A" w:rsidRDefault="007C541A" w:rsidP="007C541A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33AB56D" w14:textId="77777777" w:rsidR="007C541A" w:rsidRDefault="007C541A" w:rsidP="007C541A">
            <w:pPr>
              <w:jc w:val="center"/>
            </w:pPr>
          </w:p>
        </w:tc>
      </w:tr>
      <w:tr w:rsidR="007C541A" w14:paraId="2B7C632D" w14:textId="77777777" w:rsidTr="007C541A">
        <w:trPr>
          <w:trHeight w:val="1500"/>
        </w:trPr>
        <w:tc>
          <w:tcPr>
            <w:tcW w:w="1368" w:type="dxa"/>
          </w:tcPr>
          <w:p w14:paraId="774DB4A1" w14:textId="77777777" w:rsidR="007C541A" w:rsidRDefault="007C541A" w:rsidP="007C541A">
            <w:pPr>
              <w:jc w:val="center"/>
            </w:pPr>
          </w:p>
        </w:tc>
        <w:tc>
          <w:tcPr>
            <w:tcW w:w="1368" w:type="dxa"/>
          </w:tcPr>
          <w:p w14:paraId="7B178271" w14:textId="77777777" w:rsidR="007C541A" w:rsidRDefault="007C541A" w:rsidP="007C541A">
            <w:pPr>
              <w:jc w:val="center"/>
            </w:pPr>
          </w:p>
        </w:tc>
        <w:tc>
          <w:tcPr>
            <w:tcW w:w="1368" w:type="dxa"/>
          </w:tcPr>
          <w:p w14:paraId="4FF40FED" w14:textId="77777777" w:rsidR="007C541A" w:rsidRDefault="007C541A" w:rsidP="007C541A">
            <w:pPr>
              <w:jc w:val="center"/>
            </w:pPr>
          </w:p>
        </w:tc>
        <w:tc>
          <w:tcPr>
            <w:tcW w:w="1368" w:type="dxa"/>
          </w:tcPr>
          <w:p w14:paraId="6113E012" w14:textId="77777777" w:rsidR="007C541A" w:rsidRDefault="007C541A" w:rsidP="007C541A">
            <w:pPr>
              <w:jc w:val="center"/>
            </w:pPr>
          </w:p>
        </w:tc>
        <w:tc>
          <w:tcPr>
            <w:tcW w:w="1368" w:type="dxa"/>
          </w:tcPr>
          <w:p w14:paraId="5287FEBC" w14:textId="77777777" w:rsidR="007C541A" w:rsidRDefault="007C541A" w:rsidP="007C541A">
            <w:pPr>
              <w:jc w:val="center"/>
            </w:pPr>
          </w:p>
        </w:tc>
        <w:tc>
          <w:tcPr>
            <w:tcW w:w="1368" w:type="dxa"/>
          </w:tcPr>
          <w:p w14:paraId="4644573A" w14:textId="77777777" w:rsidR="007C541A" w:rsidRDefault="007C541A" w:rsidP="007C541A">
            <w:pPr>
              <w:jc w:val="center"/>
            </w:pPr>
          </w:p>
        </w:tc>
        <w:tc>
          <w:tcPr>
            <w:tcW w:w="1368" w:type="dxa"/>
          </w:tcPr>
          <w:p w14:paraId="46D3193F" w14:textId="77777777" w:rsidR="007C541A" w:rsidRDefault="007C541A" w:rsidP="007C541A">
            <w:pPr>
              <w:jc w:val="center"/>
            </w:pPr>
          </w:p>
        </w:tc>
      </w:tr>
    </w:tbl>
    <w:p w14:paraId="5DF56E4B" w14:textId="77777777" w:rsidR="007C541A" w:rsidRDefault="007C541A" w:rsidP="007C541A">
      <w:pPr>
        <w:jc w:val="center"/>
      </w:pPr>
    </w:p>
    <w:tbl>
      <w:tblPr>
        <w:tblStyle w:val="CalendarAddIn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7C541A" w14:paraId="5CBF434F" w14:textId="77777777" w:rsidTr="007C541A"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7C541A" w:rsidRPr="007C541A" w14:paraId="1068D390" w14:textId="77777777" w:rsidTr="007C541A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2B950EE3" w14:textId="77777777" w:rsidR="007C541A" w:rsidRPr="007C541A" w:rsidRDefault="007C541A" w:rsidP="007C541A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April 2024</w:t>
                  </w:r>
                </w:p>
              </w:tc>
            </w:tr>
            <w:tr w:rsidR="007C541A" w:rsidRPr="007C541A" w14:paraId="06FE5DB9" w14:textId="77777777" w:rsidTr="007C541A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088FE87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29931E5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A1C0885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07F8020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6633319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6AC407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930FA48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7C541A" w:rsidRPr="007C541A" w14:paraId="75431F14" w14:textId="77777777" w:rsidTr="007C541A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75E3335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3DF7084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DEC3FE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B5BA953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067BC865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5C38C41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9E870FB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</w:tr>
            <w:tr w:rsidR="007C541A" w:rsidRPr="007C541A" w14:paraId="0AD238A2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B0C3090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DAFC62E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B52793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601677C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EEBC97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69D2775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5FFA10D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</w:tr>
            <w:tr w:rsidR="007C541A" w:rsidRPr="007C541A" w14:paraId="38AE3849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3DD34836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D8623A5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E125D96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19D2C05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5AE7E33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22C682F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CA59E14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</w:tr>
            <w:tr w:rsidR="007C541A" w:rsidRPr="007C541A" w14:paraId="253C8CCE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EB22C41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4586405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E020CAD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FAD222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0046C84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4C3D3D3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7A2379D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</w:tr>
            <w:tr w:rsidR="007C541A" w:rsidRPr="007C541A" w14:paraId="7C5BB647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EF27D99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7C92A5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B6A9B61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3D7CC87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8CE2D4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8AC25FC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F39ED91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7C541A" w:rsidRPr="007C541A" w14:paraId="6A880AF0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656CC37E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894A2CD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93646C6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245EB87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F696C76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A72E393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4917024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00188EAE" w14:textId="77777777" w:rsidR="007C541A" w:rsidRDefault="007C541A" w:rsidP="007C541A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7C541A" w:rsidRPr="007C541A" w14:paraId="5EAAAA06" w14:textId="77777777" w:rsidTr="007C541A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4926557E" w14:textId="77777777" w:rsidR="007C541A" w:rsidRPr="007C541A" w:rsidRDefault="007C541A" w:rsidP="007C541A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May 2024</w:t>
                  </w:r>
                </w:p>
              </w:tc>
            </w:tr>
            <w:tr w:rsidR="007C541A" w:rsidRPr="007C541A" w14:paraId="473018B8" w14:textId="77777777" w:rsidTr="007C541A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4499B3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6D3A009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FAF4F11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378F1D4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1E223C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82D033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479FEC8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7C541A" w:rsidRPr="007C541A" w14:paraId="7CCBA617" w14:textId="77777777" w:rsidTr="007C541A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B31316C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941C943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BD2DEB0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63B5ED7D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564AF7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2AB9CDB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5CAD3B5F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7C541A" w:rsidRPr="007C541A" w14:paraId="768377B3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BAFC6D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16C74D6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8CAEED7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C397150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2BD07A4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8DB08E6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5F1562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</w:tr>
            <w:tr w:rsidR="007C541A" w:rsidRPr="007C541A" w14:paraId="73D9C9B4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2C940431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5719083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0C1BAB9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325097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0EE93EA0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5144789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6090A38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</w:tr>
            <w:tr w:rsidR="007C541A" w:rsidRPr="007C541A" w14:paraId="1B6E590A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51BE38C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9F52DBB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DE8176D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BD7AF26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C673D11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F9E7D2F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E353CE8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</w:tr>
            <w:tr w:rsidR="007C541A" w:rsidRPr="007C541A" w14:paraId="1A171A4B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735A966B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5497324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DD3180D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64E7AD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BCAAACC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9072C27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335980D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7C541A" w:rsidRPr="007C541A" w14:paraId="6EEC2318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358747C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79663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353AD38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0C28F16C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9C278EE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4A5FAE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E96815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740B36BE" w14:textId="77777777" w:rsidR="007C541A" w:rsidRDefault="007C541A" w:rsidP="007C541A">
            <w:pPr>
              <w:jc w:val="center"/>
            </w:pPr>
          </w:p>
        </w:tc>
        <w:tc>
          <w:tcPr>
            <w:tcW w:w="3192" w:type="dxa"/>
            <w:shd w:val="clear" w:color="auto" w:fill="auto"/>
          </w:tcPr>
          <w:tbl>
            <w:tblPr>
              <w:tblStyle w:val="CalendarAddIn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39"/>
              <w:gridCol w:w="439"/>
              <w:gridCol w:w="439"/>
              <w:gridCol w:w="439"/>
              <w:gridCol w:w="440"/>
              <w:gridCol w:w="440"/>
              <w:gridCol w:w="440"/>
            </w:tblGrid>
            <w:tr w:rsidR="007C541A" w:rsidRPr="007C541A" w14:paraId="4D636DDA" w14:textId="77777777" w:rsidTr="007C541A">
              <w:trPr>
                <w:trHeight w:val="400"/>
              </w:trPr>
              <w:tc>
                <w:tcPr>
                  <w:tcW w:w="3076" w:type="dxa"/>
                  <w:gridSpan w:val="7"/>
                  <w:shd w:val="clear" w:color="auto" w:fill="auto"/>
                  <w:vAlign w:val="center"/>
                </w:tcPr>
                <w:p w14:paraId="6D400DEF" w14:textId="77777777" w:rsidR="007C541A" w:rsidRPr="007C541A" w:rsidRDefault="007C541A" w:rsidP="007C541A">
                  <w:pPr>
                    <w:jc w:val="center"/>
                    <w:rPr>
                      <w:sz w:val="36"/>
                    </w:rPr>
                  </w:pPr>
                  <w:r>
                    <w:rPr>
                      <w:sz w:val="36"/>
                    </w:rPr>
                    <w:t>June 2024</w:t>
                  </w:r>
                </w:p>
              </w:tc>
            </w:tr>
            <w:tr w:rsidR="007C541A" w:rsidRPr="007C541A" w14:paraId="7EF429A7" w14:textId="77777777" w:rsidTr="007C541A">
              <w:trPr>
                <w:trHeight w:val="280"/>
              </w:trPr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A7A30E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CB3705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M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EA0389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3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E968C9E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W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9D47D0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T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D8DC2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F</w:t>
                  </w:r>
                </w:p>
              </w:tc>
              <w:tc>
                <w:tcPr>
                  <w:tcW w:w="440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6831CC9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</w:t>
                  </w:r>
                </w:p>
              </w:tc>
            </w:tr>
            <w:tr w:rsidR="007C541A" w:rsidRPr="007C541A" w14:paraId="0EF4C910" w14:textId="77777777" w:rsidTr="007C541A">
              <w:trPr>
                <w:trHeight w:val="280"/>
              </w:trPr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77EED550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07A62C3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122BA0B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EC07594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86B68FD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3BA76A8E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20AFAFB7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</w:t>
                  </w:r>
                </w:p>
              </w:tc>
            </w:tr>
            <w:tr w:rsidR="007C541A" w:rsidRPr="007C541A" w14:paraId="4227D6F1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5FD22C86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D02F5FC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5A38E34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3E93299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5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EAEA739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D51FFBC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DCCBAD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</w:t>
                  </w:r>
                </w:p>
              </w:tc>
            </w:tr>
            <w:tr w:rsidR="007C541A" w:rsidRPr="007C541A" w14:paraId="403818C3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D6DAE6D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9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3C93B07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9EA548F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11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DBAC3B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12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10F26406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13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3DF40449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14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55530A5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15</w:t>
                  </w:r>
                </w:p>
              </w:tc>
            </w:tr>
            <w:tr w:rsidR="007C541A" w:rsidRPr="007C541A" w14:paraId="342ED690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431ABD1E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16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D5FE4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17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3894747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18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74806C4C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19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DC78309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20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69FAF1F8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21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B21A11E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22</w:t>
                  </w:r>
                </w:p>
              </w:tc>
            </w:tr>
            <w:tr w:rsidR="007C541A" w:rsidRPr="007C541A" w14:paraId="01898811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03EA23E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23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48707411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24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1D218286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25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9991A0F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26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18980F2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27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4324B967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28</w:t>
                  </w: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72E97710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29</w:t>
                  </w:r>
                </w:p>
              </w:tc>
            </w:tr>
            <w:tr w:rsidR="007C541A" w:rsidRPr="007C541A" w14:paraId="5463384D" w14:textId="77777777" w:rsidTr="007C541A">
              <w:trPr>
                <w:trHeight w:val="280"/>
              </w:trPr>
              <w:tc>
                <w:tcPr>
                  <w:tcW w:w="439" w:type="dxa"/>
                  <w:shd w:val="clear" w:color="auto" w:fill="auto"/>
                  <w:vAlign w:val="center"/>
                </w:tcPr>
                <w:p w14:paraId="1435B358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30</w:t>
                  </w: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6B2DEF2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5C3D0C70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39" w:type="dxa"/>
                  <w:shd w:val="clear" w:color="auto" w:fill="auto"/>
                  <w:vAlign w:val="center"/>
                </w:tcPr>
                <w:p w14:paraId="2D1315C1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0366AA0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52A549FA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40" w:type="dxa"/>
                  <w:shd w:val="clear" w:color="auto" w:fill="auto"/>
                  <w:vAlign w:val="center"/>
                </w:tcPr>
                <w:p w14:paraId="2A13CB19" w14:textId="77777777" w:rsidR="007C541A" w:rsidRPr="007C541A" w:rsidRDefault="007C541A" w:rsidP="007C541A">
                  <w:pPr>
                    <w:jc w:val="center"/>
                    <w:rPr>
                      <w:sz w:val="20"/>
                    </w:rPr>
                  </w:pPr>
                </w:p>
              </w:tc>
            </w:tr>
          </w:tbl>
          <w:p w14:paraId="7D73C0FA" w14:textId="77777777" w:rsidR="007C541A" w:rsidRDefault="007C541A" w:rsidP="007C541A">
            <w:pPr>
              <w:jc w:val="center"/>
            </w:pPr>
          </w:p>
        </w:tc>
      </w:tr>
    </w:tbl>
    <w:p w14:paraId="30861DB8" w14:textId="77777777" w:rsidR="007268E4" w:rsidRPr="00BB4F60" w:rsidRDefault="007C541A" w:rsidP="007C541A">
      <w:pPr>
        <w:jc w:val="center"/>
      </w:pPr>
      <w:r>
        <w:t>© EditableCalendar.Com</w:t>
      </w:r>
    </w:p>
    <w:sectPr w:rsidR="007268E4" w:rsidRPr="00BB4F60" w:rsidSect="007C5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89490" w14:textId="77777777" w:rsidR="0006127A" w:rsidRDefault="0006127A" w:rsidP="005762FE">
      <w:r>
        <w:separator/>
      </w:r>
    </w:p>
  </w:endnote>
  <w:endnote w:type="continuationSeparator" w:id="0">
    <w:p w14:paraId="1A111C6F" w14:textId="77777777" w:rsidR="0006127A" w:rsidRDefault="0006127A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CAB56" w14:textId="77777777" w:rsidR="0006127A" w:rsidRDefault="0006127A" w:rsidP="005762FE">
      <w:r>
        <w:separator/>
      </w:r>
    </w:p>
  </w:footnote>
  <w:footnote w:type="continuationSeparator" w:id="0">
    <w:p w14:paraId="57578D5F" w14:textId="77777777" w:rsidR="0006127A" w:rsidRDefault="0006127A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41A"/>
    <w:rsid w:val="00037140"/>
    <w:rsid w:val="0004106F"/>
    <w:rsid w:val="0006127A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C541A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76AE5"/>
  <w15:docId w15:val="{6259B92B-8ED5-46EC-819A-882E284E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3.april-2020-editable-calendar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2024 Editable Calendar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2022-05-06T08:50:00Z</dcterms:created>
  <dcterms:modified xsi:type="dcterms:W3CDTF">2022-05-06T08:50:00Z</dcterms:modified>
</cp:coreProperties>
</file>