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7C541A" w:rsidRPr="007C541A" w14:paraId="07D00CF6" w14:textId="77777777" w:rsidTr="007C541A">
        <w:trPr>
          <w:trHeight w:val="600"/>
        </w:trPr>
        <w:tc>
          <w:tcPr>
            <w:tcW w:w="9576" w:type="dxa"/>
            <w:gridSpan w:val="7"/>
          </w:tcPr>
          <w:p w14:paraId="0D54C32B" w14:textId="77777777" w:rsidR="007C541A" w:rsidRPr="007C541A" w:rsidRDefault="007C541A" w:rsidP="007C541A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2024</w:t>
            </w:r>
          </w:p>
        </w:tc>
      </w:tr>
      <w:tr w:rsidR="007C541A" w14:paraId="69E460BB" w14:textId="77777777" w:rsidTr="007C541A">
        <w:tc>
          <w:tcPr>
            <w:tcW w:w="1368" w:type="dxa"/>
          </w:tcPr>
          <w:p w14:paraId="538DDFA8" w14:textId="77777777" w:rsidR="007C541A" w:rsidRDefault="007C541A" w:rsidP="007C541A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04CA02E8" w14:textId="77777777" w:rsidR="007C541A" w:rsidRDefault="007C541A" w:rsidP="007C541A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4DE2DB6" w14:textId="77777777" w:rsidR="007C541A" w:rsidRDefault="007C541A" w:rsidP="007C541A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A8C7821" w14:textId="77777777" w:rsidR="007C541A" w:rsidRDefault="007C541A" w:rsidP="007C541A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9E9821A" w14:textId="77777777" w:rsidR="007C541A" w:rsidRDefault="007C541A" w:rsidP="007C541A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E30D970" w14:textId="77777777" w:rsidR="007C541A" w:rsidRDefault="007C541A" w:rsidP="007C541A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3128E28" w14:textId="77777777" w:rsidR="007C541A" w:rsidRDefault="007C541A" w:rsidP="007C541A">
            <w:pPr>
              <w:jc w:val="center"/>
            </w:pPr>
            <w:r>
              <w:t>Saturday</w:t>
            </w:r>
          </w:p>
        </w:tc>
      </w:tr>
      <w:tr w:rsidR="007C541A" w14:paraId="24236172" w14:textId="77777777" w:rsidTr="007C54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95FDBB8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D7D105C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1E996A0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44660C" w14:textId="77777777" w:rsidR="007C541A" w:rsidRDefault="007C541A" w:rsidP="007C541A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0B9FD1" w14:textId="77777777" w:rsidR="007C541A" w:rsidRDefault="007C541A" w:rsidP="007C541A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8FEFD61" w14:textId="77777777" w:rsidR="007C541A" w:rsidRDefault="007C541A" w:rsidP="007C541A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4B2DA9" w14:textId="77777777" w:rsidR="007C541A" w:rsidRDefault="007C541A" w:rsidP="007C541A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7C541A" w14:paraId="6DB937A4" w14:textId="77777777" w:rsidTr="007C54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5E1CF7" w14:textId="77777777" w:rsidR="007C541A" w:rsidRDefault="007C541A" w:rsidP="007C541A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8A25AB" w14:textId="77777777" w:rsidR="007C541A" w:rsidRDefault="007C541A" w:rsidP="007C541A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D3E75C" w14:textId="77777777" w:rsidR="007C541A" w:rsidRDefault="007C541A" w:rsidP="007C541A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5FB73F" w14:textId="77777777" w:rsidR="007C541A" w:rsidRDefault="007C541A" w:rsidP="007C541A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205CB6B" w14:textId="77777777" w:rsidR="007C541A" w:rsidRDefault="007C541A" w:rsidP="007C541A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59B86B" w14:textId="77777777" w:rsidR="007C541A" w:rsidRDefault="007C541A" w:rsidP="007C541A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4048D9A" w14:textId="77777777" w:rsidR="007C541A" w:rsidRDefault="007C541A" w:rsidP="007C541A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7C541A" w14:paraId="3224E3FB" w14:textId="77777777" w:rsidTr="007C54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988197" w14:textId="77777777" w:rsidR="007C541A" w:rsidRDefault="007C541A" w:rsidP="007C541A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6B07729" w14:textId="77777777" w:rsidR="007C541A" w:rsidRDefault="007C541A" w:rsidP="007C541A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D86317" w14:textId="77777777" w:rsidR="007C541A" w:rsidRDefault="007C541A" w:rsidP="007C541A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5E6BA9" w14:textId="77777777" w:rsidR="007C541A" w:rsidRDefault="007C541A" w:rsidP="007C541A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54E113" w14:textId="77777777" w:rsidR="007C541A" w:rsidRDefault="007C541A" w:rsidP="007C541A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4B75F6" w14:textId="77777777" w:rsidR="007C541A" w:rsidRDefault="007C541A" w:rsidP="007C541A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F932F6" w14:textId="77777777" w:rsidR="007C541A" w:rsidRDefault="007C541A" w:rsidP="007C541A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7C541A" w14:paraId="57BC2CCB" w14:textId="77777777" w:rsidTr="007C541A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C4ADB24" w14:textId="77777777" w:rsidR="007C541A" w:rsidRDefault="007C541A" w:rsidP="007C541A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C5CE70" w14:textId="77777777" w:rsidR="007C541A" w:rsidRDefault="007C541A" w:rsidP="007C541A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8DA123" w14:textId="77777777" w:rsidR="007C541A" w:rsidRDefault="007C541A" w:rsidP="007C541A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56B9EB3" w14:textId="77777777" w:rsidR="007C541A" w:rsidRDefault="007C541A" w:rsidP="007C541A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B3EA7B" w14:textId="77777777" w:rsidR="007C541A" w:rsidRDefault="007C541A" w:rsidP="007C541A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D374606" w14:textId="77777777" w:rsidR="007C541A" w:rsidRDefault="007C541A" w:rsidP="007C541A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C86501C" w14:textId="77777777" w:rsidR="007C541A" w:rsidRDefault="007C541A" w:rsidP="007C541A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7C541A" w14:paraId="3E4EFD06" w14:textId="77777777" w:rsidTr="007C541A">
        <w:trPr>
          <w:trHeight w:val="1500"/>
        </w:trPr>
        <w:tc>
          <w:tcPr>
            <w:tcW w:w="1368" w:type="dxa"/>
            <w:shd w:val="clear" w:color="auto" w:fill="auto"/>
          </w:tcPr>
          <w:p w14:paraId="690F53CA" w14:textId="77777777" w:rsidR="007C541A" w:rsidRDefault="007C541A" w:rsidP="007C541A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C0E69BE" w14:textId="77777777" w:rsidR="007C541A" w:rsidRDefault="007C541A" w:rsidP="007C541A">
            <w:pPr>
              <w:jc w:val="center"/>
            </w:pPr>
            <w:r>
              <w:t>27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1FFB4D15" w14:textId="77777777" w:rsidR="007C541A" w:rsidRDefault="007C541A" w:rsidP="007C541A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6C8D4CE" w14:textId="77777777" w:rsidR="007C541A" w:rsidRDefault="007C541A" w:rsidP="007C541A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198A2D3" w14:textId="77777777" w:rsidR="007C541A" w:rsidRDefault="007C541A" w:rsidP="007C541A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7AB5723" w14:textId="77777777" w:rsidR="007C541A" w:rsidRDefault="007C541A" w:rsidP="007C541A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433AB56D" w14:textId="77777777" w:rsidR="007C541A" w:rsidRDefault="007C541A" w:rsidP="007C541A">
            <w:pPr>
              <w:jc w:val="center"/>
            </w:pPr>
          </w:p>
        </w:tc>
      </w:tr>
      <w:tr w:rsidR="007C541A" w14:paraId="2B7C632D" w14:textId="77777777" w:rsidTr="007C541A">
        <w:trPr>
          <w:trHeight w:val="1500"/>
        </w:trPr>
        <w:tc>
          <w:tcPr>
            <w:tcW w:w="1368" w:type="dxa"/>
          </w:tcPr>
          <w:p w14:paraId="774DB4A1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</w:tcPr>
          <w:p w14:paraId="7B178271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</w:tcPr>
          <w:p w14:paraId="4FF40FED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</w:tcPr>
          <w:p w14:paraId="6113E012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</w:tcPr>
          <w:p w14:paraId="5287FEBC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</w:tcPr>
          <w:p w14:paraId="4644573A" w14:textId="77777777" w:rsidR="007C541A" w:rsidRDefault="007C541A" w:rsidP="007C541A">
            <w:pPr>
              <w:jc w:val="center"/>
            </w:pPr>
          </w:p>
        </w:tc>
        <w:tc>
          <w:tcPr>
            <w:tcW w:w="1368" w:type="dxa"/>
          </w:tcPr>
          <w:p w14:paraId="46D3193F" w14:textId="77777777" w:rsidR="007C541A" w:rsidRDefault="007C541A" w:rsidP="007C541A">
            <w:pPr>
              <w:jc w:val="center"/>
            </w:pPr>
          </w:p>
        </w:tc>
      </w:tr>
    </w:tbl>
    <w:p w14:paraId="5DF56E4B" w14:textId="77777777" w:rsidR="007C541A" w:rsidRDefault="007C541A" w:rsidP="007C541A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7C541A" w14:paraId="5CBF434F" w14:textId="77777777" w:rsidTr="007C541A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7C541A" w:rsidRPr="007C541A" w14:paraId="1068D390" w14:textId="77777777" w:rsidTr="007C541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B950EE3" w14:textId="77777777" w:rsidR="007C541A" w:rsidRPr="007C541A" w:rsidRDefault="007C541A" w:rsidP="007C541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2024</w:t>
                  </w:r>
                </w:p>
              </w:tc>
            </w:tr>
            <w:tr w:rsidR="007C541A" w:rsidRPr="007C541A" w14:paraId="06FE5DB9" w14:textId="77777777" w:rsidTr="007C541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088FE8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29931E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A1C088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07F802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663331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AC407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30FA4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7C541A" w:rsidRPr="007C541A" w14:paraId="75431F14" w14:textId="77777777" w:rsidTr="007C541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5E333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3DF708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EC3FE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5BA95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67BC86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C38C4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E870FB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7C541A" w:rsidRPr="007C541A" w14:paraId="0AD238A2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B0C309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AFC62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52793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01677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EEBC97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9D277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5FFA10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7C541A" w:rsidRPr="007C541A" w14:paraId="38AE3849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DD3483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8623A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E125D9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19D2C0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5AE7E3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2C682F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A59E1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7C541A" w:rsidRPr="007C541A" w14:paraId="253C8CCE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EB22C4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58640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020CA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FAD222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046C8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C3D3D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A2379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7C541A" w:rsidRPr="007C541A" w14:paraId="7C5BB647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EF27D9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7C92A5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B6A9B6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3D7CC8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8CE2D4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8AC25F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39ED9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7C541A" w:rsidRPr="007C541A" w14:paraId="6A880AF0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56CC37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94A2C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3646C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45EB8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F696C7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A72E39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91702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0188EAE" w14:textId="77777777" w:rsidR="007C541A" w:rsidRDefault="007C541A" w:rsidP="007C541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7C541A" w:rsidRPr="007C541A" w14:paraId="5EAAAA06" w14:textId="77777777" w:rsidTr="007C541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4926557E" w14:textId="77777777" w:rsidR="007C541A" w:rsidRPr="007C541A" w:rsidRDefault="007C541A" w:rsidP="007C541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2024</w:t>
                  </w:r>
                </w:p>
              </w:tc>
            </w:tr>
            <w:tr w:rsidR="007C541A" w:rsidRPr="007C541A" w14:paraId="473018B8" w14:textId="77777777" w:rsidTr="007C541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4499B3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D3A00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AF4F1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378F1D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E223C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82D03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479FEC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7C541A" w:rsidRPr="007C541A" w14:paraId="7CCBA617" w14:textId="77777777" w:rsidTr="007C541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B31316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941C94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BD2DEB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3B5ED7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564AF7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AB9CDB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CAD3B5F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7C541A" w:rsidRPr="007C541A" w14:paraId="768377B3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BAFC6D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16C74D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CAEED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C39715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BD07A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8DB08E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F1562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7C541A" w:rsidRPr="007C541A" w14:paraId="73D9C9B4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C94043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71908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C1BAB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25097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EE93EA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514478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6090A3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7C541A" w:rsidRPr="007C541A" w14:paraId="1B6E590A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51BE38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F52DBB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DE8176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BD7AF2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C673D1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9E7D2F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E353CE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7C541A" w:rsidRPr="007C541A" w14:paraId="1A171A4B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35A966B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549732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D3180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64E7AD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CAAAC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9072C2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335980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7C541A" w:rsidRPr="007C541A" w14:paraId="6EEC2318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358747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79663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53AD3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28F16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9C278E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4A5FAE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96815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40B36BE" w14:textId="77777777" w:rsidR="007C541A" w:rsidRDefault="007C541A" w:rsidP="007C541A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7C541A" w:rsidRPr="007C541A" w14:paraId="4D636DDA" w14:textId="77777777" w:rsidTr="007C541A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D400DEF" w14:textId="77777777" w:rsidR="007C541A" w:rsidRPr="007C541A" w:rsidRDefault="007C541A" w:rsidP="007C541A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2024</w:t>
                  </w:r>
                </w:p>
              </w:tc>
            </w:tr>
            <w:tr w:rsidR="007C541A" w:rsidRPr="007C541A" w14:paraId="7EF429A7" w14:textId="77777777" w:rsidTr="007C541A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A7A30E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CB3705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AEA038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968C9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09D47D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D8DC2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6831CC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7C541A" w:rsidRPr="007C541A" w14:paraId="0EF4C910" w14:textId="77777777" w:rsidTr="007C541A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7EED55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7A62C3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22BA0B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EC0759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86B68F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BA76A8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0AFAFB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</w:tr>
            <w:tr w:rsidR="007C541A" w:rsidRPr="007C541A" w14:paraId="4227D6F1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FD22C8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02F5F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A38E34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93299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AEA73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51FFB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CCBAD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</w:tr>
            <w:tr w:rsidR="007C541A" w:rsidRPr="007C541A" w14:paraId="403818C3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D6DAE6D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C93B0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EA548F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DBAC3B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0F2640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F4044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5530A5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</w:tr>
            <w:tr w:rsidR="007C541A" w:rsidRPr="007C541A" w14:paraId="342ED690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31ABD1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D5FE4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389474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806C4C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C7830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9FAF1F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21A11E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</w:tr>
            <w:tr w:rsidR="007C541A" w:rsidRPr="007C541A" w14:paraId="01898811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3EA23E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870741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218286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9991A0F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18980F2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24B967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E9771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</w:tr>
            <w:tr w:rsidR="007C541A" w:rsidRPr="007C541A" w14:paraId="5463384D" w14:textId="77777777" w:rsidTr="007C541A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435B358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2DEF2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C3D0C7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D1315C1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366AA0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2A549FA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A13CB19" w14:textId="77777777" w:rsidR="007C541A" w:rsidRPr="007C541A" w:rsidRDefault="007C541A" w:rsidP="007C541A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D73C0FA" w14:textId="77777777" w:rsidR="007C541A" w:rsidRDefault="007C541A" w:rsidP="007C541A">
            <w:pPr>
              <w:jc w:val="center"/>
            </w:pPr>
          </w:p>
        </w:tc>
      </w:tr>
    </w:tbl>
    <w:p w14:paraId="30861DB8" w14:textId="77777777" w:rsidR="007268E4" w:rsidRPr="00BB4F60" w:rsidRDefault="007C541A" w:rsidP="007C541A">
      <w:pPr>
        <w:jc w:val="center"/>
      </w:pPr>
      <w:r>
        <w:t>© EditableCalendar.Com</w:t>
      </w:r>
    </w:p>
    <w:sectPr w:rsidR="007268E4" w:rsidRPr="00BB4F60" w:rsidSect="007C54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89490" w14:textId="77777777" w:rsidR="0006127A" w:rsidRDefault="0006127A" w:rsidP="005762FE">
      <w:r>
        <w:separator/>
      </w:r>
    </w:p>
  </w:endnote>
  <w:endnote w:type="continuationSeparator" w:id="0">
    <w:p w14:paraId="1A111C6F" w14:textId="77777777" w:rsidR="0006127A" w:rsidRDefault="0006127A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CAB56" w14:textId="77777777" w:rsidR="0006127A" w:rsidRDefault="0006127A" w:rsidP="005762FE">
      <w:r>
        <w:separator/>
      </w:r>
    </w:p>
  </w:footnote>
  <w:footnote w:type="continuationSeparator" w:id="0">
    <w:p w14:paraId="57578D5F" w14:textId="77777777" w:rsidR="0006127A" w:rsidRDefault="0006127A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1A"/>
    <w:rsid w:val="00037140"/>
    <w:rsid w:val="0004106F"/>
    <w:rsid w:val="0006127A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C541A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76AE5"/>
  <w15:docId w15:val="{6259B92B-8ED5-46EC-819A-882E284E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2024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2022-05-06T08:50:00Z</dcterms:created>
  <dcterms:modified xsi:type="dcterms:W3CDTF">2022-05-06T08:50:00Z</dcterms:modified>
</cp:coreProperties>
</file>