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CalendarAddIn"/>
        <w:tblW w:w="13176" w:type="dxa"/>
        <w:tblLayout w:type="fixed"/>
        <w:tblLook w:val="04A0" w:firstRow="1" w:lastRow="0" w:firstColumn="1" w:lastColumn="0" w:noHBand="0" w:noVBand="1"/>
      </w:tblPr>
      <w:tblGrid>
        <w:gridCol w:w="1882"/>
        <w:gridCol w:w="1882"/>
        <w:gridCol w:w="1882"/>
        <w:gridCol w:w="1882"/>
        <w:gridCol w:w="1882"/>
        <w:gridCol w:w="1883"/>
        <w:gridCol w:w="1883"/>
      </w:tblGrid>
      <w:tr w:rsidR="000F57C0" w:rsidRPr="000F57C0" w14:paraId="7977CF5C" w14:textId="77777777" w:rsidTr="000F57C0">
        <w:trPr>
          <w:trHeight w:val="600"/>
        </w:trPr>
        <w:tc>
          <w:tcPr>
            <w:tcW w:w="13176" w:type="dxa"/>
            <w:gridSpan w:val="7"/>
          </w:tcPr>
          <w:p w14:paraId="0FA2F403" w14:textId="77777777" w:rsidR="000F57C0" w:rsidRPr="000F57C0" w:rsidRDefault="000F57C0" w:rsidP="000F57C0">
            <w:pPr>
              <w:jc w:val="center"/>
              <w:rPr>
                <w:sz w:val="48"/>
              </w:rPr>
            </w:pPr>
            <w:r>
              <w:rPr>
                <w:sz w:val="48"/>
              </w:rPr>
              <w:t>May 2023</w:t>
            </w:r>
          </w:p>
        </w:tc>
      </w:tr>
      <w:tr w:rsidR="000F57C0" w14:paraId="6E177522" w14:textId="77777777" w:rsidTr="000F57C0">
        <w:tc>
          <w:tcPr>
            <w:tcW w:w="1882" w:type="dxa"/>
          </w:tcPr>
          <w:p w14:paraId="045AE613" w14:textId="77777777" w:rsidR="000F57C0" w:rsidRDefault="000F57C0" w:rsidP="000F57C0">
            <w:pPr>
              <w:jc w:val="center"/>
            </w:pPr>
            <w:r>
              <w:t>Sunday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2E391EE0" w14:textId="77777777" w:rsidR="000F57C0" w:rsidRDefault="000F57C0" w:rsidP="000F57C0">
            <w:pPr>
              <w:jc w:val="center"/>
            </w:pPr>
            <w:r>
              <w:t>Monday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60624526" w14:textId="77777777" w:rsidR="000F57C0" w:rsidRDefault="000F57C0" w:rsidP="000F57C0">
            <w:pPr>
              <w:jc w:val="center"/>
            </w:pPr>
            <w:r>
              <w:t>Tuesday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3503B17A" w14:textId="77777777" w:rsidR="000F57C0" w:rsidRDefault="000F57C0" w:rsidP="000F57C0">
            <w:pPr>
              <w:jc w:val="center"/>
            </w:pPr>
            <w:r>
              <w:t>Wednesday</w:t>
            </w:r>
          </w:p>
        </w:tc>
        <w:tc>
          <w:tcPr>
            <w:tcW w:w="1882" w:type="dxa"/>
            <w:tcBorders>
              <w:bottom w:val="single" w:sz="4" w:space="0" w:color="auto"/>
            </w:tcBorders>
          </w:tcPr>
          <w:p w14:paraId="69BC53A9" w14:textId="77777777" w:rsidR="000F57C0" w:rsidRDefault="000F57C0" w:rsidP="000F57C0">
            <w:pPr>
              <w:jc w:val="center"/>
            </w:pPr>
            <w:r>
              <w:t>Thursday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78E25907" w14:textId="77777777" w:rsidR="000F57C0" w:rsidRDefault="000F57C0" w:rsidP="000F57C0">
            <w:pPr>
              <w:jc w:val="center"/>
            </w:pPr>
            <w:r>
              <w:t>Friday</w:t>
            </w:r>
          </w:p>
        </w:tc>
        <w:tc>
          <w:tcPr>
            <w:tcW w:w="1883" w:type="dxa"/>
            <w:tcBorders>
              <w:bottom w:val="single" w:sz="4" w:space="0" w:color="auto"/>
            </w:tcBorders>
          </w:tcPr>
          <w:p w14:paraId="1E7E4B32" w14:textId="77777777" w:rsidR="000F57C0" w:rsidRDefault="000F57C0" w:rsidP="000F57C0">
            <w:pPr>
              <w:jc w:val="center"/>
            </w:pPr>
            <w:r>
              <w:t>Saturday</w:t>
            </w:r>
          </w:p>
        </w:tc>
      </w:tr>
      <w:tr w:rsidR="000F57C0" w14:paraId="22C657BF" w14:textId="77777777" w:rsidTr="000F57C0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</w:tcPr>
          <w:p w14:paraId="14F58D7E" w14:textId="77777777" w:rsidR="000F57C0" w:rsidRDefault="000F57C0" w:rsidP="000F57C0">
            <w:pPr>
              <w:jc w:val="center"/>
            </w:pP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2B41E33B" w14:textId="77777777" w:rsidR="000F57C0" w:rsidRDefault="000F57C0" w:rsidP="000F57C0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19B71AB7" w14:textId="77777777" w:rsidR="000F57C0" w:rsidRDefault="000F57C0" w:rsidP="000F57C0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20888E83" w14:textId="77777777" w:rsidR="000F57C0" w:rsidRDefault="000F57C0" w:rsidP="000F57C0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31CFFBA0" w14:textId="77777777" w:rsidR="000F57C0" w:rsidRDefault="000F57C0" w:rsidP="000F57C0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12F50045" w14:textId="77777777" w:rsidR="000F57C0" w:rsidRDefault="000F57C0" w:rsidP="000F57C0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5C18140F" w14:textId="77777777" w:rsidR="000F57C0" w:rsidRDefault="000F57C0" w:rsidP="000F57C0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</w:tr>
      <w:tr w:rsidR="000F57C0" w14:paraId="0561814C" w14:textId="77777777" w:rsidTr="000F57C0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2E20FB20" w14:textId="77777777" w:rsidR="000F57C0" w:rsidRDefault="000F57C0" w:rsidP="000F57C0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424ED211" w14:textId="77777777" w:rsidR="000F57C0" w:rsidRDefault="000F57C0" w:rsidP="000F57C0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4DDAF0A" w14:textId="77777777" w:rsidR="000F57C0" w:rsidRDefault="000F57C0" w:rsidP="000F57C0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2790FCCF" w14:textId="77777777" w:rsidR="000F57C0" w:rsidRDefault="000F57C0" w:rsidP="000F57C0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003F5371" w14:textId="77777777" w:rsidR="000F57C0" w:rsidRDefault="000F57C0" w:rsidP="000F57C0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1870B90C" w14:textId="77777777" w:rsidR="000F57C0" w:rsidRDefault="000F57C0" w:rsidP="000F57C0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3777AE2B" w14:textId="77777777" w:rsidR="000F57C0" w:rsidRDefault="000F57C0" w:rsidP="000F57C0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</w:tr>
      <w:tr w:rsidR="000F57C0" w14:paraId="64327D30" w14:textId="77777777" w:rsidTr="000F57C0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08A9E5DA" w14:textId="77777777" w:rsidR="000F57C0" w:rsidRDefault="000F57C0" w:rsidP="000F57C0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78E39A3C" w14:textId="77777777" w:rsidR="000F57C0" w:rsidRDefault="000F57C0" w:rsidP="000F57C0">
            <w:pPr>
              <w:jc w:val="center"/>
            </w:pPr>
            <w:r>
              <w:t>15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4EA0D8EC" w14:textId="77777777" w:rsidR="000F57C0" w:rsidRDefault="000F57C0" w:rsidP="000F57C0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0BAEA995" w14:textId="77777777" w:rsidR="000F57C0" w:rsidRDefault="000F57C0" w:rsidP="000F57C0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46AC766C" w14:textId="77777777" w:rsidR="000F57C0" w:rsidRDefault="000F57C0" w:rsidP="000F57C0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6147D709" w14:textId="77777777" w:rsidR="000F57C0" w:rsidRDefault="000F57C0" w:rsidP="000F57C0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883" w:type="dxa"/>
            <w:tcBorders>
              <w:bottom w:val="single" w:sz="4" w:space="0" w:color="auto"/>
            </w:tcBorders>
            <w:shd w:val="clear" w:color="auto" w:fill="auto"/>
          </w:tcPr>
          <w:p w14:paraId="1C117141" w14:textId="77777777" w:rsidR="000F57C0" w:rsidRDefault="000F57C0" w:rsidP="000F57C0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</w:tr>
      <w:tr w:rsidR="000F57C0" w14:paraId="4F39F639" w14:textId="77777777" w:rsidTr="000F57C0">
        <w:trPr>
          <w:trHeight w:val="1340"/>
        </w:trPr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7FF98B93" w14:textId="77777777" w:rsidR="000F57C0" w:rsidRDefault="000F57C0" w:rsidP="000F57C0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236C913F" w14:textId="77777777" w:rsidR="000F57C0" w:rsidRDefault="000F57C0" w:rsidP="000F57C0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170CE7B2" w14:textId="77777777" w:rsidR="000F57C0" w:rsidRDefault="000F57C0" w:rsidP="000F57C0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882" w:type="dxa"/>
            <w:tcBorders>
              <w:bottom w:val="single" w:sz="4" w:space="0" w:color="auto"/>
            </w:tcBorders>
            <w:shd w:val="clear" w:color="auto" w:fill="auto"/>
          </w:tcPr>
          <w:p w14:paraId="652147EA" w14:textId="77777777" w:rsidR="000F57C0" w:rsidRDefault="000F57C0" w:rsidP="000F57C0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48D0DB50" w14:textId="77777777" w:rsidR="000F57C0" w:rsidRDefault="000F57C0" w:rsidP="000F57C0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883" w:type="dxa"/>
            <w:shd w:val="clear" w:color="auto" w:fill="auto"/>
          </w:tcPr>
          <w:p w14:paraId="0F7A56D8" w14:textId="77777777" w:rsidR="000F57C0" w:rsidRDefault="000F57C0" w:rsidP="000F57C0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883" w:type="dxa"/>
            <w:shd w:val="clear" w:color="auto" w:fill="auto"/>
          </w:tcPr>
          <w:p w14:paraId="63625A95" w14:textId="77777777" w:rsidR="000F57C0" w:rsidRDefault="000F57C0" w:rsidP="000F57C0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</w:tr>
      <w:tr w:rsidR="000F57C0" w14:paraId="53A77775" w14:textId="77777777" w:rsidTr="000F57C0">
        <w:trPr>
          <w:trHeight w:val="1340"/>
        </w:trPr>
        <w:tc>
          <w:tcPr>
            <w:tcW w:w="1882" w:type="dxa"/>
            <w:shd w:val="clear" w:color="auto" w:fill="auto"/>
          </w:tcPr>
          <w:p w14:paraId="7DA7B85A" w14:textId="77777777" w:rsidR="000F57C0" w:rsidRDefault="000F57C0" w:rsidP="000F57C0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2658581F" w14:textId="77777777" w:rsidR="000F57C0" w:rsidRDefault="000F57C0" w:rsidP="000F57C0">
            <w:pPr>
              <w:jc w:val="center"/>
            </w:pPr>
            <w:r>
              <w:t>29</w:t>
            </w:r>
            <w:r>
              <w:br/>
            </w:r>
            <w:r>
              <w:br/>
              <w:t>Memorial Day</w:t>
            </w:r>
          </w:p>
        </w:tc>
        <w:tc>
          <w:tcPr>
            <w:tcW w:w="1882" w:type="dxa"/>
            <w:shd w:val="clear" w:color="auto" w:fill="auto"/>
          </w:tcPr>
          <w:p w14:paraId="263967D1" w14:textId="77777777" w:rsidR="000F57C0" w:rsidRDefault="000F57C0" w:rsidP="000F57C0">
            <w:pPr>
              <w:jc w:val="center"/>
            </w:pPr>
            <w:r>
              <w:t>30</w:t>
            </w:r>
            <w:r>
              <w:br/>
            </w:r>
            <w:r>
              <w:br/>
            </w:r>
          </w:p>
        </w:tc>
        <w:tc>
          <w:tcPr>
            <w:tcW w:w="1882" w:type="dxa"/>
            <w:shd w:val="clear" w:color="auto" w:fill="auto"/>
          </w:tcPr>
          <w:p w14:paraId="03508C81" w14:textId="77777777" w:rsidR="000F57C0" w:rsidRDefault="000F57C0" w:rsidP="000F57C0">
            <w:pPr>
              <w:jc w:val="center"/>
            </w:pPr>
            <w:r>
              <w:t>31</w:t>
            </w:r>
            <w:r>
              <w:br/>
            </w:r>
            <w:r>
              <w:br/>
            </w:r>
          </w:p>
        </w:tc>
        <w:tc>
          <w:tcPr>
            <w:tcW w:w="1882" w:type="dxa"/>
          </w:tcPr>
          <w:p w14:paraId="442AE098" w14:textId="77777777" w:rsidR="000F57C0" w:rsidRDefault="000F57C0" w:rsidP="000F57C0">
            <w:pPr>
              <w:jc w:val="center"/>
            </w:pPr>
          </w:p>
        </w:tc>
        <w:tc>
          <w:tcPr>
            <w:tcW w:w="1883" w:type="dxa"/>
          </w:tcPr>
          <w:p w14:paraId="3BF6F5BF" w14:textId="77777777" w:rsidR="000F57C0" w:rsidRDefault="000F57C0" w:rsidP="000F57C0">
            <w:pPr>
              <w:jc w:val="center"/>
            </w:pPr>
          </w:p>
        </w:tc>
        <w:tc>
          <w:tcPr>
            <w:tcW w:w="1883" w:type="dxa"/>
          </w:tcPr>
          <w:p w14:paraId="0C3E78A8" w14:textId="77777777" w:rsidR="000F57C0" w:rsidRDefault="000F57C0" w:rsidP="000F57C0">
            <w:pPr>
              <w:jc w:val="center"/>
            </w:pPr>
          </w:p>
        </w:tc>
      </w:tr>
      <w:tr w:rsidR="000F57C0" w14:paraId="2628AD04" w14:textId="77777777" w:rsidTr="000F57C0">
        <w:trPr>
          <w:trHeight w:val="1340"/>
        </w:trPr>
        <w:tc>
          <w:tcPr>
            <w:tcW w:w="1882" w:type="dxa"/>
          </w:tcPr>
          <w:p w14:paraId="5A9EA6B5" w14:textId="77777777" w:rsidR="000F57C0" w:rsidRDefault="000F57C0" w:rsidP="000F57C0">
            <w:pPr>
              <w:jc w:val="center"/>
            </w:pPr>
          </w:p>
        </w:tc>
        <w:tc>
          <w:tcPr>
            <w:tcW w:w="1882" w:type="dxa"/>
          </w:tcPr>
          <w:p w14:paraId="136E5A7A" w14:textId="77777777" w:rsidR="000F57C0" w:rsidRDefault="000F57C0" w:rsidP="000F57C0">
            <w:pPr>
              <w:jc w:val="center"/>
            </w:pPr>
          </w:p>
        </w:tc>
        <w:tc>
          <w:tcPr>
            <w:tcW w:w="1882" w:type="dxa"/>
          </w:tcPr>
          <w:p w14:paraId="0B91C34E" w14:textId="77777777" w:rsidR="000F57C0" w:rsidRDefault="000F57C0" w:rsidP="000F57C0">
            <w:pPr>
              <w:jc w:val="center"/>
            </w:pPr>
          </w:p>
        </w:tc>
        <w:tc>
          <w:tcPr>
            <w:tcW w:w="1882" w:type="dxa"/>
          </w:tcPr>
          <w:p w14:paraId="71FE37A9" w14:textId="77777777" w:rsidR="000F57C0" w:rsidRDefault="000F57C0" w:rsidP="000F57C0">
            <w:pPr>
              <w:jc w:val="center"/>
            </w:pPr>
          </w:p>
        </w:tc>
        <w:tc>
          <w:tcPr>
            <w:tcW w:w="1882" w:type="dxa"/>
          </w:tcPr>
          <w:p w14:paraId="40AA54AB" w14:textId="77777777" w:rsidR="000F57C0" w:rsidRDefault="000F57C0" w:rsidP="000F57C0">
            <w:pPr>
              <w:jc w:val="center"/>
            </w:pPr>
          </w:p>
        </w:tc>
        <w:tc>
          <w:tcPr>
            <w:tcW w:w="1883" w:type="dxa"/>
          </w:tcPr>
          <w:p w14:paraId="617EEAC7" w14:textId="77777777" w:rsidR="000F57C0" w:rsidRDefault="000F57C0" w:rsidP="000F57C0">
            <w:pPr>
              <w:jc w:val="center"/>
            </w:pPr>
          </w:p>
        </w:tc>
        <w:tc>
          <w:tcPr>
            <w:tcW w:w="1883" w:type="dxa"/>
          </w:tcPr>
          <w:p w14:paraId="5D01B925" w14:textId="77777777" w:rsidR="000F57C0" w:rsidRDefault="000F57C0" w:rsidP="000F57C0">
            <w:pPr>
              <w:jc w:val="center"/>
            </w:pPr>
          </w:p>
        </w:tc>
      </w:tr>
    </w:tbl>
    <w:p w14:paraId="01822D80" w14:textId="77777777" w:rsidR="007268E4" w:rsidRPr="00BB4F60" w:rsidRDefault="000F57C0" w:rsidP="000F57C0">
      <w:pPr>
        <w:jc w:val="center"/>
      </w:pPr>
      <w:r>
        <w:t>© EditableCalendar.Com</w:t>
      </w:r>
    </w:p>
    <w:sectPr w:rsidR="007268E4" w:rsidRPr="00BB4F60" w:rsidSect="000F57C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D4055C" w14:textId="77777777" w:rsidR="00C53294" w:rsidRDefault="00C53294" w:rsidP="005762FE">
      <w:r>
        <w:separator/>
      </w:r>
    </w:p>
  </w:endnote>
  <w:endnote w:type="continuationSeparator" w:id="0">
    <w:p w14:paraId="7D1AEFA4" w14:textId="77777777" w:rsidR="00C53294" w:rsidRDefault="00C53294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5129D2" w14:textId="77777777" w:rsidR="00C53294" w:rsidRDefault="00C53294" w:rsidP="005762FE">
      <w:r>
        <w:separator/>
      </w:r>
    </w:p>
  </w:footnote>
  <w:footnote w:type="continuationSeparator" w:id="0">
    <w:p w14:paraId="11929E7A" w14:textId="77777777" w:rsidR="00C53294" w:rsidRDefault="00C53294" w:rsidP="00576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 w16cid:durableId="758258322">
    <w:abstractNumId w:val="0"/>
  </w:num>
  <w:num w:numId="2" w16cid:durableId="1356033281">
    <w:abstractNumId w:val="1"/>
  </w:num>
  <w:num w:numId="3" w16cid:durableId="1344093029">
    <w:abstractNumId w:val="1"/>
  </w:num>
  <w:num w:numId="4" w16cid:durableId="1052577431">
    <w:abstractNumId w:val="1"/>
  </w:num>
  <w:num w:numId="5" w16cid:durableId="107893164">
    <w:abstractNumId w:val="1"/>
  </w:num>
  <w:num w:numId="6" w16cid:durableId="458107484">
    <w:abstractNumId w:val="1"/>
  </w:num>
  <w:num w:numId="7" w16cid:durableId="904878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7C0"/>
    <w:rsid w:val="00037140"/>
    <w:rsid w:val="0004106F"/>
    <w:rsid w:val="0007080F"/>
    <w:rsid w:val="00075B3E"/>
    <w:rsid w:val="000903AB"/>
    <w:rsid w:val="000A0101"/>
    <w:rsid w:val="000C330A"/>
    <w:rsid w:val="000E260A"/>
    <w:rsid w:val="000F57C0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64931"/>
    <w:rsid w:val="006917D8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A6BFD"/>
    <w:rsid w:val="00934166"/>
    <w:rsid w:val="00936128"/>
    <w:rsid w:val="00947C04"/>
    <w:rsid w:val="009806A9"/>
    <w:rsid w:val="0099288A"/>
    <w:rsid w:val="00992C57"/>
    <w:rsid w:val="009A2F89"/>
    <w:rsid w:val="009B28A9"/>
    <w:rsid w:val="009B7546"/>
    <w:rsid w:val="009E7964"/>
    <w:rsid w:val="00A079B3"/>
    <w:rsid w:val="00A17906"/>
    <w:rsid w:val="00A32448"/>
    <w:rsid w:val="00A32BF4"/>
    <w:rsid w:val="00A3360B"/>
    <w:rsid w:val="00A345C0"/>
    <w:rsid w:val="00A35D8F"/>
    <w:rsid w:val="00A7279D"/>
    <w:rsid w:val="00A81413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08CE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53294"/>
    <w:rsid w:val="00C6360D"/>
    <w:rsid w:val="00C63EDE"/>
    <w:rsid w:val="00C707EC"/>
    <w:rsid w:val="00C73C67"/>
    <w:rsid w:val="00C816CF"/>
    <w:rsid w:val="00C853E2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07B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28A52"/>
  <w15:docId w15:val="{63A88ECB-B740-48D2-8D49-72096E8DA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Cals-ok\EditableCalendar-ok\5.april-2020-printable-calendar-holidays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May 2023 Printable Calendar with Holidays</dc:title>
  <dc:subject/>
  <dc:creator>EditableCalendar.Com</dc:creator>
  <cp:keywords/>
  <dc:description>Download more at EditableCalendar.Com</dc:description>
  <cp:lastModifiedBy>Editable Calendar</cp:lastModifiedBy>
  <cp:revision>1</cp:revision>
  <dcterms:created xsi:type="dcterms:W3CDTF">2022-05-07T09:45:00Z</dcterms:created>
  <dcterms:modified xsi:type="dcterms:W3CDTF">2022-05-07T09:45:00Z</dcterms:modified>
</cp:coreProperties>
</file>