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C30A1A" w:rsidRPr="00C30A1A" w14:paraId="150C9A28" w14:textId="77777777" w:rsidTr="00C30A1A">
        <w:trPr>
          <w:trHeight w:val="600"/>
        </w:trPr>
        <w:tc>
          <w:tcPr>
            <w:tcW w:w="9576" w:type="dxa"/>
            <w:gridSpan w:val="7"/>
          </w:tcPr>
          <w:p w14:paraId="5F031A16" w14:textId="77777777" w:rsidR="00C30A1A" w:rsidRPr="00C30A1A" w:rsidRDefault="00C30A1A" w:rsidP="00C30A1A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May 2023</w:t>
            </w:r>
          </w:p>
        </w:tc>
      </w:tr>
      <w:tr w:rsidR="00C30A1A" w14:paraId="58FFA47B" w14:textId="77777777" w:rsidTr="00C30A1A">
        <w:tc>
          <w:tcPr>
            <w:tcW w:w="1368" w:type="dxa"/>
          </w:tcPr>
          <w:p w14:paraId="1F82B40B" w14:textId="77777777" w:rsidR="00C30A1A" w:rsidRDefault="00C30A1A" w:rsidP="00C30A1A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441D6B8" w14:textId="77777777" w:rsidR="00C30A1A" w:rsidRDefault="00C30A1A" w:rsidP="00C30A1A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CD7510C" w14:textId="77777777" w:rsidR="00C30A1A" w:rsidRDefault="00C30A1A" w:rsidP="00C30A1A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B4D0B1C" w14:textId="77777777" w:rsidR="00C30A1A" w:rsidRDefault="00C30A1A" w:rsidP="00C30A1A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5AFEB2B" w14:textId="77777777" w:rsidR="00C30A1A" w:rsidRDefault="00C30A1A" w:rsidP="00C30A1A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8DD9AB9" w14:textId="77777777" w:rsidR="00C30A1A" w:rsidRDefault="00C30A1A" w:rsidP="00C30A1A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8859DB3" w14:textId="77777777" w:rsidR="00C30A1A" w:rsidRDefault="00C30A1A" w:rsidP="00C30A1A">
            <w:pPr>
              <w:jc w:val="center"/>
            </w:pPr>
            <w:r>
              <w:t>Saturday</w:t>
            </w:r>
          </w:p>
        </w:tc>
      </w:tr>
      <w:tr w:rsidR="00C30A1A" w14:paraId="304D33F2" w14:textId="77777777" w:rsidTr="00C30A1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6255F552" w14:textId="77777777" w:rsidR="00C30A1A" w:rsidRDefault="00C30A1A" w:rsidP="00C30A1A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6B1478C" w14:textId="77777777" w:rsidR="00C30A1A" w:rsidRDefault="00C30A1A" w:rsidP="00C30A1A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1289E5" w14:textId="77777777" w:rsidR="00C30A1A" w:rsidRDefault="00C30A1A" w:rsidP="00C30A1A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440ED56" w14:textId="77777777" w:rsidR="00C30A1A" w:rsidRDefault="00C30A1A" w:rsidP="00C30A1A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9DDB93B" w14:textId="77777777" w:rsidR="00C30A1A" w:rsidRDefault="00C30A1A" w:rsidP="00C30A1A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A180717" w14:textId="77777777" w:rsidR="00C30A1A" w:rsidRDefault="00C30A1A" w:rsidP="00C30A1A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D4E476" w14:textId="77777777" w:rsidR="00C30A1A" w:rsidRDefault="00C30A1A" w:rsidP="00C30A1A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C30A1A" w14:paraId="78E1948F" w14:textId="77777777" w:rsidTr="00C30A1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CCEA3C8" w14:textId="77777777" w:rsidR="00C30A1A" w:rsidRDefault="00C30A1A" w:rsidP="00C30A1A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E6DF377" w14:textId="77777777" w:rsidR="00C30A1A" w:rsidRDefault="00C30A1A" w:rsidP="00C30A1A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B2204D5" w14:textId="77777777" w:rsidR="00C30A1A" w:rsidRDefault="00C30A1A" w:rsidP="00C30A1A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2028BD" w14:textId="77777777" w:rsidR="00C30A1A" w:rsidRDefault="00C30A1A" w:rsidP="00C30A1A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C78779" w14:textId="77777777" w:rsidR="00C30A1A" w:rsidRDefault="00C30A1A" w:rsidP="00C30A1A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A4D1E7" w14:textId="77777777" w:rsidR="00C30A1A" w:rsidRDefault="00C30A1A" w:rsidP="00C30A1A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154415" w14:textId="77777777" w:rsidR="00C30A1A" w:rsidRDefault="00C30A1A" w:rsidP="00C30A1A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C30A1A" w14:paraId="072E86A1" w14:textId="77777777" w:rsidTr="00C30A1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0D199E" w14:textId="77777777" w:rsidR="00C30A1A" w:rsidRDefault="00C30A1A" w:rsidP="00C30A1A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9C6E3B" w14:textId="77777777" w:rsidR="00C30A1A" w:rsidRDefault="00C30A1A" w:rsidP="00C30A1A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23DB13E" w14:textId="77777777" w:rsidR="00C30A1A" w:rsidRDefault="00C30A1A" w:rsidP="00C30A1A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3C55471" w14:textId="77777777" w:rsidR="00C30A1A" w:rsidRDefault="00C30A1A" w:rsidP="00C30A1A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454062" w14:textId="77777777" w:rsidR="00C30A1A" w:rsidRDefault="00C30A1A" w:rsidP="00C30A1A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C3A51A" w14:textId="77777777" w:rsidR="00C30A1A" w:rsidRDefault="00C30A1A" w:rsidP="00C30A1A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FA1A472" w14:textId="77777777" w:rsidR="00C30A1A" w:rsidRDefault="00C30A1A" w:rsidP="00C30A1A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C30A1A" w14:paraId="683DF718" w14:textId="77777777" w:rsidTr="00C30A1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EEF8078" w14:textId="77777777" w:rsidR="00C30A1A" w:rsidRDefault="00C30A1A" w:rsidP="00C30A1A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2034FD" w14:textId="77777777" w:rsidR="00C30A1A" w:rsidRDefault="00C30A1A" w:rsidP="00C30A1A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F9DACFF" w14:textId="77777777" w:rsidR="00C30A1A" w:rsidRDefault="00C30A1A" w:rsidP="00C30A1A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F02795E" w14:textId="77777777" w:rsidR="00C30A1A" w:rsidRDefault="00C30A1A" w:rsidP="00C30A1A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CF6F6F9" w14:textId="77777777" w:rsidR="00C30A1A" w:rsidRDefault="00C30A1A" w:rsidP="00C30A1A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96D709E" w14:textId="77777777" w:rsidR="00C30A1A" w:rsidRDefault="00C30A1A" w:rsidP="00C30A1A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6864627" w14:textId="77777777" w:rsidR="00C30A1A" w:rsidRDefault="00C30A1A" w:rsidP="00C30A1A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C30A1A" w14:paraId="50AE7811" w14:textId="77777777" w:rsidTr="00C30A1A">
        <w:trPr>
          <w:trHeight w:val="1500"/>
        </w:trPr>
        <w:tc>
          <w:tcPr>
            <w:tcW w:w="1368" w:type="dxa"/>
            <w:shd w:val="clear" w:color="auto" w:fill="auto"/>
          </w:tcPr>
          <w:p w14:paraId="2C3D4503" w14:textId="77777777" w:rsidR="00C30A1A" w:rsidRDefault="00C30A1A" w:rsidP="00C30A1A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58D5024" w14:textId="77777777" w:rsidR="00C30A1A" w:rsidRDefault="00C30A1A" w:rsidP="00C30A1A">
            <w:pPr>
              <w:jc w:val="center"/>
            </w:pPr>
            <w:r>
              <w:t>29</w:t>
            </w:r>
            <w:r>
              <w:br/>
            </w:r>
            <w:r>
              <w:br/>
              <w:t>Memorial Day</w:t>
            </w:r>
          </w:p>
        </w:tc>
        <w:tc>
          <w:tcPr>
            <w:tcW w:w="1368" w:type="dxa"/>
            <w:shd w:val="clear" w:color="auto" w:fill="auto"/>
          </w:tcPr>
          <w:p w14:paraId="59485CED" w14:textId="77777777" w:rsidR="00C30A1A" w:rsidRDefault="00C30A1A" w:rsidP="00C30A1A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821E6DC" w14:textId="77777777" w:rsidR="00C30A1A" w:rsidRDefault="00C30A1A" w:rsidP="00C30A1A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57A25BF0" w14:textId="77777777" w:rsidR="00C30A1A" w:rsidRDefault="00C30A1A" w:rsidP="00C30A1A">
            <w:pPr>
              <w:jc w:val="center"/>
            </w:pPr>
          </w:p>
        </w:tc>
        <w:tc>
          <w:tcPr>
            <w:tcW w:w="1368" w:type="dxa"/>
          </w:tcPr>
          <w:p w14:paraId="0AADF41C" w14:textId="77777777" w:rsidR="00C30A1A" w:rsidRDefault="00C30A1A" w:rsidP="00C30A1A">
            <w:pPr>
              <w:jc w:val="center"/>
            </w:pPr>
          </w:p>
        </w:tc>
        <w:tc>
          <w:tcPr>
            <w:tcW w:w="1368" w:type="dxa"/>
          </w:tcPr>
          <w:p w14:paraId="4E7A9B8E" w14:textId="77777777" w:rsidR="00C30A1A" w:rsidRDefault="00C30A1A" w:rsidP="00C30A1A">
            <w:pPr>
              <w:jc w:val="center"/>
            </w:pPr>
          </w:p>
        </w:tc>
      </w:tr>
      <w:tr w:rsidR="00C30A1A" w14:paraId="5884005A" w14:textId="77777777" w:rsidTr="00C30A1A">
        <w:trPr>
          <w:trHeight w:val="1500"/>
        </w:trPr>
        <w:tc>
          <w:tcPr>
            <w:tcW w:w="1368" w:type="dxa"/>
          </w:tcPr>
          <w:p w14:paraId="50410A14" w14:textId="77777777" w:rsidR="00C30A1A" w:rsidRDefault="00C30A1A" w:rsidP="00C30A1A">
            <w:pPr>
              <w:jc w:val="center"/>
            </w:pPr>
          </w:p>
        </w:tc>
        <w:tc>
          <w:tcPr>
            <w:tcW w:w="1368" w:type="dxa"/>
          </w:tcPr>
          <w:p w14:paraId="6A2C7C4D" w14:textId="77777777" w:rsidR="00C30A1A" w:rsidRDefault="00C30A1A" w:rsidP="00C30A1A">
            <w:pPr>
              <w:jc w:val="center"/>
            </w:pPr>
          </w:p>
        </w:tc>
        <w:tc>
          <w:tcPr>
            <w:tcW w:w="1368" w:type="dxa"/>
          </w:tcPr>
          <w:p w14:paraId="47A98A69" w14:textId="77777777" w:rsidR="00C30A1A" w:rsidRDefault="00C30A1A" w:rsidP="00C30A1A">
            <w:pPr>
              <w:jc w:val="center"/>
            </w:pPr>
          </w:p>
        </w:tc>
        <w:tc>
          <w:tcPr>
            <w:tcW w:w="1368" w:type="dxa"/>
          </w:tcPr>
          <w:p w14:paraId="4E2FC253" w14:textId="77777777" w:rsidR="00C30A1A" w:rsidRDefault="00C30A1A" w:rsidP="00C30A1A">
            <w:pPr>
              <w:jc w:val="center"/>
            </w:pPr>
          </w:p>
        </w:tc>
        <w:tc>
          <w:tcPr>
            <w:tcW w:w="1368" w:type="dxa"/>
          </w:tcPr>
          <w:p w14:paraId="193EBE60" w14:textId="77777777" w:rsidR="00C30A1A" w:rsidRDefault="00C30A1A" w:rsidP="00C30A1A">
            <w:pPr>
              <w:jc w:val="center"/>
            </w:pPr>
          </w:p>
        </w:tc>
        <w:tc>
          <w:tcPr>
            <w:tcW w:w="1368" w:type="dxa"/>
          </w:tcPr>
          <w:p w14:paraId="171A22A6" w14:textId="77777777" w:rsidR="00C30A1A" w:rsidRDefault="00C30A1A" w:rsidP="00C30A1A">
            <w:pPr>
              <w:jc w:val="center"/>
            </w:pPr>
          </w:p>
        </w:tc>
        <w:tc>
          <w:tcPr>
            <w:tcW w:w="1368" w:type="dxa"/>
          </w:tcPr>
          <w:p w14:paraId="60AFEF81" w14:textId="77777777" w:rsidR="00C30A1A" w:rsidRDefault="00C30A1A" w:rsidP="00C30A1A">
            <w:pPr>
              <w:jc w:val="center"/>
            </w:pPr>
          </w:p>
        </w:tc>
      </w:tr>
    </w:tbl>
    <w:p w14:paraId="5B0E6A64" w14:textId="77777777" w:rsidR="00C30A1A" w:rsidRDefault="00C30A1A" w:rsidP="00C30A1A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C30A1A" w14:paraId="54E3BBA1" w14:textId="77777777" w:rsidTr="00C30A1A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C30A1A" w:rsidRPr="00C30A1A" w14:paraId="4E144077" w14:textId="77777777" w:rsidTr="00C30A1A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5314552B" w14:textId="77777777" w:rsidR="00C30A1A" w:rsidRPr="00C30A1A" w:rsidRDefault="00C30A1A" w:rsidP="00C30A1A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April 2023</w:t>
                  </w:r>
                </w:p>
              </w:tc>
            </w:tr>
            <w:tr w:rsidR="00C30A1A" w:rsidRPr="00C30A1A" w14:paraId="3627F6A8" w14:textId="77777777" w:rsidTr="00C30A1A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9F9FA01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5F90455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D27F00B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030B48E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78B8E45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FDDA903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5A9978D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C30A1A" w:rsidRPr="00C30A1A" w14:paraId="4966C86F" w14:textId="77777777" w:rsidTr="00C30A1A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62E5D3A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BBB5DE0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E0D321E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B487745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614921E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E367312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9E96224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C30A1A" w:rsidRPr="00C30A1A" w14:paraId="4D9CFCB2" w14:textId="77777777" w:rsidTr="00C30A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7241D80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F8C5C71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6C32396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38DE60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BB7DB26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75F0538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357E29A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</w:tr>
            <w:tr w:rsidR="00C30A1A" w:rsidRPr="00C30A1A" w14:paraId="35D6CEF6" w14:textId="77777777" w:rsidTr="00C30A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A970ED6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020D6E0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6E00C83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C4D0630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1F31803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5ECE3E2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EF492B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</w:tr>
            <w:tr w:rsidR="00C30A1A" w:rsidRPr="00C30A1A" w14:paraId="65CE5A8C" w14:textId="77777777" w:rsidTr="00C30A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CCE9321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EF11B5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8739D9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C325A7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488601D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DC40AE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2AA2EB3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</w:tr>
            <w:tr w:rsidR="00C30A1A" w:rsidRPr="00C30A1A" w14:paraId="533BEE26" w14:textId="77777777" w:rsidTr="00C30A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8749EAD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F82950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755D36F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9CF60F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A9861C8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EC28AD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8E1385B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</w:tr>
            <w:tr w:rsidR="00C30A1A" w:rsidRPr="00C30A1A" w14:paraId="34B6221D" w14:textId="77777777" w:rsidTr="00C30A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D2C01A5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C47E89D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B3A86D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0512BD4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50B0968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374A6C2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2E4FBF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A477033" w14:textId="77777777" w:rsidR="00C30A1A" w:rsidRDefault="00C30A1A" w:rsidP="00C30A1A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C30A1A" w:rsidRPr="00C30A1A" w14:paraId="1ED91D5D" w14:textId="77777777" w:rsidTr="00C30A1A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31A8412D" w14:textId="77777777" w:rsidR="00C30A1A" w:rsidRPr="00C30A1A" w:rsidRDefault="00C30A1A" w:rsidP="00C30A1A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May 2023</w:t>
                  </w:r>
                </w:p>
              </w:tc>
            </w:tr>
            <w:tr w:rsidR="00C30A1A" w:rsidRPr="00C30A1A" w14:paraId="23D043E8" w14:textId="77777777" w:rsidTr="00C30A1A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A482D3D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DFC3655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FBD250F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643838C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71A5631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86988D1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3B28CCB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C30A1A" w:rsidRPr="00C30A1A" w14:paraId="48AF4017" w14:textId="77777777" w:rsidTr="00C30A1A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7C9CE03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3F0FB71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EEAFA4A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790B35E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53DBF64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CE4398B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A8057A6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C30A1A" w:rsidRPr="00C30A1A" w14:paraId="5951B565" w14:textId="77777777" w:rsidTr="00C30A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63A8275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AB7CA7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6D9C459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4E4E37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61B838D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8927D88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6E6A4EC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C30A1A" w:rsidRPr="00C30A1A" w14:paraId="05F11FB8" w14:textId="77777777" w:rsidTr="00C30A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EA8BE5B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A9B7AA8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BD5173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EAA17C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A4203CA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1982BE1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5D84C39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C30A1A" w:rsidRPr="00C30A1A" w14:paraId="09C91509" w14:textId="77777777" w:rsidTr="00C30A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E5A96CF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58492F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FC5C94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785EB3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1D5D70F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3A85914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6E2D34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C30A1A" w:rsidRPr="00C30A1A" w14:paraId="1594E0A4" w14:textId="77777777" w:rsidTr="00C30A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238B864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50677B1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2AB750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5C76C21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E8BEF66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96C0BDA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10F5DF9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C30A1A" w:rsidRPr="00C30A1A" w14:paraId="0A223771" w14:textId="77777777" w:rsidTr="00C30A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B7ABC7D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E9DB0C4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93599A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E108F0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920CE88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AA02519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CBC2D49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5DB5AF82" w14:textId="77777777" w:rsidR="00C30A1A" w:rsidRDefault="00C30A1A" w:rsidP="00C30A1A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C30A1A" w:rsidRPr="00C30A1A" w14:paraId="0B762CA2" w14:textId="77777777" w:rsidTr="00C30A1A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E1AF6AE" w14:textId="77777777" w:rsidR="00C30A1A" w:rsidRPr="00C30A1A" w:rsidRDefault="00C30A1A" w:rsidP="00C30A1A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June 2023</w:t>
                  </w:r>
                </w:p>
              </w:tc>
            </w:tr>
            <w:tr w:rsidR="00C30A1A" w:rsidRPr="00C30A1A" w14:paraId="79F37DAE" w14:textId="77777777" w:rsidTr="00C30A1A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F9AF7E6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725237A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6CEA888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1243F80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6A4E006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E332DCF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C7119B1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C30A1A" w:rsidRPr="00C30A1A" w14:paraId="79E02504" w14:textId="77777777" w:rsidTr="00C30A1A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D296903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8AE41AE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01A5C6C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E585528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DC7A2AC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EB84A5F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F09E698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C30A1A" w:rsidRPr="00C30A1A" w14:paraId="2853BBF3" w14:textId="77777777" w:rsidTr="00C30A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6F8F574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7ED254E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FBCE3BA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790780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A21846E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2E23C04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2526F1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C30A1A" w:rsidRPr="00C30A1A" w14:paraId="37512DCA" w14:textId="77777777" w:rsidTr="00C30A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F5E2F4C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B493E2A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3E2BD01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79B0D8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3823460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51FFB8C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021E4C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C30A1A" w:rsidRPr="00C30A1A" w14:paraId="100CD7B9" w14:textId="77777777" w:rsidTr="00C30A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056729A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775E14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6100D4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1699D81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BCC4B8E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77B83CA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87BCA4E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C30A1A" w:rsidRPr="00C30A1A" w14:paraId="0AF81D4F" w14:textId="77777777" w:rsidTr="00C30A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7BC8F53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7D3490D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FA6791F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0818EC7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54F2D26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984083B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93CC255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C30A1A" w:rsidRPr="00C30A1A" w14:paraId="6DC402F9" w14:textId="77777777" w:rsidTr="00C30A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B891EC9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66F02FA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D1F155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02432C7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BCE186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4249470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A5F86D1" w14:textId="77777777" w:rsidR="00C30A1A" w:rsidRPr="00C30A1A" w:rsidRDefault="00C30A1A" w:rsidP="00C30A1A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13B2FEC0" w14:textId="77777777" w:rsidR="00C30A1A" w:rsidRDefault="00C30A1A" w:rsidP="00C30A1A">
            <w:pPr>
              <w:jc w:val="center"/>
            </w:pPr>
          </w:p>
        </w:tc>
      </w:tr>
    </w:tbl>
    <w:p w14:paraId="3FA1EBF3" w14:textId="77777777" w:rsidR="007268E4" w:rsidRPr="00BB4F60" w:rsidRDefault="00C30A1A" w:rsidP="00C30A1A">
      <w:pPr>
        <w:jc w:val="center"/>
      </w:pPr>
      <w:r>
        <w:t>© EditableCalendar.Com</w:t>
      </w:r>
    </w:p>
    <w:sectPr w:rsidR="007268E4" w:rsidRPr="00BB4F60" w:rsidSect="00C30A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065B0" w14:textId="77777777" w:rsidR="00F645EE" w:rsidRDefault="00F645EE" w:rsidP="005762FE">
      <w:r>
        <w:separator/>
      </w:r>
    </w:p>
  </w:endnote>
  <w:endnote w:type="continuationSeparator" w:id="0">
    <w:p w14:paraId="776B53F2" w14:textId="77777777" w:rsidR="00F645EE" w:rsidRDefault="00F645EE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5DC45" w14:textId="77777777" w:rsidR="00F645EE" w:rsidRDefault="00F645EE" w:rsidP="005762FE">
      <w:r>
        <w:separator/>
      </w:r>
    </w:p>
  </w:footnote>
  <w:footnote w:type="continuationSeparator" w:id="0">
    <w:p w14:paraId="63F1AB65" w14:textId="77777777" w:rsidR="00F645EE" w:rsidRDefault="00F645EE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A1A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30A1A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45EE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F58F1"/>
  <w15:docId w15:val="{2F789381-D182-4528-8679-B1253097A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May 2023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2022-05-06T08:19:00Z</dcterms:created>
  <dcterms:modified xsi:type="dcterms:W3CDTF">2022-05-06T08:19:00Z</dcterms:modified>
</cp:coreProperties>
</file>