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F9F96" w14:textId="77777777" w:rsidR="00D967FF" w:rsidRDefault="00CB7E81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May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2022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4B8F11C1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2F9FBAF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B393946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D56FDF6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D597D71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D2E1EEE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D658A38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B74668D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434D1809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A8ED7B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DAB75C1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712EC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5D1406F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D11F65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7A1BB91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D11F6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A569F6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D11F6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EDEFCB9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473FD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B9236CC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473FD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473FD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73FD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D967FF" w14:paraId="3F437D0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9FE8A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4AC871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C82B8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F3B3C5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E862B4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C36DE4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FAB020" w14:textId="77777777" w:rsidR="00D967FF" w:rsidRDefault="00D967FF">
            <w:pPr>
              <w:pStyle w:val="CalendarText"/>
            </w:pPr>
          </w:p>
        </w:tc>
      </w:tr>
      <w:tr w:rsidR="00D967FF" w14:paraId="1A06DA61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B20B211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5BE9F3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2AFCD2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31F38F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C5984C0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1467E63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86B5E21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D967FF" w14:paraId="169C28A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F477A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49FB4B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DE4037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66CD6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5E2DBB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B1313C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EAAA83" w14:textId="77777777" w:rsidR="00D967FF" w:rsidRDefault="00B54DE8" w:rsidP="00B54DE8">
            <w:pPr>
              <w:pStyle w:val="CalendarText"/>
              <w:jc w:val="center"/>
            </w:pPr>
            <w:r w:rsidRPr="00B54DE8">
              <w:t>Mother's Day</w:t>
            </w:r>
          </w:p>
        </w:tc>
      </w:tr>
      <w:tr w:rsidR="00D967FF" w14:paraId="3921FA7F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FD13A74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8BC6A88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F4F9696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B50AE4A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3B36C1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7B07D47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8C2ED9B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D967FF" w14:paraId="2CD4D13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793B3E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8696FA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6FEC0445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C6CBF4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2F2FC8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ECDC86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78E6565" w14:textId="77777777" w:rsidR="00D967FF" w:rsidRDefault="00D967FF">
            <w:pPr>
              <w:pStyle w:val="CalendarText"/>
            </w:pPr>
          </w:p>
        </w:tc>
      </w:tr>
      <w:tr w:rsidR="00D967FF" w14:paraId="07162176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B6A4E97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855F87B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52A69D0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72A3650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9728E88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AD2A75D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6B57DA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D967FF" w14:paraId="1DA3679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70E687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ECB34D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4B7D7A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BD8112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B16106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8125F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D99BAE3" w14:textId="77777777" w:rsidR="00D967FF" w:rsidRDefault="00D967FF">
            <w:pPr>
              <w:pStyle w:val="CalendarText"/>
            </w:pPr>
          </w:p>
        </w:tc>
      </w:tr>
      <w:tr w:rsidR="00D967FF" w14:paraId="6B9C14EE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CAC103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D5B54CD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3D1059A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4D0C994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8D1E412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274DF3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9E61AB9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D967FF" w14:paraId="17AFDE6C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DDBD39D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552104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46DF9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1FB6F8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F179B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BD615E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F1304E6" w14:textId="77777777" w:rsidR="00D967FF" w:rsidRDefault="00D967FF">
            <w:pPr>
              <w:pStyle w:val="CalendarText"/>
            </w:pPr>
          </w:p>
        </w:tc>
      </w:tr>
      <w:tr w:rsidR="00D967FF" w14:paraId="11839E58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F49A3E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CE2187" w14:textId="77777777" w:rsidR="00D967FF" w:rsidRDefault="00CB7E81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8E90C30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F85669A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BE01A1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351559B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4DE629" w14:textId="77777777" w:rsidR="00D967FF" w:rsidRDefault="00D967FF">
            <w:pPr>
              <w:pStyle w:val="Date"/>
            </w:pPr>
          </w:p>
        </w:tc>
      </w:tr>
      <w:tr w:rsidR="00D967FF" w14:paraId="36F2D43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15E5B95" w14:textId="77777777" w:rsidR="00D967FF" w:rsidRDefault="00B54DE8" w:rsidP="00B54DE8">
            <w:pPr>
              <w:pStyle w:val="CalendarText"/>
              <w:jc w:val="center"/>
            </w:pPr>
            <w:r w:rsidRPr="00B54DE8">
              <w:t>Memorial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BEC0CC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9B37AE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57F9767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DFF62E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CF3F92F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6AB5BF0" w14:textId="77777777" w:rsidR="00D967FF" w:rsidRDefault="00D967FF">
            <w:pPr>
              <w:pStyle w:val="CalendarText"/>
            </w:pPr>
          </w:p>
        </w:tc>
      </w:tr>
    </w:tbl>
    <w:p w14:paraId="1CC312A7" w14:textId="5C42F9B6" w:rsidR="00D967FF" w:rsidRDefault="00391B5F" w:rsidP="00391B5F">
      <w:pPr>
        <w:jc w:val="center"/>
      </w:pPr>
      <w:r>
        <w:t xml:space="preserve">© </w:t>
      </w:r>
      <w:r w:rsidR="00BE57B2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5/31/2022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5/1/2022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391B5F"/>
    <w:rsid w:val="003F32D0"/>
    <w:rsid w:val="00473FDE"/>
    <w:rsid w:val="00521CAA"/>
    <w:rsid w:val="005B38A3"/>
    <w:rsid w:val="008712EC"/>
    <w:rsid w:val="009619B8"/>
    <w:rsid w:val="00B54DE8"/>
    <w:rsid w:val="00BE57B2"/>
    <w:rsid w:val="00BF49AE"/>
    <w:rsid w:val="00C56884"/>
    <w:rsid w:val="00CB7E81"/>
    <w:rsid w:val="00D11F65"/>
    <w:rsid w:val="00D2091D"/>
    <w:rsid w:val="00D967FF"/>
    <w:rsid w:val="00D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C93B4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4283EB-CF2C-4BCC-86E1-243780452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May 2022 Printable Calendar with Holidays</vt:lpstr>
    </vt:vector>
  </TitlesOfParts>
  <Company>Microsoft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2022 Printable Calendar with Holidays</dc:title>
  <dc:creator>AutoBVT</dc:creator>
  <cp:lastModifiedBy>admin</cp:lastModifiedBy>
  <cp:revision>5</cp:revision>
  <dcterms:created xsi:type="dcterms:W3CDTF">2018-11-20T03:25:00Z</dcterms:created>
  <dcterms:modified xsi:type="dcterms:W3CDTF">2019-05-20T03:14:00Z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