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10313" w14:textId="77777777" w:rsidR="00D967FF" w:rsidRDefault="00521CAA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May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2021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D967FF" w14:paraId="4F442A92" w14:textId="77777777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77CFBEB9" w14:textId="77777777" w:rsidR="00D967FF" w:rsidRDefault="001C6C31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77D4C2B4" w14:textId="77777777" w:rsidR="00D967FF" w:rsidRDefault="001C6C31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383E6B34" w14:textId="77777777" w:rsidR="00D967FF" w:rsidRDefault="001C6C31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DA36E73" w14:textId="77777777" w:rsidR="00D967FF" w:rsidRDefault="001C6C31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11D11356" w14:textId="77777777" w:rsidR="00D967FF" w:rsidRDefault="001C6C31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1CDF90C1" w14:textId="77777777" w:rsidR="00D967FF" w:rsidRDefault="001C6C31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7C0ECAB" w14:textId="77777777" w:rsidR="00D967FF" w:rsidRDefault="001C6C31">
            <w:pPr>
              <w:pStyle w:val="Day"/>
            </w:pPr>
            <w:r>
              <w:t>Sunday</w:t>
            </w:r>
          </w:p>
        </w:tc>
      </w:tr>
      <w:tr w:rsidR="00D967FF" w14:paraId="6AD8B2BC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52203B3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4F4A9A5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1C6C3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91CDA96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1C6C3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2FA7673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1C6C31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D9ED7F7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= </w:instrText>
            </w:r>
            <w:r w:rsidR="001C6C31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2C6F54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1D015CA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2C6F54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2C6F54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2C6F54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6E0D85A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</w:tr>
      <w:tr w:rsidR="00D967FF" w14:paraId="1FBCF9BF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4DBF6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B56614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19F0E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3C578A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F71FC0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89E1B0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A40E14" w14:textId="77777777" w:rsidR="00D967FF" w:rsidRDefault="00D967FF">
            <w:pPr>
              <w:pStyle w:val="CalendarText"/>
            </w:pPr>
          </w:p>
        </w:tc>
      </w:tr>
      <w:tr w:rsidR="00D967FF" w14:paraId="368663B3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FC5DE1E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4E6F48C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B407BEC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3DED724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6F041B8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A15E7D1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56B0AB4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</w:tr>
      <w:tr w:rsidR="00D967FF" w14:paraId="4D1D39D6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CAB885E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9B5CC9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434E4E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1FE484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8EA886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E3C6DE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50F03D" w14:textId="77777777" w:rsidR="00D967FF" w:rsidRDefault="00A17360" w:rsidP="00A17360">
            <w:pPr>
              <w:pStyle w:val="CalendarText"/>
              <w:jc w:val="center"/>
            </w:pPr>
            <w:r w:rsidRPr="00A17360">
              <w:t>Mother's Day</w:t>
            </w:r>
          </w:p>
        </w:tc>
      </w:tr>
      <w:tr w:rsidR="00D967FF" w14:paraId="5BF0C963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540B33C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E290599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16C8A1B7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9F0A8DF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08B401E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9276EDA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8D484A1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</w:tr>
      <w:tr w:rsidR="00D967FF" w14:paraId="2C95D44B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6ABDF2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05C4BA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61590F46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ABEC70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E9A4FC4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F2EC32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5BF369" w14:textId="77777777" w:rsidR="00D967FF" w:rsidRDefault="00D967FF">
            <w:pPr>
              <w:pStyle w:val="CalendarText"/>
            </w:pPr>
          </w:p>
        </w:tc>
      </w:tr>
      <w:tr w:rsidR="00D967FF" w14:paraId="38433E5D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AFE1039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FC11F6A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3EDF1500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0F3585A2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3544928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3874AF1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852B700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</w:tr>
      <w:tr w:rsidR="00D967FF" w14:paraId="1ADA3C4B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BC3494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39CD7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2D8CDEF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052B08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4AFC1D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B6D2E8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C5D71D" w14:textId="77777777" w:rsidR="00D967FF" w:rsidRDefault="00D967FF">
            <w:pPr>
              <w:pStyle w:val="CalendarText"/>
            </w:pPr>
          </w:p>
        </w:tc>
      </w:tr>
      <w:tr w:rsidR="00D967FF" w14:paraId="5641C3E5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147CB09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7A44DE2D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F0C503F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66F49F1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6748037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E677368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1C323D1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</w:tr>
      <w:tr w:rsidR="00D967FF" w14:paraId="7E01A0A2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05002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3EE3E1D0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5AB5E3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00B0AF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872700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F02DE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1DB6FB" w14:textId="77777777" w:rsidR="00D967FF" w:rsidRDefault="00D967FF">
            <w:pPr>
              <w:pStyle w:val="CalendarText"/>
            </w:pPr>
          </w:p>
        </w:tc>
      </w:tr>
      <w:tr w:rsidR="00D967FF" w14:paraId="3BB49E44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F7C64CF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23419B7" w14:textId="77777777" w:rsidR="00D967FF" w:rsidRDefault="00521CAA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3CB4405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7FD32AF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78E3D43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6D11D71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F633352" w14:textId="77777777" w:rsidR="00D967FF" w:rsidRDefault="00D967FF">
            <w:pPr>
              <w:pStyle w:val="Date"/>
            </w:pPr>
          </w:p>
        </w:tc>
      </w:tr>
      <w:tr w:rsidR="00D967FF" w14:paraId="0E5BB1DF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286980" w14:textId="77777777" w:rsidR="00D967FF" w:rsidRDefault="00A17360" w:rsidP="00A17360">
            <w:pPr>
              <w:pStyle w:val="CalendarText"/>
              <w:jc w:val="center"/>
            </w:pPr>
            <w:r w:rsidRPr="00A17360">
              <w:t>Memorial Day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642252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85A74A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6F935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73E85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6A6125F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1BB781" w14:textId="77777777" w:rsidR="00D967FF" w:rsidRDefault="00D967FF">
            <w:pPr>
              <w:pStyle w:val="CalendarText"/>
            </w:pPr>
          </w:p>
        </w:tc>
      </w:tr>
    </w:tbl>
    <w:p w14:paraId="6EC381F7" w14:textId="5E51A82E" w:rsidR="00D967FF" w:rsidRDefault="00405427" w:rsidP="00405427">
      <w:pPr>
        <w:jc w:val="center"/>
      </w:pPr>
      <w:r>
        <w:t xml:space="preserve">© </w:t>
      </w:r>
      <w:r w:rsidR="00741D36">
        <w:t>Editable</w:t>
      </w:r>
      <w:bookmarkStart w:id="0" w:name="_GoBack"/>
      <w:bookmarkEnd w:id="0"/>
      <w:r>
        <w:t>Calendar.Com</w:t>
      </w:r>
    </w:p>
    <w:sectPr w:rsidR="00D967FF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MonthEnd" w:val="5/31/2021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5/1/2021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1C6C31"/>
    <w:rsid w:val="001C6C31"/>
    <w:rsid w:val="002C6F54"/>
    <w:rsid w:val="00405427"/>
    <w:rsid w:val="00521CAA"/>
    <w:rsid w:val="00741D36"/>
    <w:rsid w:val="00A17360"/>
    <w:rsid w:val="00D9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6525D"/>
  <w15:docId w15:val="{37A4A7EA-D606-425D-8BF5-2735C0C9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64471A-EE78-41CA-9F79-EDDC2879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evergreen.dotm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2021 Printable Calendar with Holidays</vt:lpstr>
    </vt:vector>
  </TitlesOfParts>
  <Company>Microsoft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2021 Printable Calendar with Holidays</dc:title>
  <dc:creator>AutoBVT</dc:creator>
  <cp:lastModifiedBy>admin</cp:lastModifiedBy>
  <cp:revision>5</cp:revision>
  <dcterms:created xsi:type="dcterms:W3CDTF">2018-11-20T03:16:00Z</dcterms:created>
  <dcterms:modified xsi:type="dcterms:W3CDTF">2019-05-20T08:37:00Z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