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356813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May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2019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BC411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BC4110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BC4110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BC4110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2904C3" w:rsidP="002904C3">
            <w:pPr>
              <w:pStyle w:val="CalendarText"/>
              <w:jc w:val="center"/>
            </w:pPr>
            <w:r w:rsidRPr="002904C3">
              <w:t>Mother's 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2904C3" w:rsidP="002904C3">
            <w:pPr>
              <w:pStyle w:val="CalendarText"/>
              <w:jc w:val="center"/>
            </w:pPr>
            <w:r w:rsidRPr="002904C3">
              <w:t>Armed Forces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7F567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7F567D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F567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7F567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7F567D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2904C3" w:rsidP="002904C3">
            <w:pPr>
              <w:pStyle w:val="CalendarText"/>
              <w:jc w:val="center"/>
            </w:pPr>
            <w:r w:rsidRPr="002904C3">
              <w:t>Memorial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7F567D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7F567D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356813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2429B5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9265DF" w:rsidP="009265DF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5/31/2019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5/1/2019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195EDC"/>
    <w:rsid w:val="001E10BA"/>
    <w:rsid w:val="002429B5"/>
    <w:rsid w:val="002904C3"/>
    <w:rsid w:val="00356813"/>
    <w:rsid w:val="00700CBA"/>
    <w:rsid w:val="007F567D"/>
    <w:rsid w:val="009265DF"/>
    <w:rsid w:val="00BC4110"/>
    <w:rsid w:val="00F46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58F141B-465F-4459-8265-65EB3DC28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0</TotalTime>
  <Pages>1</Pages>
  <Words>321</Words>
  <Characters>1833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May 2019 Calendar Printable with holidays</dc:title>
  <dc:creator>AutoBVT</dc:creator>
  <cp:lastModifiedBy>AutoBVT</cp:lastModifiedBy>
  <cp:revision>3</cp:revision>
  <cp:lastPrinted>2017-03-20T14:16:00Z</cp:lastPrinted>
  <dcterms:created xsi:type="dcterms:W3CDTF">2017-08-04T08:13:00Z</dcterms:created>
  <dcterms:modified xsi:type="dcterms:W3CDTF">2019-05-07T11:20:00Z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