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420B58" w:rsidRPr="00420B58" w14:paraId="4FEFD946" w14:textId="77777777" w:rsidTr="00420B58">
        <w:trPr>
          <w:trHeight w:val="600"/>
        </w:trPr>
        <w:tc>
          <w:tcPr>
            <w:tcW w:w="13176" w:type="dxa"/>
            <w:gridSpan w:val="7"/>
          </w:tcPr>
          <w:p w14:paraId="08E8396E" w14:textId="77777777" w:rsidR="00420B58" w:rsidRPr="00420B58" w:rsidRDefault="00420B58" w:rsidP="00420B58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March 2027</w:t>
            </w:r>
          </w:p>
        </w:tc>
      </w:tr>
      <w:tr w:rsidR="00420B58" w14:paraId="701ECF63" w14:textId="77777777" w:rsidTr="00420B58">
        <w:tc>
          <w:tcPr>
            <w:tcW w:w="1882" w:type="dxa"/>
          </w:tcPr>
          <w:p w14:paraId="3F6F21A1" w14:textId="77777777" w:rsidR="00420B58" w:rsidRDefault="00420B58" w:rsidP="00420B58">
            <w:pPr>
              <w:jc w:val="center"/>
            </w:pPr>
            <w:r>
              <w:t>Sunday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569F71B" w14:textId="77777777" w:rsidR="00420B58" w:rsidRDefault="00420B58" w:rsidP="00420B58">
            <w:pPr>
              <w:jc w:val="center"/>
            </w:pPr>
            <w:r>
              <w:t>Monday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D398393" w14:textId="77777777" w:rsidR="00420B58" w:rsidRDefault="00420B58" w:rsidP="00420B58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2798427" w14:textId="77777777" w:rsidR="00420B58" w:rsidRDefault="00420B58" w:rsidP="00420B58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ACFBFC9" w14:textId="77777777" w:rsidR="00420B58" w:rsidRDefault="00420B58" w:rsidP="00420B58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EFD3FE9" w14:textId="77777777" w:rsidR="00420B58" w:rsidRDefault="00420B58" w:rsidP="00420B58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489A8D5" w14:textId="77777777" w:rsidR="00420B58" w:rsidRDefault="00420B58" w:rsidP="00420B58">
            <w:pPr>
              <w:jc w:val="center"/>
            </w:pPr>
            <w:r>
              <w:t>Saturday</w:t>
            </w:r>
          </w:p>
        </w:tc>
      </w:tr>
      <w:tr w:rsidR="00420B58" w14:paraId="4CA3DCEF" w14:textId="77777777" w:rsidTr="00420B5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69070B43" w14:textId="77777777" w:rsidR="00420B58" w:rsidRDefault="00420B58" w:rsidP="00420B58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E4804BF" w14:textId="77777777" w:rsidR="00420B58" w:rsidRDefault="00420B58" w:rsidP="00420B58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BEAF372" w14:textId="77777777" w:rsidR="00420B58" w:rsidRDefault="00420B58" w:rsidP="00420B58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F8A3102" w14:textId="77777777" w:rsidR="00420B58" w:rsidRDefault="00420B58" w:rsidP="00420B58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386F657" w14:textId="77777777" w:rsidR="00420B58" w:rsidRDefault="00420B58" w:rsidP="00420B58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BA52E90" w14:textId="77777777" w:rsidR="00420B58" w:rsidRDefault="00420B58" w:rsidP="00420B58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6AF824AC" w14:textId="77777777" w:rsidR="00420B58" w:rsidRDefault="00420B58" w:rsidP="00420B58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420B58" w14:paraId="1901EF08" w14:textId="77777777" w:rsidTr="00420B5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455F9FCE" w14:textId="77777777" w:rsidR="00420B58" w:rsidRDefault="00420B58" w:rsidP="00420B58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08279A8" w14:textId="77777777" w:rsidR="00420B58" w:rsidRDefault="00420B58" w:rsidP="00420B58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881D103" w14:textId="77777777" w:rsidR="00420B58" w:rsidRDefault="00420B58" w:rsidP="00420B58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73C35A9" w14:textId="77777777" w:rsidR="00420B58" w:rsidRDefault="00420B58" w:rsidP="00420B58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BE36401" w14:textId="77777777" w:rsidR="00420B58" w:rsidRDefault="00420B58" w:rsidP="00420B58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D80671F" w14:textId="77777777" w:rsidR="00420B58" w:rsidRDefault="00420B58" w:rsidP="00420B58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200EFF3" w14:textId="77777777" w:rsidR="00420B58" w:rsidRDefault="00420B58" w:rsidP="00420B58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420B58" w14:paraId="3DF2E644" w14:textId="77777777" w:rsidTr="00420B5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7A3BD0C2" w14:textId="77777777" w:rsidR="00420B58" w:rsidRDefault="00420B58" w:rsidP="00420B58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3C48DEC" w14:textId="77777777" w:rsidR="00420B58" w:rsidRDefault="00420B58" w:rsidP="00420B58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68582DC" w14:textId="77777777" w:rsidR="00420B58" w:rsidRDefault="00420B58" w:rsidP="00420B58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AF9E985" w14:textId="77777777" w:rsidR="00420B58" w:rsidRDefault="00420B58" w:rsidP="00420B58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080649C" w14:textId="77777777" w:rsidR="00420B58" w:rsidRDefault="00420B58" w:rsidP="00420B58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8A0B7F3" w14:textId="77777777" w:rsidR="00420B58" w:rsidRDefault="00420B58" w:rsidP="00420B58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8BDA1BF" w14:textId="77777777" w:rsidR="00420B58" w:rsidRDefault="00420B58" w:rsidP="00420B58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420B58" w14:paraId="451B1334" w14:textId="77777777" w:rsidTr="00420B58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2A789C4A" w14:textId="77777777" w:rsidR="00420B58" w:rsidRDefault="00420B58" w:rsidP="00420B58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01097B3" w14:textId="77777777" w:rsidR="00420B58" w:rsidRDefault="00420B58" w:rsidP="00420B58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7989F8B" w14:textId="77777777" w:rsidR="00420B58" w:rsidRDefault="00420B58" w:rsidP="00420B58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52D7887" w14:textId="77777777" w:rsidR="00420B58" w:rsidRDefault="00420B58" w:rsidP="00420B58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7C75B57F" w14:textId="77777777" w:rsidR="00420B58" w:rsidRDefault="00420B58" w:rsidP="00420B58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4AC0BCE7" w14:textId="77777777" w:rsidR="00420B58" w:rsidRDefault="00420B58" w:rsidP="00420B58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5F1BB5D2" w14:textId="77777777" w:rsidR="00420B58" w:rsidRDefault="00420B58" w:rsidP="00420B58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420B58" w14:paraId="00AC6159" w14:textId="77777777" w:rsidTr="00420B58">
        <w:trPr>
          <w:trHeight w:val="1340"/>
        </w:trPr>
        <w:tc>
          <w:tcPr>
            <w:tcW w:w="1882" w:type="dxa"/>
          </w:tcPr>
          <w:p w14:paraId="3ABC8A88" w14:textId="77777777" w:rsidR="00420B58" w:rsidRDefault="00420B58" w:rsidP="00420B58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6E1B58AC" w14:textId="77777777" w:rsidR="00420B58" w:rsidRDefault="00420B58" w:rsidP="00420B58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2A25B373" w14:textId="77777777" w:rsidR="00420B58" w:rsidRDefault="00420B58" w:rsidP="00420B58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03620B16" w14:textId="77777777" w:rsidR="00420B58" w:rsidRDefault="00420B58" w:rsidP="00420B58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63500955" w14:textId="77777777" w:rsidR="00420B58" w:rsidRDefault="00420B58" w:rsidP="00420B58">
            <w:pPr>
              <w:jc w:val="center"/>
            </w:pPr>
          </w:p>
        </w:tc>
        <w:tc>
          <w:tcPr>
            <w:tcW w:w="1883" w:type="dxa"/>
          </w:tcPr>
          <w:p w14:paraId="1082E084" w14:textId="77777777" w:rsidR="00420B58" w:rsidRDefault="00420B58" w:rsidP="00420B58">
            <w:pPr>
              <w:jc w:val="center"/>
            </w:pPr>
          </w:p>
        </w:tc>
        <w:tc>
          <w:tcPr>
            <w:tcW w:w="1883" w:type="dxa"/>
          </w:tcPr>
          <w:p w14:paraId="07EBEB3E" w14:textId="77777777" w:rsidR="00420B58" w:rsidRDefault="00420B58" w:rsidP="00420B58">
            <w:pPr>
              <w:jc w:val="center"/>
            </w:pPr>
          </w:p>
        </w:tc>
      </w:tr>
      <w:tr w:rsidR="00420B58" w14:paraId="7F838B6F" w14:textId="77777777" w:rsidTr="00420B58">
        <w:trPr>
          <w:trHeight w:val="1340"/>
        </w:trPr>
        <w:tc>
          <w:tcPr>
            <w:tcW w:w="1882" w:type="dxa"/>
          </w:tcPr>
          <w:p w14:paraId="701F532B" w14:textId="77777777" w:rsidR="00420B58" w:rsidRDefault="00420B58" w:rsidP="00420B58">
            <w:pPr>
              <w:jc w:val="center"/>
            </w:pPr>
          </w:p>
        </w:tc>
        <w:tc>
          <w:tcPr>
            <w:tcW w:w="1882" w:type="dxa"/>
          </w:tcPr>
          <w:p w14:paraId="7CC68F88" w14:textId="77777777" w:rsidR="00420B58" w:rsidRDefault="00420B58" w:rsidP="00420B58">
            <w:pPr>
              <w:jc w:val="center"/>
            </w:pPr>
          </w:p>
        </w:tc>
        <w:tc>
          <w:tcPr>
            <w:tcW w:w="1882" w:type="dxa"/>
          </w:tcPr>
          <w:p w14:paraId="687D43F9" w14:textId="77777777" w:rsidR="00420B58" w:rsidRDefault="00420B58" w:rsidP="00420B58">
            <w:pPr>
              <w:jc w:val="center"/>
            </w:pPr>
          </w:p>
        </w:tc>
        <w:tc>
          <w:tcPr>
            <w:tcW w:w="1882" w:type="dxa"/>
          </w:tcPr>
          <w:p w14:paraId="28A59321" w14:textId="77777777" w:rsidR="00420B58" w:rsidRDefault="00420B58" w:rsidP="00420B58">
            <w:pPr>
              <w:jc w:val="center"/>
            </w:pPr>
          </w:p>
        </w:tc>
        <w:tc>
          <w:tcPr>
            <w:tcW w:w="1882" w:type="dxa"/>
          </w:tcPr>
          <w:p w14:paraId="730A3380" w14:textId="77777777" w:rsidR="00420B58" w:rsidRDefault="00420B58" w:rsidP="00420B58">
            <w:pPr>
              <w:jc w:val="center"/>
            </w:pPr>
          </w:p>
        </w:tc>
        <w:tc>
          <w:tcPr>
            <w:tcW w:w="1883" w:type="dxa"/>
          </w:tcPr>
          <w:p w14:paraId="69669F85" w14:textId="77777777" w:rsidR="00420B58" w:rsidRDefault="00420B58" w:rsidP="00420B58">
            <w:pPr>
              <w:jc w:val="center"/>
            </w:pPr>
          </w:p>
        </w:tc>
        <w:tc>
          <w:tcPr>
            <w:tcW w:w="1883" w:type="dxa"/>
          </w:tcPr>
          <w:p w14:paraId="2102B26C" w14:textId="77777777" w:rsidR="00420B58" w:rsidRDefault="00420B58" w:rsidP="00420B58">
            <w:pPr>
              <w:jc w:val="center"/>
            </w:pPr>
          </w:p>
        </w:tc>
      </w:tr>
    </w:tbl>
    <w:p w14:paraId="748915FC" w14:textId="77777777" w:rsidR="007268E4" w:rsidRPr="00BB4F60" w:rsidRDefault="00420B58" w:rsidP="00420B58">
      <w:pPr>
        <w:jc w:val="center"/>
      </w:pPr>
      <w:r>
        <w:t>© EditableCalendar.Com</w:t>
      </w:r>
    </w:p>
    <w:sectPr w:rsidR="007268E4" w:rsidRPr="00BB4F60" w:rsidSect="00420B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BC637" w14:textId="77777777" w:rsidR="005A3ECF" w:rsidRDefault="005A3ECF" w:rsidP="005762FE">
      <w:r>
        <w:separator/>
      </w:r>
    </w:p>
  </w:endnote>
  <w:endnote w:type="continuationSeparator" w:id="0">
    <w:p w14:paraId="629D3AFA" w14:textId="77777777" w:rsidR="005A3ECF" w:rsidRDefault="005A3EC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DA21B" w14:textId="77777777" w:rsidR="005A3ECF" w:rsidRDefault="005A3ECF" w:rsidP="005762FE">
      <w:r>
        <w:separator/>
      </w:r>
    </w:p>
  </w:footnote>
  <w:footnote w:type="continuationSeparator" w:id="0">
    <w:p w14:paraId="65146D16" w14:textId="77777777" w:rsidR="005A3ECF" w:rsidRDefault="005A3EC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58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0B58"/>
    <w:rsid w:val="00424D86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A3ECF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7A176"/>
  <w15:docId w15:val="{6E7B1C87-9A7E-4650-B322-BD720F38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2026-04-04T03:35:00Z</dcterms:created>
  <dcterms:modified xsi:type="dcterms:W3CDTF">2026-04-04T03:35:00Z</dcterms:modified>
</cp:coreProperties>
</file>