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420B58" w:rsidRPr="00420B58" w14:paraId="4FEFD946" w14:textId="77777777" w:rsidTr="00420B58">
        <w:trPr>
          <w:trHeight w:val="600"/>
        </w:trPr>
        <w:tc>
          <w:tcPr>
            <w:tcW w:w="13176" w:type="dxa"/>
            <w:gridSpan w:val="7"/>
          </w:tcPr>
          <w:p w14:paraId="08E8396E" w14:textId="77777777" w:rsidR="00420B58" w:rsidRPr="00420B58" w:rsidRDefault="00420B58" w:rsidP="00420B58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2027</w:t>
            </w:r>
          </w:p>
        </w:tc>
      </w:tr>
      <w:tr w:rsidR="00420B58" w14:paraId="701ECF63" w14:textId="77777777" w:rsidTr="00420B58">
        <w:tc>
          <w:tcPr>
            <w:tcW w:w="1882" w:type="dxa"/>
          </w:tcPr>
          <w:p w14:paraId="3F6F21A1" w14:textId="77777777" w:rsidR="00420B58" w:rsidRDefault="00420B58" w:rsidP="00420B58">
            <w:pPr>
              <w:jc w:val="center"/>
            </w:pPr>
            <w:r>
              <w:t>Sunday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569F71B" w14:textId="77777777" w:rsidR="00420B58" w:rsidRDefault="00420B58" w:rsidP="00420B58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D398393" w14:textId="77777777" w:rsidR="00420B58" w:rsidRDefault="00420B58" w:rsidP="00420B58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2798427" w14:textId="77777777" w:rsidR="00420B58" w:rsidRDefault="00420B58" w:rsidP="00420B58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1ACFBFC9" w14:textId="77777777" w:rsidR="00420B58" w:rsidRDefault="00420B58" w:rsidP="00420B58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EFD3FE9" w14:textId="77777777" w:rsidR="00420B58" w:rsidRDefault="00420B58" w:rsidP="00420B58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4489A8D5" w14:textId="77777777" w:rsidR="00420B58" w:rsidRDefault="00420B58" w:rsidP="00420B58">
            <w:pPr>
              <w:jc w:val="center"/>
            </w:pPr>
            <w:r>
              <w:t>Saturday</w:t>
            </w:r>
          </w:p>
        </w:tc>
      </w:tr>
      <w:tr w:rsidR="00420B58" w14:paraId="4CA3DCEF" w14:textId="77777777" w:rsidTr="00420B5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69070B43" w14:textId="77777777" w:rsidR="00420B58" w:rsidRDefault="00420B58" w:rsidP="00420B58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E4804BF" w14:textId="77777777" w:rsidR="00420B58" w:rsidRDefault="00420B58" w:rsidP="00420B58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BEAF372" w14:textId="77777777" w:rsidR="00420B58" w:rsidRDefault="00420B58" w:rsidP="00420B58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F8A3102" w14:textId="77777777" w:rsidR="00420B58" w:rsidRDefault="00420B58" w:rsidP="00420B58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386F657" w14:textId="77777777" w:rsidR="00420B58" w:rsidRDefault="00420B58" w:rsidP="00420B58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5BA52E90" w14:textId="77777777" w:rsidR="00420B58" w:rsidRDefault="00420B58" w:rsidP="00420B58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6AF824AC" w14:textId="77777777" w:rsidR="00420B58" w:rsidRDefault="00420B58" w:rsidP="00420B58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420B58" w14:paraId="1901EF08" w14:textId="77777777" w:rsidTr="00420B5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455F9FCE" w14:textId="77777777" w:rsidR="00420B58" w:rsidRDefault="00420B58" w:rsidP="00420B58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008279A8" w14:textId="77777777" w:rsidR="00420B58" w:rsidRDefault="00420B58" w:rsidP="00420B58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881D103" w14:textId="77777777" w:rsidR="00420B58" w:rsidRDefault="00420B58" w:rsidP="00420B58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173C35A9" w14:textId="77777777" w:rsidR="00420B58" w:rsidRDefault="00420B58" w:rsidP="00420B58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BE36401" w14:textId="77777777" w:rsidR="00420B58" w:rsidRDefault="00420B58" w:rsidP="00420B58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5D80671F" w14:textId="77777777" w:rsidR="00420B58" w:rsidRDefault="00420B58" w:rsidP="00420B58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2200EFF3" w14:textId="77777777" w:rsidR="00420B58" w:rsidRDefault="00420B58" w:rsidP="00420B58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420B58" w14:paraId="3DF2E644" w14:textId="77777777" w:rsidTr="00420B5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7A3BD0C2" w14:textId="77777777" w:rsidR="00420B58" w:rsidRDefault="00420B58" w:rsidP="00420B58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3C48DEC" w14:textId="77777777" w:rsidR="00420B58" w:rsidRDefault="00420B58" w:rsidP="00420B58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068582DC" w14:textId="77777777" w:rsidR="00420B58" w:rsidRDefault="00420B58" w:rsidP="00420B58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AF9E985" w14:textId="77777777" w:rsidR="00420B58" w:rsidRDefault="00420B58" w:rsidP="00420B58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080649C" w14:textId="77777777" w:rsidR="00420B58" w:rsidRDefault="00420B58" w:rsidP="00420B58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08A0B7F3" w14:textId="77777777" w:rsidR="00420B58" w:rsidRDefault="00420B58" w:rsidP="00420B58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18BDA1BF" w14:textId="77777777" w:rsidR="00420B58" w:rsidRDefault="00420B58" w:rsidP="00420B58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420B58" w14:paraId="451B1334" w14:textId="77777777" w:rsidTr="00420B58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2A789C4A" w14:textId="77777777" w:rsidR="00420B58" w:rsidRDefault="00420B58" w:rsidP="00420B58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701097B3" w14:textId="77777777" w:rsidR="00420B58" w:rsidRDefault="00420B58" w:rsidP="00420B58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7989F8B" w14:textId="77777777" w:rsidR="00420B58" w:rsidRDefault="00420B58" w:rsidP="00420B58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452D7887" w14:textId="77777777" w:rsidR="00420B58" w:rsidRDefault="00420B58" w:rsidP="00420B58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7C75B57F" w14:textId="77777777" w:rsidR="00420B58" w:rsidRDefault="00420B58" w:rsidP="00420B58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3" w:type="dxa"/>
          </w:tcPr>
          <w:p w14:paraId="4AC0BCE7" w14:textId="77777777" w:rsidR="00420B58" w:rsidRDefault="00420B58" w:rsidP="00420B58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3" w:type="dxa"/>
          </w:tcPr>
          <w:p w14:paraId="5F1BB5D2" w14:textId="77777777" w:rsidR="00420B58" w:rsidRDefault="00420B58" w:rsidP="00420B58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420B58" w14:paraId="00AC6159" w14:textId="77777777" w:rsidTr="00420B58">
        <w:trPr>
          <w:trHeight w:val="1340"/>
        </w:trPr>
        <w:tc>
          <w:tcPr>
            <w:tcW w:w="1882" w:type="dxa"/>
          </w:tcPr>
          <w:p w14:paraId="3ABC8A88" w14:textId="77777777" w:rsidR="00420B58" w:rsidRDefault="00420B58" w:rsidP="00420B58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6E1B58AC" w14:textId="77777777" w:rsidR="00420B58" w:rsidRDefault="00420B58" w:rsidP="00420B58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2A25B373" w14:textId="77777777" w:rsidR="00420B58" w:rsidRDefault="00420B58" w:rsidP="00420B58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03620B16" w14:textId="77777777" w:rsidR="00420B58" w:rsidRDefault="00420B58" w:rsidP="00420B58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63500955" w14:textId="77777777" w:rsidR="00420B58" w:rsidRDefault="00420B58" w:rsidP="00420B58">
            <w:pPr>
              <w:jc w:val="center"/>
            </w:pPr>
          </w:p>
        </w:tc>
        <w:tc>
          <w:tcPr>
            <w:tcW w:w="1883" w:type="dxa"/>
          </w:tcPr>
          <w:p w14:paraId="1082E084" w14:textId="77777777" w:rsidR="00420B58" w:rsidRDefault="00420B58" w:rsidP="00420B58">
            <w:pPr>
              <w:jc w:val="center"/>
            </w:pPr>
          </w:p>
        </w:tc>
        <w:tc>
          <w:tcPr>
            <w:tcW w:w="1883" w:type="dxa"/>
          </w:tcPr>
          <w:p w14:paraId="07EBEB3E" w14:textId="77777777" w:rsidR="00420B58" w:rsidRDefault="00420B58" w:rsidP="00420B58">
            <w:pPr>
              <w:jc w:val="center"/>
            </w:pPr>
          </w:p>
        </w:tc>
      </w:tr>
      <w:tr w:rsidR="00420B58" w14:paraId="7F838B6F" w14:textId="77777777" w:rsidTr="00420B58">
        <w:trPr>
          <w:trHeight w:val="1340"/>
        </w:trPr>
        <w:tc>
          <w:tcPr>
            <w:tcW w:w="1882" w:type="dxa"/>
          </w:tcPr>
          <w:p w14:paraId="701F532B" w14:textId="77777777" w:rsidR="00420B58" w:rsidRDefault="00420B58" w:rsidP="00420B58">
            <w:pPr>
              <w:jc w:val="center"/>
            </w:pPr>
          </w:p>
        </w:tc>
        <w:tc>
          <w:tcPr>
            <w:tcW w:w="1882" w:type="dxa"/>
          </w:tcPr>
          <w:p w14:paraId="7CC68F88" w14:textId="77777777" w:rsidR="00420B58" w:rsidRDefault="00420B58" w:rsidP="00420B58">
            <w:pPr>
              <w:jc w:val="center"/>
            </w:pPr>
          </w:p>
        </w:tc>
        <w:tc>
          <w:tcPr>
            <w:tcW w:w="1882" w:type="dxa"/>
          </w:tcPr>
          <w:p w14:paraId="687D43F9" w14:textId="77777777" w:rsidR="00420B58" w:rsidRDefault="00420B58" w:rsidP="00420B58">
            <w:pPr>
              <w:jc w:val="center"/>
            </w:pPr>
          </w:p>
        </w:tc>
        <w:tc>
          <w:tcPr>
            <w:tcW w:w="1882" w:type="dxa"/>
          </w:tcPr>
          <w:p w14:paraId="28A59321" w14:textId="77777777" w:rsidR="00420B58" w:rsidRDefault="00420B58" w:rsidP="00420B58">
            <w:pPr>
              <w:jc w:val="center"/>
            </w:pPr>
          </w:p>
        </w:tc>
        <w:tc>
          <w:tcPr>
            <w:tcW w:w="1882" w:type="dxa"/>
          </w:tcPr>
          <w:p w14:paraId="730A3380" w14:textId="77777777" w:rsidR="00420B58" w:rsidRDefault="00420B58" w:rsidP="00420B58">
            <w:pPr>
              <w:jc w:val="center"/>
            </w:pPr>
          </w:p>
        </w:tc>
        <w:tc>
          <w:tcPr>
            <w:tcW w:w="1883" w:type="dxa"/>
          </w:tcPr>
          <w:p w14:paraId="69669F85" w14:textId="77777777" w:rsidR="00420B58" w:rsidRDefault="00420B58" w:rsidP="00420B58">
            <w:pPr>
              <w:jc w:val="center"/>
            </w:pPr>
          </w:p>
        </w:tc>
        <w:tc>
          <w:tcPr>
            <w:tcW w:w="1883" w:type="dxa"/>
          </w:tcPr>
          <w:p w14:paraId="2102B26C" w14:textId="77777777" w:rsidR="00420B58" w:rsidRDefault="00420B58" w:rsidP="00420B58">
            <w:pPr>
              <w:jc w:val="center"/>
            </w:pPr>
          </w:p>
        </w:tc>
      </w:tr>
    </w:tbl>
    <w:p w14:paraId="748915FC" w14:textId="77777777" w:rsidR="007268E4" w:rsidRPr="00BB4F60" w:rsidRDefault="00420B58" w:rsidP="00420B58">
      <w:pPr>
        <w:jc w:val="center"/>
      </w:pPr>
      <w:r>
        <w:t>© EditableCalendar.Com</w:t>
      </w:r>
    </w:p>
    <w:sectPr w:rsidR="007268E4" w:rsidRPr="00BB4F60" w:rsidSect="00420B5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BC637" w14:textId="77777777" w:rsidR="005A3ECF" w:rsidRDefault="005A3ECF" w:rsidP="005762FE">
      <w:r>
        <w:separator/>
      </w:r>
    </w:p>
  </w:endnote>
  <w:endnote w:type="continuationSeparator" w:id="0">
    <w:p w14:paraId="629D3AFA" w14:textId="77777777" w:rsidR="005A3ECF" w:rsidRDefault="005A3ECF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DA21B" w14:textId="77777777" w:rsidR="005A3ECF" w:rsidRDefault="005A3ECF" w:rsidP="005762FE">
      <w:r>
        <w:separator/>
      </w:r>
    </w:p>
  </w:footnote>
  <w:footnote w:type="continuationSeparator" w:id="0">
    <w:p w14:paraId="65146D16" w14:textId="77777777" w:rsidR="005A3ECF" w:rsidRDefault="005A3ECF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B58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0B58"/>
    <w:rsid w:val="00424D86"/>
    <w:rsid w:val="004C2249"/>
    <w:rsid w:val="004C4DB0"/>
    <w:rsid w:val="004E378B"/>
    <w:rsid w:val="004E629F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A3ECF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7A176"/>
  <w15:docId w15:val="{6E7B1C87-9A7E-4650-B322-BD720F381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Calendar.dotm</Template>
  <TotalTime>0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2027 Printable Calendar with Holidays</dc:title>
  <dc:subject/>
  <dc:creator>EditableCalendar.Com</dc:creator>
  <cp:keywords/>
  <dc:description>Download more at EditableCalendar.Com</dc:description>
  <cp:lastModifiedBy>Manh Nguyen</cp:lastModifiedBy>
  <cp:revision>1</cp:revision>
  <dcterms:created xsi:type="dcterms:W3CDTF">2026-04-04T03:35:00Z</dcterms:created>
  <dcterms:modified xsi:type="dcterms:W3CDTF">2026-04-04T03:35:00Z</dcterms:modified>
</cp:coreProperties>
</file>