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13176" w:type="dxa"/>
        <w:tblLayout w:type="fixed"/>
        <w:tblLook w:val="04A0" w:firstRow="1" w:lastRow="0" w:firstColumn="1" w:lastColumn="0" w:noHBand="0" w:noVBand="1"/>
      </w:tblPr>
      <w:tblGrid>
        <w:gridCol w:w="1882"/>
        <w:gridCol w:w="1882"/>
        <w:gridCol w:w="1882"/>
        <w:gridCol w:w="1882"/>
        <w:gridCol w:w="1882"/>
        <w:gridCol w:w="1883"/>
        <w:gridCol w:w="1883"/>
      </w:tblGrid>
      <w:tr w:rsidR="007F61D8" w:rsidRPr="007F61D8" w14:paraId="59BDBF1F" w14:textId="77777777" w:rsidTr="007F61D8">
        <w:trPr>
          <w:trHeight w:val="600"/>
        </w:trPr>
        <w:tc>
          <w:tcPr>
            <w:tcW w:w="13176" w:type="dxa"/>
            <w:gridSpan w:val="7"/>
          </w:tcPr>
          <w:p w14:paraId="0CE574C7" w14:textId="77777777" w:rsidR="007F61D8" w:rsidRPr="007F61D8" w:rsidRDefault="007F61D8" w:rsidP="007F61D8">
            <w:pPr>
              <w:jc w:val="center"/>
              <w:rPr>
                <w:sz w:val="48"/>
              </w:rPr>
            </w:pPr>
            <w:r>
              <w:rPr>
                <w:sz w:val="48"/>
              </w:rPr>
              <w:t>March 2026</w:t>
            </w:r>
          </w:p>
        </w:tc>
      </w:tr>
      <w:tr w:rsidR="007F61D8" w14:paraId="657995B3" w14:textId="77777777" w:rsidTr="007F61D8">
        <w:tc>
          <w:tcPr>
            <w:tcW w:w="1882" w:type="dxa"/>
            <w:tcBorders>
              <w:bottom w:val="single" w:sz="4" w:space="0" w:color="auto"/>
            </w:tcBorders>
          </w:tcPr>
          <w:p w14:paraId="5F59F761" w14:textId="77777777" w:rsidR="007F61D8" w:rsidRDefault="007F61D8" w:rsidP="007F61D8">
            <w:pPr>
              <w:jc w:val="center"/>
            </w:pPr>
            <w:r>
              <w:t>Sunday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19742C64" w14:textId="77777777" w:rsidR="007F61D8" w:rsidRDefault="007F61D8" w:rsidP="007F61D8">
            <w:pPr>
              <w:jc w:val="center"/>
            </w:pPr>
            <w:r>
              <w:t>Monday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18D7BE3D" w14:textId="77777777" w:rsidR="007F61D8" w:rsidRDefault="007F61D8" w:rsidP="007F61D8">
            <w:pPr>
              <w:jc w:val="center"/>
            </w:pPr>
            <w:r>
              <w:t>Tuesday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27A9EFB2" w14:textId="77777777" w:rsidR="007F61D8" w:rsidRDefault="007F61D8" w:rsidP="007F61D8">
            <w:pPr>
              <w:jc w:val="center"/>
            </w:pPr>
            <w:r>
              <w:t>Wednesday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3D5D48B8" w14:textId="77777777" w:rsidR="007F61D8" w:rsidRDefault="007F61D8" w:rsidP="007F61D8">
            <w:pPr>
              <w:jc w:val="center"/>
            </w:pPr>
            <w:r>
              <w:t>Thursday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3EBB9881" w14:textId="77777777" w:rsidR="007F61D8" w:rsidRDefault="007F61D8" w:rsidP="007F61D8">
            <w:pPr>
              <w:jc w:val="center"/>
            </w:pPr>
            <w:r>
              <w:t>Friday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3DD668A7" w14:textId="77777777" w:rsidR="007F61D8" w:rsidRDefault="007F61D8" w:rsidP="007F61D8">
            <w:pPr>
              <w:jc w:val="center"/>
            </w:pPr>
            <w:r>
              <w:t>Saturday</w:t>
            </w:r>
          </w:p>
        </w:tc>
      </w:tr>
      <w:tr w:rsidR="007F61D8" w14:paraId="5C78F64B" w14:textId="77777777" w:rsidTr="007F61D8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0470D55D" w14:textId="77777777" w:rsidR="007F61D8" w:rsidRDefault="007F61D8" w:rsidP="007F61D8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77B60262" w14:textId="77777777" w:rsidR="007F61D8" w:rsidRDefault="007F61D8" w:rsidP="007F61D8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1C86733F" w14:textId="77777777" w:rsidR="007F61D8" w:rsidRDefault="007F61D8" w:rsidP="007F61D8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D000549" w14:textId="77777777" w:rsidR="007F61D8" w:rsidRDefault="007F61D8" w:rsidP="007F61D8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34D7B3B6" w14:textId="77777777" w:rsidR="007F61D8" w:rsidRDefault="007F61D8" w:rsidP="007F61D8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52162010" w14:textId="77777777" w:rsidR="007F61D8" w:rsidRDefault="007F61D8" w:rsidP="007F61D8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35D8E293" w14:textId="77777777" w:rsidR="007F61D8" w:rsidRDefault="007F61D8" w:rsidP="007F61D8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</w:tr>
      <w:tr w:rsidR="007F61D8" w14:paraId="26865A48" w14:textId="77777777" w:rsidTr="007F61D8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278D93BC" w14:textId="77777777" w:rsidR="007F61D8" w:rsidRDefault="007F61D8" w:rsidP="007F61D8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7D6949C4" w14:textId="77777777" w:rsidR="007F61D8" w:rsidRDefault="007F61D8" w:rsidP="007F61D8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B3FE66E" w14:textId="77777777" w:rsidR="007F61D8" w:rsidRDefault="007F61D8" w:rsidP="007F61D8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D77D81C" w14:textId="77777777" w:rsidR="007F61D8" w:rsidRDefault="007F61D8" w:rsidP="007F61D8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29AA9552" w14:textId="77777777" w:rsidR="007F61D8" w:rsidRDefault="007F61D8" w:rsidP="007F61D8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102F3B0A" w14:textId="77777777" w:rsidR="007F61D8" w:rsidRDefault="007F61D8" w:rsidP="007F61D8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7EF8B6B6" w14:textId="77777777" w:rsidR="007F61D8" w:rsidRDefault="007F61D8" w:rsidP="007F61D8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</w:tr>
      <w:tr w:rsidR="007F61D8" w14:paraId="66267015" w14:textId="77777777" w:rsidTr="007F61D8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0B4240DE" w14:textId="77777777" w:rsidR="007F61D8" w:rsidRDefault="007F61D8" w:rsidP="007F61D8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07BF4DC8" w14:textId="77777777" w:rsidR="007F61D8" w:rsidRDefault="007F61D8" w:rsidP="007F61D8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117AFEC" w14:textId="77777777" w:rsidR="007F61D8" w:rsidRDefault="007F61D8" w:rsidP="007F61D8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14C4C867" w14:textId="77777777" w:rsidR="007F61D8" w:rsidRDefault="007F61D8" w:rsidP="007F61D8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C48DED3" w14:textId="77777777" w:rsidR="007F61D8" w:rsidRDefault="007F61D8" w:rsidP="007F61D8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72992276" w14:textId="77777777" w:rsidR="007F61D8" w:rsidRDefault="007F61D8" w:rsidP="007F61D8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77CBF297" w14:textId="77777777" w:rsidR="007F61D8" w:rsidRDefault="007F61D8" w:rsidP="007F61D8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</w:tr>
      <w:tr w:rsidR="007F61D8" w14:paraId="7AADC3BE" w14:textId="77777777" w:rsidTr="007F61D8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BA6BEC0" w14:textId="77777777" w:rsidR="007F61D8" w:rsidRDefault="007F61D8" w:rsidP="007F61D8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76F0C5E1" w14:textId="77777777" w:rsidR="007F61D8" w:rsidRDefault="007F61D8" w:rsidP="007F61D8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0DE44BF1" w14:textId="77777777" w:rsidR="007F61D8" w:rsidRDefault="007F61D8" w:rsidP="007F61D8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0A421221" w14:textId="77777777" w:rsidR="007F61D8" w:rsidRDefault="007F61D8" w:rsidP="007F61D8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23BE2A99" w14:textId="77777777" w:rsidR="007F61D8" w:rsidRDefault="007F61D8" w:rsidP="007F61D8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883" w:type="dxa"/>
            <w:shd w:val="clear" w:color="auto" w:fill="auto"/>
          </w:tcPr>
          <w:p w14:paraId="5174E24F" w14:textId="77777777" w:rsidR="007F61D8" w:rsidRDefault="007F61D8" w:rsidP="007F61D8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883" w:type="dxa"/>
            <w:shd w:val="clear" w:color="auto" w:fill="auto"/>
          </w:tcPr>
          <w:p w14:paraId="0C1AC96B" w14:textId="77777777" w:rsidR="007F61D8" w:rsidRDefault="007F61D8" w:rsidP="007F61D8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</w:tr>
      <w:tr w:rsidR="007F61D8" w14:paraId="002A928D" w14:textId="77777777" w:rsidTr="007F61D8">
        <w:trPr>
          <w:trHeight w:val="1340"/>
        </w:trPr>
        <w:tc>
          <w:tcPr>
            <w:tcW w:w="1882" w:type="dxa"/>
            <w:shd w:val="clear" w:color="auto" w:fill="auto"/>
          </w:tcPr>
          <w:p w14:paraId="773B40DD" w14:textId="77777777" w:rsidR="007F61D8" w:rsidRDefault="007F61D8" w:rsidP="007F61D8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37344D68" w14:textId="77777777" w:rsidR="007F61D8" w:rsidRDefault="007F61D8" w:rsidP="007F61D8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6C8A50A4" w14:textId="77777777" w:rsidR="007F61D8" w:rsidRDefault="007F61D8" w:rsidP="007F61D8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882" w:type="dxa"/>
          </w:tcPr>
          <w:p w14:paraId="114496D2" w14:textId="77777777" w:rsidR="007F61D8" w:rsidRDefault="007F61D8" w:rsidP="007F61D8">
            <w:pPr>
              <w:jc w:val="center"/>
            </w:pPr>
          </w:p>
        </w:tc>
        <w:tc>
          <w:tcPr>
            <w:tcW w:w="1882" w:type="dxa"/>
          </w:tcPr>
          <w:p w14:paraId="0F5AB7DB" w14:textId="77777777" w:rsidR="007F61D8" w:rsidRDefault="007F61D8" w:rsidP="007F61D8">
            <w:pPr>
              <w:jc w:val="center"/>
            </w:pPr>
          </w:p>
        </w:tc>
        <w:tc>
          <w:tcPr>
            <w:tcW w:w="1883" w:type="dxa"/>
          </w:tcPr>
          <w:p w14:paraId="264BFD90" w14:textId="77777777" w:rsidR="007F61D8" w:rsidRDefault="007F61D8" w:rsidP="007F61D8">
            <w:pPr>
              <w:jc w:val="center"/>
            </w:pPr>
          </w:p>
        </w:tc>
        <w:tc>
          <w:tcPr>
            <w:tcW w:w="1883" w:type="dxa"/>
          </w:tcPr>
          <w:p w14:paraId="4C4B4F35" w14:textId="77777777" w:rsidR="007F61D8" w:rsidRDefault="007F61D8" w:rsidP="007F61D8">
            <w:pPr>
              <w:jc w:val="center"/>
            </w:pPr>
          </w:p>
        </w:tc>
      </w:tr>
      <w:tr w:rsidR="007F61D8" w14:paraId="6FE7459A" w14:textId="77777777" w:rsidTr="007F61D8">
        <w:trPr>
          <w:trHeight w:val="1340"/>
        </w:trPr>
        <w:tc>
          <w:tcPr>
            <w:tcW w:w="1882" w:type="dxa"/>
          </w:tcPr>
          <w:p w14:paraId="7C44ED15" w14:textId="77777777" w:rsidR="007F61D8" w:rsidRDefault="007F61D8" w:rsidP="007F61D8">
            <w:pPr>
              <w:jc w:val="center"/>
            </w:pPr>
          </w:p>
        </w:tc>
        <w:tc>
          <w:tcPr>
            <w:tcW w:w="1882" w:type="dxa"/>
          </w:tcPr>
          <w:p w14:paraId="7B4831DE" w14:textId="77777777" w:rsidR="007F61D8" w:rsidRDefault="007F61D8" w:rsidP="007F61D8">
            <w:pPr>
              <w:jc w:val="center"/>
            </w:pPr>
          </w:p>
        </w:tc>
        <w:tc>
          <w:tcPr>
            <w:tcW w:w="1882" w:type="dxa"/>
          </w:tcPr>
          <w:p w14:paraId="1BAE07D0" w14:textId="77777777" w:rsidR="007F61D8" w:rsidRDefault="007F61D8" w:rsidP="007F61D8">
            <w:pPr>
              <w:jc w:val="center"/>
            </w:pPr>
          </w:p>
        </w:tc>
        <w:tc>
          <w:tcPr>
            <w:tcW w:w="1882" w:type="dxa"/>
          </w:tcPr>
          <w:p w14:paraId="7E6E7B45" w14:textId="77777777" w:rsidR="007F61D8" w:rsidRDefault="007F61D8" w:rsidP="007F61D8">
            <w:pPr>
              <w:jc w:val="center"/>
            </w:pPr>
          </w:p>
        </w:tc>
        <w:tc>
          <w:tcPr>
            <w:tcW w:w="1882" w:type="dxa"/>
          </w:tcPr>
          <w:p w14:paraId="6F7BF58F" w14:textId="77777777" w:rsidR="007F61D8" w:rsidRDefault="007F61D8" w:rsidP="007F61D8">
            <w:pPr>
              <w:jc w:val="center"/>
            </w:pPr>
          </w:p>
        </w:tc>
        <w:tc>
          <w:tcPr>
            <w:tcW w:w="1883" w:type="dxa"/>
          </w:tcPr>
          <w:p w14:paraId="01885395" w14:textId="77777777" w:rsidR="007F61D8" w:rsidRDefault="007F61D8" w:rsidP="007F61D8">
            <w:pPr>
              <w:jc w:val="center"/>
            </w:pPr>
          </w:p>
        </w:tc>
        <w:tc>
          <w:tcPr>
            <w:tcW w:w="1883" w:type="dxa"/>
          </w:tcPr>
          <w:p w14:paraId="65FB2C81" w14:textId="77777777" w:rsidR="007F61D8" w:rsidRDefault="007F61D8" w:rsidP="007F61D8">
            <w:pPr>
              <w:jc w:val="center"/>
            </w:pPr>
          </w:p>
        </w:tc>
      </w:tr>
    </w:tbl>
    <w:p w14:paraId="16660A1A" w14:textId="77777777" w:rsidR="007268E4" w:rsidRPr="00BB4F60" w:rsidRDefault="007F61D8" w:rsidP="007F61D8">
      <w:pPr>
        <w:jc w:val="center"/>
      </w:pPr>
      <w:r>
        <w:t>© EditableCalendar.Com</w:t>
      </w:r>
    </w:p>
    <w:sectPr w:rsidR="007268E4" w:rsidRPr="00BB4F60" w:rsidSect="007F61D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EB7BA9" w14:textId="77777777" w:rsidR="0057624A" w:rsidRDefault="0057624A" w:rsidP="005762FE">
      <w:r>
        <w:separator/>
      </w:r>
    </w:p>
  </w:endnote>
  <w:endnote w:type="continuationSeparator" w:id="0">
    <w:p w14:paraId="196E9A4F" w14:textId="77777777" w:rsidR="0057624A" w:rsidRDefault="0057624A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6DB2D8" w14:textId="77777777" w:rsidR="0057624A" w:rsidRDefault="0057624A" w:rsidP="005762FE">
      <w:r>
        <w:separator/>
      </w:r>
    </w:p>
  </w:footnote>
  <w:footnote w:type="continuationSeparator" w:id="0">
    <w:p w14:paraId="1028C8C0" w14:textId="77777777" w:rsidR="0057624A" w:rsidRDefault="0057624A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1D8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4A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7F61D8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56230"/>
  <w15:docId w15:val="{4CB492E8-5438-41B2-AA43-701C8BE54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5.april-2020-printable-calendar-holidays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March 2026 Printable Calendar with Holidays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2023-11-26T09:36:00Z</dcterms:created>
  <dcterms:modified xsi:type="dcterms:W3CDTF">2023-11-26T09:36:00Z</dcterms:modified>
</cp:coreProperties>
</file>