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7F61D8" w:rsidRPr="007F61D8" w14:paraId="59BDBF1F" w14:textId="77777777" w:rsidTr="007F61D8">
        <w:trPr>
          <w:trHeight w:val="600"/>
        </w:trPr>
        <w:tc>
          <w:tcPr>
            <w:tcW w:w="13176" w:type="dxa"/>
            <w:gridSpan w:val="7"/>
          </w:tcPr>
          <w:p w14:paraId="0CE574C7" w14:textId="77777777" w:rsidR="007F61D8" w:rsidRPr="007F61D8" w:rsidRDefault="007F61D8" w:rsidP="007F61D8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2026</w:t>
            </w:r>
          </w:p>
        </w:tc>
      </w:tr>
      <w:tr w:rsidR="007F61D8" w14:paraId="657995B3" w14:textId="77777777" w:rsidTr="007F61D8">
        <w:tc>
          <w:tcPr>
            <w:tcW w:w="1882" w:type="dxa"/>
            <w:tcBorders>
              <w:bottom w:val="single" w:sz="4" w:space="0" w:color="auto"/>
            </w:tcBorders>
          </w:tcPr>
          <w:p w14:paraId="5F59F761" w14:textId="77777777" w:rsidR="007F61D8" w:rsidRDefault="007F61D8" w:rsidP="007F61D8">
            <w:pPr>
              <w:jc w:val="center"/>
            </w:pPr>
            <w:r>
              <w:t>Sunday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9742C64" w14:textId="77777777" w:rsidR="007F61D8" w:rsidRDefault="007F61D8" w:rsidP="007F61D8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8D7BE3D" w14:textId="77777777" w:rsidR="007F61D8" w:rsidRDefault="007F61D8" w:rsidP="007F61D8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7A9EFB2" w14:textId="77777777" w:rsidR="007F61D8" w:rsidRDefault="007F61D8" w:rsidP="007F61D8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D5D48B8" w14:textId="77777777" w:rsidR="007F61D8" w:rsidRDefault="007F61D8" w:rsidP="007F61D8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EBB9881" w14:textId="77777777" w:rsidR="007F61D8" w:rsidRDefault="007F61D8" w:rsidP="007F61D8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DD668A7" w14:textId="77777777" w:rsidR="007F61D8" w:rsidRDefault="007F61D8" w:rsidP="007F61D8">
            <w:pPr>
              <w:jc w:val="center"/>
            </w:pPr>
            <w:r>
              <w:t>Saturday</w:t>
            </w:r>
          </w:p>
        </w:tc>
      </w:tr>
      <w:tr w:rsidR="007F61D8" w14:paraId="5C78F64B" w14:textId="77777777" w:rsidTr="007F61D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470D55D" w14:textId="77777777" w:rsidR="007F61D8" w:rsidRDefault="007F61D8" w:rsidP="007F61D8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7B60262" w14:textId="77777777" w:rsidR="007F61D8" w:rsidRDefault="007F61D8" w:rsidP="007F61D8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C86733F" w14:textId="77777777" w:rsidR="007F61D8" w:rsidRDefault="007F61D8" w:rsidP="007F61D8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D000549" w14:textId="77777777" w:rsidR="007F61D8" w:rsidRDefault="007F61D8" w:rsidP="007F61D8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4D7B3B6" w14:textId="77777777" w:rsidR="007F61D8" w:rsidRDefault="007F61D8" w:rsidP="007F61D8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52162010" w14:textId="77777777" w:rsidR="007F61D8" w:rsidRDefault="007F61D8" w:rsidP="007F61D8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5D8E293" w14:textId="77777777" w:rsidR="007F61D8" w:rsidRDefault="007F61D8" w:rsidP="007F61D8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7F61D8" w14:paraId="26865A48" w14:textId="77777777" w:rsidTr="007F61D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78D93BC" w14:textId="77777777" w:rsidR="007F61D8" w:rsidRDefault="007F61D8" w:rsidP="007F61D8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D6949C4" w14:textId="77777777" w:rsidR="007F61D8" w:rsidRDefault="007F61D8" w:rsidP="007F61D8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B3FE66E" w14:textId="77777777" w:rsidR="007F61D8" w:rsidRDefault="007F61D8" w:rsidP="007F61D8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D77D81C" w14:textId="77777777" w:rsidR="007F61D8" w:rsidRDefault="007F61D8" w:rsidP="007F61D8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9AA9552" w14:textId="77777777" w:rsidR="007F61D8" w:rsidRDefault="007F61D8" w:rsidP="007F61D8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102F3B0A" w14:textId="77777777" w:rsidR="007F61D8" w:rsidRDefault="007F61D8" w:rsidP="007F61D8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EF8B6B6" w14:textId="77777777" w:rsidR="007F61D8" w:rsidRDefault="007F61D8" w:rsidP="007F61D8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7F61D8" w14:paraId="66267015" w14:textId="77777777" w:rsidTr="007F61D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B4240DE" w14:textId="77777777" w:rsidR="007F61D8" w:rsidRDefault="007F61D8" w:rsidP="007F61D8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7BF4DC8" w14:textId="77777777" w:rsidR="007F61D8" w:rsidRDefault="007F61D8" w:rsidP="007F61D8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117AFEC" w14:textId="77777777" w:rsidR="007F61D8" w:rsidRDefault="007F61D8" w:rsidP="007F61D8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4C4C867" w14:textId="77777777" w:rsidR="007F61D8" w:rsidRDefault="007F61D8" w:rsidP="007F61D8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C48DED3" w14:textId="77777777" w:rsidR="007F61D8" w:rsidRDefault="007F61D8" w:rsidP="007F61D8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2992276" w14:textId="77777777" w:rsidR="007F61D8" w:rsidRDefault="007F61D8" w:rsidP="007F61D8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7CBF297" w14:textId="77777777" w:rsidR="007F61D8" w:rsidRDefault="007F61D8" w:rsidP="007F61D8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7F61D8" w14:paraId="7AADC3BE" w14:textId="77777777" w:rsidTr="007F61D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BA6BEC0" w14:textId="77777777" w:rsidR="007F61D8" w:rsidRDefault="007F61D8" w:rsidP="007F61D8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6F0C5E1" w14:textId="77777777" w:rsidR="007F61D8" w:rsidRDefault="007F61D8" w:rsidP="007F61D8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DE44BF1" w14:textId="77777777" w:rsidR="007F61D8" w:rsidRDefault="007F61D8" w:rsidP="007F61D8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0A421221" w14:textId="77777777" w:rsidR="007F61D8" w:rsidRDefault="007F61D8" w:rsidP="007F61D8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23BE2A99" w14:textId="77777777" w:rsidR="007F61D8" w:rsidRDefault="007F61D8" w:rsidP="007F61D8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5174E24F" w14:textId="77777777" w:rsidR="007F61D8" w:rsidRDefault="007F61D8" w:rsidP="007F61D8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0C1AC96B" w14:textId="77777777" w:rsidR="007F61D8" w:rsidRDefault="007F61D8" w:rsidP="007F61D8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7F61D8" w14:paraId="002A928D" w14:textId="77777777" w:rsidTr="007F61D8">
        <w:trPr>
          <w:trHeight w:val="1340"/>
        </w:trPr>
        <w:tc>
          <w:tcPr>
            <w:tcW w:w="1882" w:type="dxa"/>
            <w:shd w:val="clear" w:color="auto" w:fill="auto"/>
          </w:tcPr>
          <w:p w14:paraId="773B40DD" w14:textId="77777777" w:rsidR="007F61D8" w:rsidRDefault="007F61D8" w:rsidP="007F61D8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37344D68" w14:textId="77777777" w:rsidR="007F61D8" w:rsidRDefault="007F61D8" w:rsidP="007F61D8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6C8A50A4" w14:textId="77777777" w:rsidR="007F61D8" w:rsidRDefault="007F61D8" w:rsidP="007F61D8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114496D2" w14:textId="77777777" w:rsidR="007F61D8" w:rsidRDefault="007F61D8" w:rsidP="007F61D8">
            <w:pPr>
              <w:jc w:val="center"/>
            </w:pPr>
          </w:p>
        </w:tc>
        <w:tc>
          <w:tcPr>
            <w:tcW w:w="1882" w:type="dxa"/>
          </w:tcPr>
          <w:p w14:paraId="0F5AB7DB" w14:textId="77777777" w:rsidR="007F61D8" w:rsidRDefault="007F61D8" w:rsidP="007F61D8">
            <w:pPr>
              <w:jc w:val="center"/>
            </w:pPr>
          </w:p>
        </w:tc>
        <w:tc>
          <w:tcPr>
            <w:tcW w:w="1883" w:type="dxa"/>
          </w:tcPr>
          <w:p w14:paraId="264BFD90" w14:textId="77777777" w:rsidR="007F61D8" w:rsidRDefault="007F61D8" w:rsidP="007F61D8">
            <w:pPr>
              <w:jc w:val="center"/>
            </w:pPr>
          </w:p>
        </w:tc>
        <w:tc>
          <w:tcPr>
            <w:tcW w:w="1883" w:type="dxa"/>
          </w:tcPr>
          <w:p w14:paraId="4C4B4F35" w14:textId="77777777" w:rsidR="007F61D8" w:rsidRDefault="007F61D8" w:rsidP="007F61D8">
            <w:pPr>
              <w:jc w:val="center"/>
            </w:pPr>
          </w:p>
        </w:tc>
      </w:tr>
      <w:tr w:rsidR="007F61D8" w14:paraId="6FE7459A" w14:textId="77777777" w:rsidTr="007F61D8">
        <w:trPr>
          <w:trHeight w:val="1340"/>
        </w:trPr>
        <w:tc>
          <w:tcPr>
            <w:tcW w:w="1882" w:type="dxa"/>
          </w:tcPr>
          <w:p w14:paraId="7C44ED15" w14:textId="77777777" w:rsidR="007F61D8" w:rsidRDefault="007F61D8" w:rsidP="007F61D8">
            <w:pPr>
              <w:jc w:val="center"/>
            </w:pPr>
          </w:p>
        </w:tc>
        <w:tc>
          <w:tcPr>
            <w:tcW w:w="1882" w:type="dxa"/>
          </w:tcPr>
          <w:p w14:paraId="7B4831DE" w14:textId="77777777" w:rsidR="007F61D8" w:rsidRDefault="007F61D8" w:rsidP="007F61D8">
            <w:pPr>
              <w:jc w:val="center"/>
            </w:pPr>
          </w:p>
        </w:tc>
        <w:tc>
          <w:tcPr>
            <w:tcW w:w="1882" w:type="dxa"/>
          </w:tcPr>
          <w:p w14:paraId="1BAE07D0" w14:textId="77777777" w:rsidR="007F61D8" w:rsidRDefault="007F61D8" w:rsidP="007F61D8">
            <w:pPr>
              <w:jc w:val="center"/>
            </w:pPr>
          </w:p>
        </w:tc>
        <w:tc>
          <w:tcPr>
            <w:tcW w:w="1882" w:type="dxa"/>
          </w:tcPr>
          <w:p w14:paraId="7E6E7B45" w14:textId="77777777" w:rsidR="007F61D8" w:rsidRDefault="007F61D8" w:rsidP="007F61D8">
            <w:pPr>
              <w:jc w:val="center"/>
            </w:pPr>
          </w:p>
        </w:tc>
        <w:tc>
          <w:tcPr>
            <w:tcW w:w="1882" w:type="dxa"/>
          </w:tcPr>
          <w:p w14:paraId="6F7BF58F" w14:textId="77777777" w:rsidR="007F61D8" w:rsidRDefault="007F61D8" w:rsidP="007F61D8">
            <w:pPr>
              <w:jc w:val="center"/>
            </w:pPr>
          </w:p>
        </w:tc>
        <w:tc>
          <w:tcPr>
            <w:tcW w:w="1883" w:type="dxa"/>
          </w:tcPr>
          <w:p w14:paraId="01885395" w14:textId="77777777" w:rsidR="007F61D8" w:rsidRDefault="007F61D8" w:rsidP="007F61D8">
            <w:pPr>
              <w:jc w:val="center"/>
            </w:pPr>
          </w:p>
        </w:tc>
        <w:tc>
          <w:tcPr>
            <w:tcW w:w="1883" w:type="dxa"/>
          </w:tcPr>
          <w:p w14:paraId="65FB2C81" w14:textId="77777777" w:rsidR="007F61D8" w:rsidRDefault="007F61D8" w:rsidP="007F61D8">
            <w:pPr>
              <w:jc w:val="center"/>
            </w:pPr>
          </w:p>
        </w:tc>
      </w:tr>
    </w:tbl>
    <w:p w14:paraId="16660A1A" w14:textId="77777777" w:rsidR="007268E4" w:rsidRPr="00BB4F60" w:rsidRDefault="007F61D8" w:rsidP="007F61D8">
      <w:pPr>
        <w:jc w:val="center"/>
      </w:pPr>
      <w:r>
        <w:t>© EditableCalendar.Com</w:t>
      </w:r>
    </w:p>
    <w:sectPr w:rsidR="007268E4" w:rsidRPr="00BB4F60" w:rsidSect="007F61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B7BA9" w14:textId="77777777" w:rsidR="0057624A" w:rsidRDefault="0057624A" w:rsidP="005762FE">
      <w:r>
        <w:separator/>
      </w:r>
    </w:p>
  </w:endnote>
  <w:endnote w:type="continuationSeparator" w:id="0">
    <w:p w14:paraId="196E9A4F" w14:textId="77777777" w:rsidR="0057624A" w:rsidRDefault="0057624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DB2D8" w14:textId="77777777" w:rsidR="0057624A" w:rsidRDefault="0057624A" w:rsidP="005762FE">
      <w:r>
        <w:separator/>
      </w:r>
    </w:p>
  </w:footnote>
  <w:footnote w:type="continuationSeparator" w:id="0">
    <w:p w14:paraId="1028C8C0" w14:textId="77777777" w:rsidR="0057624A" w:rsidRDefault="0057624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D8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4A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7F61D8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56230"/>
  <w15:docId w15:val="{4CB492E8-5438-41B2-AA43-701C8BE5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2026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2023-11-26T09:36:00Z</dcterms:created>
  <dcterms:modified xsi:type="dcterms:W3CDTF">2023-11-26T09:36:00Z</dcterms:modified>
</cp:coreProperties>
</file>