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F017A" w:rsidRPr="003F017A" w14:paraId="379A79F4" w14:textId="77777777" w:rsidTr="003F017A">
        <w:trPr>
          <w:trHeight w:val="600"/>
        </w:trPr>
        <w:tc>
          <w:tcPr>
            <w:tcW w:w="9576" w:type="dxa"/>
            <w:gridSpan w:val="7"/>
          </w:tcPr>
          <w:p w14:paraId="0D4F55C7" w14:textId="77777777" w:rsidR="003F017A" w:rsidRPr="003F017A" w:rsidRDefault="003F017A" w:rsidP="003F017A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2026</w:t>
            </w:r>
          </w:p>
        </w:tc>
      </w:tr>
      <w:tr w:rsidR="003F017A" w14:paraId="7BCE1E37" w14:textId="77777777" w:rsidTr="003F017A">
        <w:tc>
          <w:tcPr>
            <w:tcW w:w="1368" w:type="dxa"/>
            <w:tcBorders>
              <w:bottom w:val="single" w:sz="4" w:space="0" w:color="auto"/>
            </w:tcBorders>
          </w:tcPr>
          <w:p w14:paraId="3C454422" w14:textId="77777777" w:rsidR="003F017A" w:rsidRDefault="003F017A" w:rsidP="003F017A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853928F" w14:textId="77777777" w:rsidR="003F017A" w:rsidRDefault="003F017A" w:rsidP="003F017A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92A595B" w14:textId="77777777" w:rsidR="003F017A" w:rsidRDefault="003F017A" w:rsidP="003F017A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8B2D6FD" w14:textId="77777777" w:rsidR="003F017A" w:rsidRDefault="003F017A" w:rsidP="003F017A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FEEAD6E" w14:textId="77777777" w:rsidR="003F017A" w:rsidRDefault="003F017A" w:rsidP="003F017A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280492E" w14:textId="77777777" w:rsidR="003F017A" w:rsidRDefault="003F017A" w:rsidP="003F017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E8412B3" w14:textId="77777777" w:rsidR="003F017A" w:rsidRDefault="003F017A" w:rsidP="003F017A">
            <w:pPr>
              <w:jc w:val="center"/>
            </w:pPr>
            <w:r>
              <w:t>Saturday</w:t>
            </w:r>
          </w:p>
        </w:tc>
      </w:tr>
      <w:tr w:rsidR="003F017A" w14:paraId="75E9F226" w14:textId="77777777" w:rsidTr="003F017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6A15DF" w14:textId="77777777" w:rsidR="003F017A" w:rsidRDefault="003F017A" w:rsidP="003F017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D5E972" w14:textId="77777777" w:rsidR="003F017A" w:rsidRDefault="003F017A" w:rsidP="003F017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69A7A8" w14:textId="77777777" w:rsidR="003F017A" w:rsidRDefault="003F017A" w:rsidP="003F017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51D1CA" w14:textId="77777777" w:rsidR="003F017A" w:rsidRDefault="003F017A" w:rsidP="003F017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EA12AA" w14:textId="77777777" w:rsidR="003F017A" w:rsidRDefault="003F017A" w:rsidP="003F017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DAED41" w14:textId="77777777" w:rsidR="003F017A" w:rsidRDefault="003F017A" w:rsidP="003F017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CCCD3A" w14:textId="77777777" w:rsidR="003F017A" w:rsidRDefault="003F017A" w:rsidP="003F017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3F017A" w14:paraId="0998D408" w14:textId="77777777" w:rsidTr="003F017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FB91F8" w14:textId="77777777" w:rsidR="003F017A" w:rsidRDefault="003F017A" w:rsidP="003F017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1B9BCE" w14:textId="77777777" w:rsidR="003F017A" w:rsidRDefault="003F017A" w:rsidP="003F017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34F6F8" w14:textId="77777777" w:rsidR="003F017A" w:rsidRDefault="003F017A" w:rsidP="003F017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F3465D" w14:textId="77777777" w:rsidR="003F017A" w:rsidRDefault="003F017A" w:rsidP="003F017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DF0F17" w14:textId="77777777" w:rsidR="003F017A" w:rsidRDefault="003F017A" w:rsidP="003F017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52ACC4" w14:textId="77777777" w:rsidR="003F017A" w:rsidRDefault="003F017A" w:rsidP="003F017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BA92A6" w14:textId="77777777" w:rsidR="003F017A" w:rsidRDefault="003F017A" w:rsidP="003F017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3F017A" w14:paraId="0BC45800" w14:textId="77777777" w:rsidTr="003F017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0AF5B2" w14:textId="77777777" w:rsidR="003F017A" w:rsidRDefault="003F017A" w:rsidP="003F017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808FC0" w14:textId="77777777" w:rsidR="003F017A" w:rsidRDefault="003F017A" w:rsidP="003F017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176350" w14:textId="77777777" w:rsidR="003F017A" w:rsidRDefault="003F017A" w:rsidP="003F017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49AE21" w14:textId="77777777" w:rsidR="003F017A" w:rsidRDefault="003F017A" w:rsidP="003F017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AA1F6E" w14:textId="77777777" w:rsidR="003F017A" w:rsidRDefault="003F017A" w:rsidP="003F017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846C25" w14:textId="77777777" w:rsidR="003F017A" w:rsidRDefault="003F017A" w:rsidP="003F017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358F38" w14:textId="77777777" w:rsidR="003F017A" w:rsidRDefault="003F017A" w:rsidP="003F017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3F017A" w14:paraId="3F4D032E" w14:textId="77777777" w:rsidTr="003F017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70A6D6" w14:textId="77777777" w:rsidR="003F017A" w:rsidRDefault="003F017A" w:rsidP="003F017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BD0103" w14:textId="77777777" w:rsidR="003F017A" w:rsidRDefault="003F017A" w:rsidP="003F017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DC9C71" w14:textId="77777777" w:rsidR="003F017A" w:rsidRDefault="003F017A" w:rsidP="003F017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D6A7869" w14:textId="77777777" w:rsidR="003F017A" w:rsidRDefault="003F017A" w:rsidP="003F017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89A3A6C" w14:textId="77777777" w:rsidR="003F017A" w:rsidRDefault="003F017A" w:rsidP="003F017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FC018C1" w14:textId="77777777" w:rsidR="003F017A" w:rsidRDefault="003F017A" w:rsidP="003F017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7825D95" w14:textId="77777777" w:rsidR="003F017A" w:rsidRDefault="003F017A" w:rsidP="003F017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3F017A" w14:paraId="1BCA47D9" w14:textId="77777777" w:rsidTr="003F017A">
        <w:trPr>
          <w:trHeight w:val="1500"/>
        </w:trPr>
        <w:tc>
          <w:tcPr>
            <w:tcW w:w="1368" w:type="dxa"/>
            <w:shd w:val="clear" w:color="auto" w:fill="auto"/>
          </w:tcPr>
          <w:p w14:paraId="087FE4B0" w14:textId="77777777" w:rsidR="003F017A" w:rsidRDefault="003F017A" w:rsidP="003F017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D74F9C6" w14:textId="77777777" w:rsidR="003F017A" w:rsidRDefault="003F017A" w:rsidP="003F017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9EDF7E" w14:textId="77777777" w:rsidR="003F017A" w:rsidRDefault="003F017A" w:rsidP="003F017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8F0D851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6AA7527F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3014BF62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26FEE600" w14:textId="77777777" w:rsidR="003F017A" w:rsidRDefault="003F017A" w:rsidP="003F017A">
            <w:pPr>
              <w:jc w:val="center"/>
            </w:pPr>
          </w:p>
        </w:tc>
      </w:tr>
      <w:tr w:rsidR="003F017A" w14:paraId="2FBF2EF8" w14:textId="77777777" w:rsidTr="003F017A">
        <w:trPr>
          <w:trHeight w:val="1500"/>
        </w:trPr>
        <w:tc>
          <w:tcPr>
            <w:tcW w:w="1368" w:type="dxa"/>
          </w:tcPr>
          <w:p w14:paraId="3A330C00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5360305E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2C2C7438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40735BAA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24906200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520C5A4A" w14:textId="77777777" w:rsidR="003F017A" w:rsidRDefault="003F017A" w:rsidP="003F017A">
            <w:pPr>
              <w:jc w:val="center"/>
            </w:pPr>
          </w:p>
        </w:tc>
        <w:tc>
          <w:tcPr>
            <w:tcW w:w="1368" w:type="dxa"/>
          </w:tcPr>
          <w:p w14:paraId="3EF09CE1" w14:textId="77777777" w:rsidR="003F017A" w:rsidRDefault="003F017A" w:rsidP="003F017A">
            <w:pPr>
              <w:jc w:val="center"/>
            </w:pPr>
          </w:p>
        </w:tc>
      </w:tr>
    </w:tbl>
    <w:p w14:paraId="5479A1A8" w14:textId="77777777" w:rsidR="003F017A" w:rsidRDefault="003F017A" w:rsidP="003F017A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F017A" w14:paraId="00564DC6" w14:textId="77777777" w:rsidTr="003F017A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017A" w:rsidRPr="003F017A" w14:paraId="5ADFF7F3" w14:textId="77777777" w:rsidTr="003F017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93B8165" w14:textId="77777777" w:rsidR="003F017A" w:rsidRPr="003F017A" w:rsidRDefault="003F017A" w:rsidP="003F017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2026</w:t>
                  </w:r>
                </w:p>
              </w:tc>
            </w:tr>
            <w:tr w:rsidR="003F017A" w:rsidRPr="003F017A" w14:paraId="2FF9C4E1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D38139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B53B04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9DED9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B02E8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6F653E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FE853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94A3C5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017A" w:rsidRPr="003F017A" w14:paraId="3C97CE95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02AC1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913C6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C74F4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38328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F81F1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CCB2E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F83F0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3F017A" w:rsidRPr="003F017A" w14:paraId="64DD4E49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6DD037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D9F3A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65DD5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E9DE0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F77095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A6ED4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E8AA6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3F017A" w:rsidRPr="003F017A" w14:paraId="1BF48AAE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113AD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09ED7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E6E48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D954F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9DB70F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84BC2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32E7D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3F017A" w:rsidRPr="003F017A" w14:paraId="5BDFBF56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F7906D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07059F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6F771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39388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3B48DF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67701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43534F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3F017A" w:rsidRPr="003F017A" w14:paraId="69BB1B46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1BC249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D40F8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650FC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1C102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A56CF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52C2E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0C238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F017A" w:rsidRPr="003F017A" w14:paraId="516EEC13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A123F9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1E8B0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C8591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0EC77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07AAC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2E654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EF893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763757D" w14:textId="77777777" w:rsidR="003F017A" w:rsidRDefault="003F017A" w:rsidP="003F017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017A" w:rsidRPr="003F017A" w14:paraId="462C0037" w14:textId="77777777" w:rsidTr="003F017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D9EF50F" w14:textId="77777777" w:rsidR="003F017A" w:rsidRPr="003F017A" w:rsidRDefault="003F017A" w:rsidP="003F017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2026</w:t>
                  </w:r>
                </w:p>
              </w:tc>
            </w:tr>
            <w:tr w:rsidR="003F017A" w:rsidRPr="003F017A" w14:paraId="416A3B31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111079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55BE10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D4887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84C6B5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4C7B01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BA83B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D5C1A5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017A" w:rsidRPr="003F017A" w14:paraId="26520071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6D8F4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D1DA34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0CCB0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D4CFC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D3342F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9D7A8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72D49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3F017A" w:rsidRPr="003F017A" w14:paraId="67E0F065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2E7BE4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7A76D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2EDF6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3DCB5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AE765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FDAD4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ECA0C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3F017A" w:rsidRPr="003F017A" w14:paraId="141C4BF6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73476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08820A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596A6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53D30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D4673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87E25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0258FA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3F017A" w:rsidRPr="003F017A" w14:paraId="5ADE6DAF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C9AC76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DF91C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E777D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ECA3E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58D55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FD778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E002F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3F017A" w:rsidRPr="003F017A" w14:paraId="10D93E01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22B60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AD1FA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A3201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1383A0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AD667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40DF2A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BE1285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F017A" w:rsidRPr="003F017A" w14:paraId="209D01BA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2C5CF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F851B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62CFD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CC2B1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9E163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C6A4A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A86E5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258106A" w14:textId="77777777" w:rsidR="003F017A" w:rsidRDefault="003F017A" w:rsidP="003F017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017A" w:rsidRPr="003F017A" w14:paraId="44DF9310" w14:textId="77777777" w:rsidTr="003F017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77A962A" w14:textId="77777777" w:rsidR="003F017A" w:rsidRPr="003F017A" w:rsidRDefault="003F017A" w:rsidP="003F017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2026</w:t>
                  </w:r>
                </w:p>
              </w:tc>
            </w:tr>
            <w:tr w:rsidR="003F017A" w:rsidRPr="003F017A" w14:paraId="41DA84A9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19A36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9F8BE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DC6E7B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B37C2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AE782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2451CE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73B45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017A" w:rsidRPr="003F017A" w14:paraId="7A81C9C1" w14:textId="77777777" w:rsidTr="003F017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20286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7BBC00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C3A6A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DC94F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4C2BE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3C80FA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22CC4A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3F017A" w:rsidRPr="003F017A" w14:paraId="729C8348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025F80F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AA368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FAEC8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4FD65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DDF03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5635F1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6039F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3F017A" w:rsidRPr="003F017A" w14:paraId="1C11671C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965571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CB09F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49FEE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C4CA4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9097B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1897A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7FA60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3F017A" w:rsidRPr="003F017A" w14:paraId="091664F4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2AD6DB8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570FCD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05EAC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0D0D8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CC5B6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DAEE7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FAE455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3F017A" w:rsidRPr="003F017A" w14:paraId="1D3603B6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2B9079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5255C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B0F195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30AF8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C9C18E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132852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FEB36C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F017A" w:rsidRPr="003F017A" w14:paraId="20F6A31A" w14:textId="77777777" w:rsidTr="003F017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C392FEA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EFF2D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43B284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244366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3A8AE7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EF9A83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0737DB" w14:textId="77777777" w:rsidR="003F017A" w:rsidRPr="003F017A" w:rsidRDefault="003F017A" w:rsidP="003F017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0DBEE6B" w14:textId="77777777" w:rsidR="003F017A" w:rsidRDefault="003F017A" w:rsidP="003F017A">
            <w:pPr>
              <w:jc w:val="center"/>
            </w:pPr>
          </w:p>
        </w:tc>
      </w:tr>
    </w:tbl>
    <w:p w14:paraId="09F262AD" w14:textId="77777777" w:rsidR="007268E4" w:rsidRPr="00BB4F60" w:rsidRDefault="003F017A" w:rsidP="003F017A">
      <w:pPr>
        <w:jc w:val="center"/>
      </w:pPr>
      <w:r>
        <w:t>© EditableCalendar.Com</w:t>
      </w:r>
    </w:p>
    <w:sectPr w:rsidR="007268E4" w:rsidRPr="00BB4F60" w:rsidSect="003F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4C55F" w14:textId="77777777" w:rsidR="0050619A" w:rsidRDefault="0050619A" w:rsidP="005762FE">
      <w:r>
        <w:separator/>
      </w:r>
    </w:p>
  </w:endnote>
  <w:endnote w:type="continuationSeparator" w:id="0">
    <w:p w14:paraId="52AA9813" w14:textId="77777777" w:rsidR="0050619A" w:rsidRDefault="0050619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781AC" w14:textId="77777777" w:rsidR="0050619A" w:rsidRDefault="0050619A" w:rsidP="005762FE">
      <w:r>
        <w:separator/>
      </w:r>
    </w:p>
  </w:footnote>
  <w:footnote w:type="continuationSeparator" w:id="0">
    <w:p w14:paraId="57C0FFC6" w14:textId="77777777" w:rsidR="0050619A" w:rsidRDefault="0050619A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17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3F017A"/>
    <w:rsid w:val="004003C4"/>
    <w:rsid w:val="00424D86"/>
    <w:rsid w:val="004C2249"/>
    <w:rsid w:val="004C4DB0"/>
    <w:rsid w:val="004E378B"/>
    <w:rsid w:val="0050619A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B0D20"/>
  <w15:docId w15:val="{CF1D8F62-99A8-4490-8AE9-BAEA4669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2023-11-26T04:58:00Z</dcterms:created>
  <dcterms:modified xsi:type="dcterms:W3CDTF">2023-11-26T04:59:00Z</dcterms:modified>
</cp:coreProperties>
</file>