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7A1F7" w14:textId="77777777" w:rsidR="00E64038" w:rsidRDefault="0093221C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March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E64038" w14:paraId="5210B1D5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7ED69A1" w14:textId="77777777" w:rsidR="00E64038" w:rsidRDefault="00C04A2C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9FA2AB7" w14:textId="77777777" w:rsidR="00E64038" w:rsidRDefault="00C04A2C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D45979B" w14:textId="77777777" w:rsidR="00E64038" w:rsidRDefault="00C04A2C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1D5E914" w14:textId="77777777" w:rsidR="00E64038" w:rsidRDefault="00C04A2C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65B80F3" w14:textId="77777777" w:rsidR="00E64038" w:rsidRDefault="00C04A2C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F6EDE91" w14:textId="77777777" w:rsidR="00E64038" w:rsidRDefault="00C04A2C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B5D36EB" w14:textId="77777777" w:rsidR="00E64038" w:rsidRDefault="00C04A2C">
            <w:pPr>
              <w:pStyle w:val="Day"/>
            </w:pPr>
            <w:r>
              <w:t>Sunday</w:t>
            </w:r>
          </w:p>
        </w:tc>
      </w:tr>
      <w:tr w:rsidR="00E64038" w14:paraId="6D78C7A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58317C3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1337671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BD540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E53CEC0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561CF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02F85C6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04708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2BD798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C04A2C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04708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EFAB3D2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04708E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2D12B59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A110E8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A110E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110E8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E64038" w14:paraId="01FDEBA0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D912997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4F5558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2DE12EC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C88D88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8E68E8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F5A2D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D74B984" w14:textId="77777777" w:rsidR="00E64038" w:rsidRDefault="00E64038">
            <w:pPr>
              <w:pStyle w:val="CalendarText"/>
            </w:pPr>
          </w:p>
        </w:tc>
      </w:tr>
      <w:tr w:rsidR="00E64038" w14:paraId="648A5DD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545178B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6A4EEBD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679ED2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244A47F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E677D8A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3481C6E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0778731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E64038" w14:paraId="65EAF013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B3E97F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B587B35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C7B54A1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26A7D0E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A4C5063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CB4B8AF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1DFFCB" w14:textId="77777777" w:rsidR="00E64038" w:rsidRDefault="00E64038">
            <w:pPr>
              <w:pStyle w:val="CalendarText"/>
            </w:pPr>
          </w:p>
        </w:tc>
      </w:tr>
      <w:tr w:rsidR="00E64038" w14:paraId="3B96160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109073C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6745B6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EEA4ACE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44B785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0415EBB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6DBF79C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FB7070B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E64038" w14:paraId="5D03E4E3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7D6D22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748AE9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A5F4FFF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58C9B63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32162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89CE2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BB6C080" w14:textId="77777777" w:rsidR="00E64038" w:rsidRDefault="00E64038">
            <w:pPr>
              <w:pStyle w:val="CalendarText"/>
            </w:pPr>
          </w:p>
        </w:tc>
      </w:tr>
      <w:tr w:rsidR="00E64038" w14:paraId="2763894C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970B200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369AC86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380C7AB4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1CC2621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FDF988E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FEC4DE2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774D031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E64038" w14:paraId="7C4AE498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96E381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7A29CDD" w14:textId="77777777" w:rsidR="00E64038" w:rsidRDefault="00D0015A" w:rsidP="00D0015A">
            <w:pPr>
              <w:pStyle w:val="CalendarText"/>
              <w:jc w:val="center"/>
            </w:pPr>
            <w:r w:rsidRPr="00D0015A">
              <w:t>St. Patrick's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24688B5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9B5BC1A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BFE203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F25BD1C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5D4B5AF" w14:textId="77777777" w:rsidR="00E64038" w:rsidRDefault="00E64038">
            <w:pPr>
              <w:pStyle w:val="CalendarText"/>
            </w:pPr>
          </w:p>
        </w:tc>
      </w:tr>
      <w:tr w:rsidR="00E64038" w14:paraId="3146D697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0309C52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3E9CE6E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BA1273A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06AD108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CE20E93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756022F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99E8450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E64038" w14:paraId="02AE502B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5A33D6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6277EE3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DF989BF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2623DA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73A3644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F40A0E5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D697B5B" w14:textId="77777777" w:rsidR="00E64038" w:rsidRDefault="00E64038">
            <w:pPr>
              <w:pStyle w:val="CalendarText"/>
            </w:pPr>
          </w:p>
        </w:tc>
      </w:tr>
      <w:tr w:rsidR="00E64038" w14:paraId="13957C5F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44629B4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2BAE56A" w14:textId="77777777" w:rsidR="00E64038" w:rsidRDefault="0093221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6FFEA34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2C8866F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1DA3D59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C703DE5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9036DBA" w14:textId="77777777" w:rsidR="00E64038" w:rsidRDefault="00E64038">
            <w:pPr>
              <w:pStyle w:val="Date"/>
            </w:pPr>
          </w:p>
        </w:tc>
      </w:tr>
      <w:tr w:rsidR="00E64038" w14:paraId="30438C2B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8D10F77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74B48F5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E3ABB17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284444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9CF8F3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AB4FDE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7D5C1D" w14:textId="77777777" w:rsidR="00E64038" w:rsidRDefault="00E64038">
            <w:pPr>
              <w:pStyle w:val="CalendarText"/>
            </w:pPr>
          </w:p>
        </w:tc>
      </w:tr>
    </w:tbl>
    <w:p w14:paraId="2A6519FA" w14:textId="00ED1F45" w:rsidR="00E64038" w:rsidRDefault="005D3E81" w:rsidP="005D3E81">
      <w:pPr>
        <w:jc w:val="center"/>
      </w:pPr>
      <w:r>
        <w:t xml:space="preserve">© </w:t>
      </w:r>
      <w:r w:rsidR="00013B3E">
        <w:t>Editable</w:t>
      </w:r>
      <w:bookmarkStart w:id="0" w:name="_GoBack"/>
      <w:bookmarkEnd w:id="0"/>
      <w:r>
        <w:t>Calendar.Com</w:t>
      </w:r>
    </w:p>
    <w:sectPr w:rsidR="00E64038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3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3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C04A2C"/>
    <w:rsid w:val="00013B3E"/>
    <w:rsid w:val="0004708E"/>
    <w:rsid w:val="00165246"/>
    <w:rsid w:val="00561CFD"/>
    <w:rsid w:val="005D3E81"/>
    <w:rsid w:val="006A253F"/>
    <w:rsid w:val="006F05AE"/>
    <w:rsid w:val="0093221C"/>
    <w:rsid w:val="00965B23"/>
    <w:rsid w:val="00A110E8"/>
    <w:rsid w:val="00A35821"/>
    <w:rsid w:val="00BD5401"/>
    <w:rsid w:val="00C04A2C"/>
    <w:rsid w:val="00D0015A"/>
    <w:rsid w:val="00DA6D0F"/>
    <w:rsid w:val="00E64038"/>
    <w:rsid w:val="00EC4123"/>
    <w:rsid w:val="00F17130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A3235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A78853-73D9-4907-8C45-ED10A64C8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2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March 2020 Printable Calendar with Holidays</vt:lpstr>
    </vt:vector>
  </TitlesOfParts>
  <Company>Microsoft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2020 Printable Calendar with Holidays</dc:title>
  <dc:creator>AutoBVT</dc:creator>
  <cp:lastModifiedBy>admin</cp:lastModifiedBy>
  <cp:revision>5</cp:revision>
  <dcterms:created xsi:type="dcterms:W3CDTF">2018-11-01T06:14:00Z</dcterms:created>
  <dcterms:modified xsi:type="dcterms:W3CDTF">2019-05-20T08:44:00Z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