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7937BA" w:rsidRPr="007937BA" w14:paraId="336419E8" w14:textId="77777777" w:rsidTr="007937BA">
        <w:trPr>
          <w:trHeight w:val="600"/>
        </w:trPr>
        <w:tc>
          <w:tcPr>
            <w:tcW w:w="13176" w:type="dxa"/>
            <w:gridSpan w:val="7"/>
          </w:tcPr>
          <w:p w14:paraId="6FA8A237" w14:textId="77777777" w:rsidR="007937BA" w:rsidRPr="007937BA" w:rsidRDefault="007937BA" w:rsidP="007937BA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June 2026</w:t>
            </w:r>
          </w:p>
        </w:tc>
      </w:tr>
      <w:tr w:rsidR="007937BA" w14:paraId="1AD5788D" w14:textId="77777777" w:rsidTr="007937BA">
        <w:tc>
          <w:tcPr>
            <w:tcW w:w="1882" w:type="dxa"/>
          </w:tcPr>
          <w:p w14:paraId="2242B1EC" w14:textId="77777777" w:rsidR="007937BA" w:rsidRDefault="007937BA" w:rsidP="007937BA">
            <w:pPr>
              <w:jc w:val="center"/>
            </w:pPr>
            <w:r>
              <w:t>Sunday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3B08000" w14:textId="77777777" w:rsidR="007937BA" w:rsidRDefault="007937BA" w:rsidP="007937BA">
            <w:pPr>
              <w:jc w:val="center"/>
            </w:pPr>
            <w:r>
              <w:t>Monday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552B74F6" w14:textId="77777777" w:rsidR="007937BA" w:rsidRDefault="007937BA" w:rsidP="007937BA">
            <w:pPr>
              <w:jc w:val="center"/>
            </w:pPr>
            <w:r>
              <w:t>Tuesday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F32F008" w14:textId="77777777" w:rsidR="007937BA" w:rsidRDefault="007937BA" w:rsidP="007937BA">
            <w:pPr>
              <w:jc w:val="center"/>
            </w:pPr>
            <w:r>
              <w:t>Wednesday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602F6DF9" w14:textId="77777777" w:rsidR="007937BA" w:rsidRDefault="007937BA" w:rsidP="007937BA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169AC818" w14:textId="77777777" w:rsidR="007937BA" w:rsidRDefault="007937BA" w:rsidP="007937BA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4AFB0401" w14:textId="77777777" w:rsidR="007937BA" w:rsidRDefault="007937BA" w:rsidP="007937BA">
            <w:pPr>
              <w:jc w:val="center"/>
            </w:pPr>
            <w:r>
              <w:t>Saturday</w:t>
            </w:r>
          </w:p>
        </w:tc>
      </w:tr>
      <w:tr w:rsidR="007937BA" w14:paraId="1F74C98E" w14:textId="77777777" w:rsidTr="007937B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0A7E7911" w14:textId="77777777" w:rsidR="007937BA" w:rsidRDefault="007937BA" w:rsidP="007937BA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0F72B5D" w14:textId="77777777" w:rsidR="007937BA" w:rsidRDefault="007937BA" w:rsidP="007937BA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5474C61" w14:textId="77777777" w:rsidR="007937BA" w:rsidRDefault="007937BA" w:rsidP="007937BA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B49E48D" w14:textId="77777777" w:rsidR="007937BA" w:rsidRDefault="007937BA" w:rsidP="007937BA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CD1E1B9" w14:textId="77777777" w:rsidR="007937BA" w:rsidRDefault="007937BA" w:rsidP="007937BA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6ACD2A48" w14:textId="77777777" w:rsidR="007937BA" w:rsidRDefault="007937BA" w:rsidP="007937BA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5BDBEF36" w14:textId="77777777" w:rsidR="007937BA" w:rsidRDefault="007937BA" w:rsidP="007937BA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7937BA" w14:paraId="2FE36476" w14:textId="77777777" w:rsidTr="007937B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E650561" w14:textId="77777777" w:rsidR="007937BA" w:rsidRDefault="007937BA" w:rsidP="007937BA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48C4E4D" w14:textId="77777777" w:rsidR="007937BA" w:rsidRDefault="007937BA" w:rsidP="007937BA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5A4C7AC" w14:textId="77777777" w:rsidR="007937BA" w:rsidRDefault="007937BA" w:rsidP="007937BA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D8CFA4F" w14:textId="77777777" w:rsidR="007937BA" w:rsidRDefault="007937BA" w:rsidP="007937BA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46B8709" w14:textId="77777777" w:rsidR="007937BA" w:rsidRDefault="007937BA" w:rsidP="007937BA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1C28320C" w14:textId="77777777" w:rsidR="007937BA" w:rsidRDefault="007937BA" w:rsidP="007937BA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D14BEAA" w14:textId="77777777" w:rsidR="007937BA" w:rsidRDefault="007937BA" w:rsidP="007937BA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7937BA" w14:paraId="596E5E55" w14:textId="77777777" w:rsidTr="007937B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191E180" w14:textId="77777777" w:rsidR="007937BA" w:rsidRDefault="007937BA" w:rsidP="007937BA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484D527" w14:textId="77777777" w:rsidR="007937BA" w:rsidRDefault="007937BA" w:rsidP="007937BA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6F1F0FD" w14:textId="77777777" w:rsidR="007937BA" w:rsidRDefault="007937BA" w:rsidP="007937BA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AB7001D" w14:textId="77777777" w:rsidR="007937BA" w:rsidRDefault="007937BA" w:rsidP="007937BA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98C2915" w14:textId="77777777" w:rsidR="007937BA" w:rsidRDefault="007937BA" w:rsidP="007937BA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110EE95" w14:textId="77777777" w:rsidR="007937BA" w:rsidRDefault="007937BA" w:rsidP="007937BA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19DAFCF" w14:textId="77777777" w:rsidR="007937BA" w:rsidRDefault="007937BA" w:rsidP="007937BA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7937BA" w14:paraId="366E6825" w14:textId="77777777" w:rsidTr="007937B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A25BD50" w14:textId="77777777" w:rsidR="007937BA" w:rsidRDefault="007937BA" w:rsidP="007937BA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4DCAF7C" w14:textId="77777777" w:rsidR="007937BA" w:rsidRDefault="007937BA" w:rsidP="007937BA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144E09D" w14:textId="77777777" w:rsidR="007937BA" w:rsidRDefault="007937BA" w:rsidP="007937BA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7A69EC8E" w14:textId="77777777" w:rsidR="007937BA" w:rsidRDefault="007937BA" w:rsidP="007937BA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4CA4F7CD" w14:textId="77777777" w:rsidR="007937BA" w:rsidRDefault="007937BA" w:rsidP="007937BA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6FC342D2" w14:textId="77777777" w:rsidR="007937BA" w:rsidRDefault="007937BA" w:rsidP="007937BA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30E759D7" w14:textId="77777777" w:rsidR="007937BA" w:rsidRDefault="007937BA" w:rsidP="007937BA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7937BA" w14:paraId="5FAB5B74" w14:textId="77777777" w:rsidTr="007937BA">
        <w:trPr>
          <w:trHeight w:val="1340"/>
        </w:trPr>
        <w:tc>
          <w:tcPr>
            <w:tcW w:w="1882" w:type="dxa"/>
            <w:shd w:val="clear" w:color="auto" w:fill="auto"/>
          </w:tcPr>
          <w:p w14:paraId="449E2184" w14:textId="77777777" w:rsidR="007937BA" w:rsidRDefault="007937BA" w:rsidP="007937BA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0178A923" w14:textId="77777777" w:rsidR="007937BA" w:rsidRDefault="007937BA" w:rsidP="007937BA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0CFD5193" w14:textId="77777777" w:rsidR="007937BA" w:rsidRDefault="007937BA" w:rsidP="007937BA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6D2F2E2C" w14:textId="77777777" w:rsidR="007937BA" w:rsidRDefault="007937BA" w:rsidP="007937BA">
            <w:pPr>
              <w:jc w:val="center"/>
            </w:pPr>
          </w:p>
        </w:tc>
        <w:tc>
          <w:tcPr>
            <w:tcW w:w="1882" w:type="dxa"/>
          </w:tcPr>
          <w:p w14:paraId="460B350C" w14:textId="77777777" w:rsidR="007937BA" w:rsidRDefault="007937BA" w:rsidP="007937BA">
            <w:pPr>
              <w:jc w:val="center"/>
            </w:pPr>
          </w:p>
        </w:tc>
        <w:tc>
          <w:tcPr>
            <w:tcW w:w="1883" w:type="dxa"/>
          </w:tcPr>
          <w:p w14:paraId="36FEF489" w14:textId="77777777" w:rsidR="007937BA" w:rsidRDefault="007937BA" w:rsidP="007937BA">
            <w:pPr>
              <w:jc w:val="center"/>
            </w:pPr>
          </w:p>
        </w:tc>
        <w:tc>
          <w:tcPr>
            <w:tcW w:w="1883" w:type="dxa"/>
          </w:tcPr>
          <w:p w14:paraId="6DF80A2D" w14:textId="77777777" w:rsidR="007937BA" w:rsidRDefault="007937BA" w:rsidP="007937BA">
            <w:pPr>
              <w:jc w:val="center"/>
            </w:pPr>
          </w:p>
        </w:tc>
      </w:tr>
      <w:tr w:rsidR="007937BA" w14:paraId="2F520625" w14:textId="77777777" w:rsidTr="007937BA">
        <w:trPr>
          <w:trHeight w:val="1340"/>
        </w:trPr>
        <w:tc>
          <w:tcPr>
            <w:tcW w:w="1882" w:type="dxa"/>
          </w:tcPr>
          <w:p w14:paraId="4BE05BC3" w14:textId="77777777" w:rsidR="007937BA" w:rsidRDefault="007937BA" w:rsidP="007937BA">
            <w:pPr>
              <w:jc w:val="center"/>
            </w:pPr>
          </w:p>
        </w:tc>
        <w:tc>
          <w:tcPr>
            <w:tcW w:w="1882" w:type="dxa"/>
          </w:tcPr>
          <w:p w14:paraId="792D33E2" w14:textId="77777777" w:rsidR="007937BA" w:rsidRDefault="007937BA" w:rsidP="007937BA">
            <w:pPr>
              <w:jc w:val="center"/>
            </w:pPr>
          </w:p>
        </w:tc>
        <w:tc>
          <w:tcPr>
            <w:tcW w:w="1882" w:type="dxa"/>
          </w:tcPr>
          <w:p w14:paraId="562C6275" w14:textId="77777777" w:rsidR="007937BA" w:rsidRDefault="007937BA" w:rsidP="007937BA">
            <w:pPr>
              <w:jc w:val="center"/>
            </w:pPr>
          </w:p>
        </w:tc>
        <w:tc>
          <w:tcPr>
            <w:tcW w:w="1882" w:type="dxa"/>
          </w:tcPr>
          <w:p w14:paraId="7FC9F7FE" w14:textId="77777777" w:rsidR="007937BA" w:rsidRDefault="007937BA" w:rsidP="007937BA">
            <w:pPr>
              <w:jc w:val="center"/>
            </w:pPr>
          </w:p>
        </w:tc>
        <w:tc>
          <w:tcPr>
            <w:tcW w:w="1882" w:type="dxa"/>
          </w:tcPr>
          <w:p w14:paraId="023BD525" w14:textId="77777777" w:rsidR="007937BA" w:rsidRDefault="007937BA" w:rsidP="007937BA">
            <w:pPr>
              <w:jc w:val="center"/>
            </w:pPr>
          </w:p>
        </w:tc>
        <w:tc>
          <w:tcPr>
            <w:tcW w:w="1883" w:type="dxa"/>
          </w:tcPr>
          <w:p w14:paraId="4C6CA84F" w14:textId="77777777" w:rsidR="007937BA" w:rsidRDefault="007937BA" w:rsidP="007937BA">
            <w:pPr>
              <w:jc w:val="center"/>
            </w:pPr>
          </w:p>
        </w:tc>
        <w:tc>
          <w:tcPr>
            <w:tcW w:w="1883" w:type="dxa"/>
          </w:tcPr>
          <w:p w14:paraId="7F81BD8F" w14:textId="77777777" w:rsidR="007937BA" w:rsidRDefault="007937BA" w:rsidP="007937BA">
            <w:pPr>
              <w:jc w:val="center"/>
            </w:pPr>
          </w:p>
        </w:tc>
      </w:tr>
    </w:tbl>
    <w:p w14:paraId="78C28232" w14:textId="77777777" w:rsidR="007268E4" w:rsidRPr="00BB4F60" w:rsidRDefault="007937BA" w:rsidP="007937BA">
      <w:pPr>
        <w:jc w:val="center"/>
      </w:pPr>
      <w:r>
        <w:t>© EditableCalendar.Com</w:t>
      </w:r>
    </w:p>
    <w:sectPr w:rsidR="007268E4" w:rsidRPr="00BB4F60" w:rsidSect="007937B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819C8" w14:textId="77777777" w:rsidR="001E3A24" w:rsidRDefault="001E3A24" w:rsidP="005762FE">
      <w:r>
        <w:separator/>
      </w:r>
    </w:p>
  </w:endnote>
  <w:endnote w:type="continuationSeparator" w:id="0">
    <w:p w14:paraId="4924F483" w14:textId="77777777" w:rsidR="001E3A24" w:rsidRDefault="001E3A24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9807D6" w14:textId="77777777" w:rsidR="001E3A24" w:rsidRDefault="001E3A24" w:rsidP="005762FE">
      <w:r>
        <w:separator/>
      </w:r>
    </w:p>
  </w:footnote>
  <w:footnote w:type="continuationSeparator" w:id="0">
    <w:p w14:paraId="5329C070" w14:textId="77777777" w:rsidR="001E3A24" w:rsidRDefault="001E3A24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7BA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3A24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937BA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5EF63"/>
  <w15:docId w15:val="{3460121C-76D1-40D8-8D5D-523EF2288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June 2026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2023-11-26T09:37:00Z</dcterms:created>
  <dcterms:modified xsi:type="dcterms:W3CDTF">2023-11-26T09:37:00Z</dcterms:modified>
</cp:coreProperties>
</file>