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13176" w:type="dxa"/>
        <w:tblLayout w:type="fixed"/>
        <w:tblLook w:val="04A0" w:firstRow="1" w:lastRow="0" w:firstColumn="1" w:lastColumn="0" w:noHBand="0" w:noVBand="1"/>
      </w:tblPr>
      <w:tblGrid>
        <w:gridCol w:w="1882"/>
        <w:gridCol w:w="1882"/>
        <w:gridCol w:w="1882"/>
        <w:gridCol w:w="1882"/>
        <w:gridCol w:w="1882"/>
        <w:gridCol w:w="1883"/>
        <w:gridCol w:w="1883"/>
      </w:tblGrid>
      <w:tr w:rsidR="002D10BA" w:rsidRPr="002D10BA" w14:paraId="7DB06E5C" w14:textId="77777777" w:rsidTr="002D10BA">
        <w:trPr>
          <w:trHeight w:val="600"/>
        </w:trPr>
        <w:tc>
          <w:tcPr>
            <w:tcW w:w="13176" w:type="dxa"/>
            <w:gridSpan w:val="7"/>
          </w:tcPr>
          <w:p w14:paraId="3E3E78E3" w14:textId="77777777" w:rsidR="002D10BA" w:rsidRPr="002D10BA" w:rsidRDefault="002D10BA" w:rsidP="002D10BA">
            <w:pPr>
              <w:jc w:val="center"/>
              <w:rPr>
                <w:sz w:val="48"/>
              </w:rPr>
            </w:pPr>
            <w:r>
              <w:rPr>
                <w:sz w:val="48"/>
              </w:rPr>
              <w:t>July 2026</w:t>
            </w:r>
          </w:p>
        </w:tc>
      </w:tr>
      <w:tr w:rsidR="002D10BA" w14:paraId="2CD6FF35" w14:textId="77777777" w:rsidTr="002D10BA">
        <w:tc>
          <w:tcPr>
            <w:tcW w:w="1882" w:type="dxa"/>
          </w:tcPr>
          <w:p w14:paraId="7486ADB7" w14:textId="77777777" w:rsidR="002D10BA" w:rsidRDefault="002D10BA" w:rsidP="002D10BA">
            <w:pPr>
              <w:jc w:val="center"/>
            </w:pPr>
            <w:r>
              <w:t>Sunday</w:t>
            </w:r>
          </w:p>
        </w:tc>
        <w:tc>
          <w:tcPr>
            <w:tcW w:w="1882" w:type="dxa"/>
          </w:tcPr>
          <w:p w14:paraId="6DC32DB4" w14:textId="77777777" w:rsidR="002D10BA" w:rsidRDefault="002D10BA" w:rsidP="002D10BA">
            <w:pPr>
              <w:jc w:val="center"/>
            </w:pPr>
            <w:r>
              <w:t>Monday</w:t>
            </w:r>
          </w:p>
        </w:tc>
        <w:tc>
          <w:tcPr>
            <w:tcW w:w="1882" w:type="dxa"/>
          </w:tcPr>
          <w:p w14:paraId="73BD45B4" w14:textId="77777777" w:rsidR="002D10BA" w:rsidRDefault="002D10BA" w:rsidP="002D10BA">
            <w:pPr>
              <w:jc w:val="center"/>
            </w:pPr>
            <w:r>
              <w:t>Tuesday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3F27F936" w14:textId="77777777" w:rsidR="002D10BA" w:rsidRDefault="002D10BA" w:rsidP="002D10BA">
            <w:pPr>
              <w:jc w:val="center"/>
            </w:pPr>
            <w:r>
              <w:t>Wednesday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7B9058F7" w14:textId="77777777" w:rsidR="002D10BA" w:rsidRDefault="002D10BA" w:rsidP="002D10BA">
            <w:pPr>
              <w:jc w:val="center"/>
            </w:pPr>
            <w:r>
              <w:t>Thursday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6BB1FF74" w14:textId="77777777" w:rsidR="002D10BA" w:rsidRDefault="002D10BA" w:rsidP="002D10BA">
            <w:pPr>
              <w:jc w:val="center"/>
            </w:pPr>
            <w:r>
              <w:t>Friday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26A1EB92" w14:textId="77777777" w:rsidR="002D10BA" w:rsidRDefault="002D10BA" w:rsidP="002D10BA">
            <w:pPr>
              <w:jc w:val="center"/>
            </w:pPr>
            <w:r>
              <w:t>Saturday</w:t>
            </w:r>
          </w:p>
        </w:tc>
      </w:tr>
      <w:tr w:rsidR="002D10BA" w14:paraId="7C3152E6" w14:textId="77777777" w:rsidTr="002D10BA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</w:tcPr>
          <w:p w14:paraId="4F094C73" w14:textId="77777777" w:rsidR="002D10BA" w:rsidRDefault="002D10BA" w:rsidP="002D10BA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32C6BA76" w14:textId="77777777" w:rsidR="002D10BA" w:rsidRDefault="002D10BA" w:rsidP="002D10BA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0CEBFCD0" w14:textId="77777777" w:rsidR="002D10BA" w:rsidRDefault="002D10BA" w:rsidP="002D10BA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44E7707" w14:textId="77777777" w:rsidR="002D10BA" w:rsidRDefault="002D10BA" w:rsidP="002D10BA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1391B9C" w14:textId="77777777" w:rsidR="002D10BA" w:rsidRDefault="002D10BA" w:rsidP="002D10BA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66E5283B" w14:textId="77777777" w:rsidR="002D10BA" w:rsidRDefault="002D10BA" w:rsidP="002D10BA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0045433E" w14:textId="77777777" w:rsidR="002D10BA" w:rsidRDefault="002D10BA" w:rsidP="002D10BA">
            <w:pPr>
              <w:jc w:val="center"/>
            </w:pPr>
            <w:r>
              <w:t>4</w:t>
            </w:r>
            <w:r>
              <w:br/>
            </w:r>
            <w:r>
              <w:br/>
              <w:t>Independence Day</w:t>
            </w:r>
          </w:p>
        </w:tc>
      </w:tr>
      <w:tr w:rsidR="002D10BA" w14:paraId="07E79B12" w14:textId="77777777" w:rsidTr="002D10BA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B46364C" w14:textId="77777777" w:rsidR="002D10BA" w:rsidRDefault="002D10BA" w:rsidP="002D10BA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1F9DC353" w14:textId="77777777" w:rsidR="002D10BA" w:rsidRDefault="002D10BA" w:rsidP="002D10BA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25B0619" w14:textId="77777777" w:rsidR="002D10BA" w:rsidRDefault="002D10BA" w:rsidP="002D10BA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905905F" w14:textId="77777777" w:rsidR="002D10BA" w:rsidRDefault="002D10BA" w:rsidP="002D10BA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5807B8E" w14:textId="77777777" w:rsidR="002D10BA" w:rsidRDefault="002D10BA" w:rsidP="002D10BA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0D10EED9" w14:textId="77777777" w:rsidR="002D10BA" w:rsidRDefault="002D10BA" w:rsidP="002D10BA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5DA7C2C3" w14:textId="77777777" w:rsidR="002D10BA" w:rsidRDefault="002D10BA" w:rsidP="002D10BA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</w:tr>
      <w:tr w:rsidR="002D10BA" w14:paraId="771A2121" w14:textId="77777777" w:rsidTr="002D10BA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B34A80D" w14:textId="77777777" w:rsidR="002D10BA" w:rsidRDefault="002D10BA" w:rsidP="002D10BA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E1FE280" w14:textId="77777777" w:rsidR="002D10BA" w:rsidRDefault="002D10BA" w:rsidP="002D10BA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84111ED" w14:textId="77777777" w:rsidR="002D10BA" w:rsidRDefault="002D10BA" w:rsidP="002D10BA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359B199" w14:textId="77777777" w:rsidR="002D10BA" w:rsidRDefault="002D10BA" w:rsidP="002D10BA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2FF2834" w14:textId="77777777" w:rsidR="002D10BA" w:rsidRDefault="002D10BA" w:rsidP="002D10BA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21B622D7" w14:textId="77777777" w:rsidR="002D10BA" w:rsidRDefault="002D10BA" w:rsidP="002D10BA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636364AD" w14:textId="77777777" w:rsidR="002D10BA" w:rsidRDefault="002D10BA" w:rsidP="002D10BA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</w:tr>
      <w:tr w:rsidR="002D10BA" w14:paraId="22621FAC" w14:textId="77777777" w:rsidTr="002D10BA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075D87D" w14:textId="77777777" w:rsidR="002D10BA" w:rsidRDefault="002D10BA" w:rsidP="002D10BA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3FF03AA" w14:textId="77777777" w:rsidR="002D10BA" w:rsidRDefault="002D10BA" w:rsidP="002D10BA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93C3279" w14:textId="77777777" w:rsidR="002D10BA" w:rsidRDefault="002D10BA" w:rsidP="002D10BA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569421E" w14:textId="77777777" w:rsidR="002D10BA" w:rsidRDefault="002D10BA" w:rsidP="002D10BA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21A63E5" w14:textId="77777777" w:rsidR="002D10BA" w:rsidRDefault="002D10BA" w:rsidP="002D10BA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797730B7" w14:textId="77777777" w:rsidR="002D10BA" w:rsidRDefault="002D10BA" w:rsidP="002D10BA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883" w:type="dxa"/>
            <w:shd w:val="clear" w:color="auto" w:fill="auto"/>
          </w:tcPr>
          <w:p w14:paraId="6C94C54E" w14:textId="77777777" w:rsidR="002D10BA" w:rsidRDefault="002D10BA" w:rsidP="002D10BA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</w:tr>
      <w:tr w:rsidR="002D10BA" w14:paraId="296CC669" w14:textId="77777777" w:rsidTr="002D10BA">
        <w:trPr>
          <w:trHeight w:val="1340"/>
        </w:trPr>
        <w:tc>
          <w:tcPr>
            <w:tcW w:w="1882" w:type="dxa"/>
            <w:shd w:val="clear" w:color="auto" w:fill="auto"/>
          </w:tcPr>
          <w:p w14:paraId="2965D756" w14:textId="77777777" w:rsidR="002D10BA" w:rsidRDefault="002D10BA" w:rsidP="002D10BA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4302CD84" w14:textId="77777777" w:rsidR="002D10BA" w:rsidRDefault="002D10BA" w:rsidP="002D10BA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5D932189" w14:textId="77777777" w:rsidR="002D10BA" w:rsidRDefault="002D10BA" w:rsidP="002D10BA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707A63C7" w14:textId="77777777" w:rsidR="002D10BA" w:rsidRDefault="002D10BA" w:rsidP="002D10BA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2252AF6C" w14:textId="77777777" w:rsidR="002D10BA" w:rsidRDefault="002D10BA" w:rsidP="002D10BA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883" w:type="dxa"/>
            <w:shd w:val="clear" w:color="auto" w:fill="auto"/>
          </w:tcPr>
          <w:p w14:paraId="59208BE3" w14:textId="77777777" w:rsidR="002D10BA" w:rsidRDefault="002D10BA" w:rsidP="002D10BA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883" w:type="dxa"/>
          </w:tcPr>
          <w:p w14:paraId="50A37282" w14:textId="77777777" w:rsidR="002D10BA" w:rsidRDefault="002D10BA" w:rsidP="002D10BA">
            <w:pPr>
              <w:jc w:val="center"/>
            </w:pPr>
          </w:p>
        </w:tc>
      </w:tr>
      <w:tr w:rsidR="002D10BA" w14:paraId="0C211E2E" w14:textId="77777777" w:rsidTr="002D10BA">
        <w:trPr>
          <w:trHeight w:val="1340"/>
        </w:trPr>
        <w:tc>
          <w:tcPr>
            <w:tcW w:w="1882" w:type="dxa"/>
          </w:tcPr>
          <w:p w14:paraId="4D04742C" w14:textId="77777777" w:rsidR="002D10BA" w:rsidRDefault="002D10BA" w:rsidP="002D10BA">
            <w:pPr>
              <w:jc w:val="center"/>
            </w:pPr>
          </w:p>
        </w:tc>
        <w:tc>
          <w:tcPr>
            <w:tcW w:w="1882" w:type="dxa"/>
          </w:tcPr>
          <w:p w14:paraId="3EE9A782" w14:textId="77777777" w:rsidR="002D10BA" w:rsidRDefault="002D10BA" w:rsidP="002D10BA">
            <w:pPr>
              <w:jc w:val="center"/>
            </w:pPr>
          </w:p>
        </w:tc>
        <w:tc>
          <w:tcPr>
            <w:tcW w:w="1882" w:type="dxa"/>
          </w:tcPr>
          <w:p w14:paraId="24CBF2CE" w14:textId="77777777" w:rsidR="002D10BA" w:rsidRDefault="002D10BA" w:rsidP="002D10BA">
            <w:pPr>
              <w:jc w:val="center"/>
            </w:pPr>
          </w:p>
        </w:tc>
        <w:tc>
          <w:tcPr>
            <w:tcW w:w="1882" w:type="dxa"/>
          </w:tcPr>
          <w:p w14:paraId="3F2E94BD" w14:textId="77777777" w:rsidR="002D10BA" w:rsidRDefault="002D10BA" w:rsidP="002D10BA">
            <w:pPr>
              <w:jc w:val="center"/>
            </w:pPr>
          </w:p>
        </w:tc>
        <w:tc>
          <w:tcPr>
            <w:tcW w:w="1882" w:type="dxa"/>
          </w:tcPr>
          <w:p w14:paraId="790CF092" w14:textId="77777777" w:rsidR="002D10BA" w:rsidRDefault="002D10BA" w:rsidP="002D10BA">
            <w:pPr>
              <w:jc w:val="center"/>
            </w:pPr>
          </w:p>
        </w:tc>
        <w:tc>
          <w:tcPr>
            <w:tcW w:w="1883" w:type="dxa"/>
          </w:tcPr>
          <w:p w14:paraId="0076100C" w14:textId="77777777" w:rsidR="002D10BA" w:rsidRDefault="002D10BA" w:rsidP="002D10BA">
            <w:pPr>
              <w:jc w:val="center"/>
            </w:pPr>
          </w:p>
        </w:tc>
        <w:tc>
          <w:tcPr>
            <w:tcW w:w="1883" w:type="dxa"/>
          </w:tcPr>
          <w:p w14:paraId="4C524B57" w14:textId="77777777" w:rsidR="002D10BA" w:rsidRDefault="002D10BA" w:rsidP="002D10BA">
            <w:pPr>
              <w:jc w:val="center"/>
            </w:pPr>
          </w:p>
        </w:tc>
      </w:tr>
    </w:tbl>
    <w:p w14:paraId="6D8F73EB" w14:textId="77777777" w:rsidR="007268E4" w:rsidRPr="00BB4F60" w:rsidRDefault="002D10BA" w:rsidP="002D10BA">
      <w:pPr>
        <w:jc w:val="center"/>
      </w:pPr>
      <w:r>
        <w:t>© EditableCalendar.Com</w:t>
      </w:r>
    </w:p>
    <w:sectPr w:rsidR="007268E4" w:rsidRPr="00BB4F60" w:rsidSect="002D10B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4FED82" w14:textId="77777777" w:rsidR="00B93480" w:rsidRDefault="00B93480" w:rsidP="005762FE">
      <w:r>
        <w:separator/>
      </w:r>
    </w:p>
  </w:endnote>
  <w:endnote w:type="continuationSeparator" w:id="0">
    <w:p w14:paraId="130632BE" w14:textId="77777777" w:rsidR="00B93480" w:rsidRDefault="00B93480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35400D" w14:textId="77777777" w:rsidR="00B93480" w:rsidRDefault="00B93480" w:rsidP="005762FE">
      <w:r>
        <w:separator/>
      </w:r>
    </w:p>
  </w:footnote>
  <w:footnote w:type="continuationSeparator" w:id="0">
    <w:p w14:paraId="51AE2165" w14:textId="77777777" w:rsidR="00B93480" w:rsidRDefault="00B93480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0BA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10BA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3480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F4285"/>
  <w15:docId w15:val="{600B445B-232A-49B1-BEA4-5B999D4A7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5.april-2020-printable-calendar-holidays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July 2026 Printable Calendar with Holidays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2023-11-26T09:38:00Z</dcterms:created>
  <dcterms:modified xsi:type="dcterms:W3CDTF">2023-11-26T09:38:00Z</dcterms:modified>
</cp:coreProperties>
</file>