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2C22B9" w:rsidRPr="002C22B9" w14:paraId="6409F637" w14:textId="77777777" w:rsidTr="002C22B9">
        <w:trPr>
          <w:trHeight w:val="600"/>
        </w:trPr>
        <w:tc>
          <w:tcPr>
            <w:tcW w:w="9576" w:type="dxa"/>
            <w:gridSpan w:val="7"/>
          </w:tcPr>
          <w:p w14:paraId="6E8AF5F0" w14:textId="77777777" w:rsidR="002C22B9" w:rsidRPr="002C22B9" w:rsidRDefault="002C22B9" w:rsidP="002C22B9">
            <w:pPr>
              <w:jc w:val="center"/>
              <w:rPr>
                <w:sz w:val="48"/>
              </w:rPr>
            </w:pPr>
            <w:r>
              <w:rPr>
                <w:sz w:val="48"/>
              </w:rPr>
              <w:t>July 2025</w:t>
            </w:r>
          </w:p>
        </w:tc>
      </w:tr>
      <w:tr w:rsidR="002C22B9" w14:paraId="23A6D352" w14:textId="77777777" w:rsidTr="002C22B9">
        <w:tc>
          <w:tcPr>
            <w:tcW w:w="1368" w:type="dxa"/>
          </w:tcPr>
          <w:p w14:paraId="6D3789E6" w14:textId="77777777" w:rsidR="002C22B9" w:rsidRDefault="002C22B9" w:rsidP="002C22B9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06B2284E" w14:textId="77777777" w:rsidR="002C22B9" w:rsidRDefault="002C22B9" w:rsidP="002C22B9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BC0F39A" w14:textId="77777777" w:rsidR="002C22B9" w:rsidRDefault="002C22B9" w:rsidP="002C22B9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44E4EC9" w14:textId="77777777" w:rsidR="002C22B9" w:rsidRDefault="002C22B9" w:rsidP="002C22B9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B3147F7" w14:textId="77777777" w:rsidR="002C22B9" w:rsidRDefault="002C22B9" w:rsidP="002C22B9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CA2AB7D" w14:textId="77777777" w:rsidR="002C22B9" w:rsidRDefault="002C22B9" w:rsidP="002C22B9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799D5AB" w14:textId="77777777" w:rsidR="002C22B9" w:rsidRDefault="002C22B9" w:rsidP="002C22B9">
            <w:pPr>
              <w:jc w:val="center"/>
            </w:pPr>
            <w:r>
              <w:t>Saturday</w:t>
            </w:r>
          </w:p>
        </w:tc>
      </w:tr>
      <w:tr w:rsidR="002C22B9" w14:paraId="573C79E8" w14:textId="77777777" w:rsidTr="002C22B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5205AE3B" w14:textId="77777777" w:rsidR="002C22B9" w:rsidRDefault="002C22B9" w:rsidP="002C22B9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EF9E52D" w14:textId="77777777" w:rsidR="002C22B9" w:rsidRDefault="002C22B9" w:rsidP="002C22B9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3D9BDBA" w14:textId="77777777" w:rsidR="002C22B9" w:rsidRDefault="002C22B9" w:rsidP="002C22B9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3503BE6" w14:textId="77777777" w:rsidR="002C22B9" w:rsidRDefault="002C22B9" w:rsidP="002C22B9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816AA4A" w14:textId="77777777" w:rsidR="002C22B9" w:rsidRDefault="002C22B9" w:rsidP="002C22B9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88FBA83" w14:textId="77777777" w:rsidR="002C22B9" w:rsidRDefault="002C22B9" w:rsidP="002C22B9">
            <w:pPr>
              <w:jc w:val="center"/>
            </w:pPr>
            <w:r>
              <w:t>4</w:t>
            </w:r>
            <w:r>
              <w:br/>
            </w:r>
            <w:r>
              <w:br/>
              <w:t>Independence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CF3276E" w14:textId="77777777" w:rsidR="002C22B9" w:rsidRDefault="002C22B9" w:rsidP="002C22B9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</w:tr>
      <w:tr w:rsidR="002C22B9" w14:paraId="30A727F3" w14:textId="77777777" w:rsidTr="002C22B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61D960B" w14:textId="77777777" w:rsidR="002C22B9" w:rsidRDefault="002C22B9" w:rsidP="002C22B9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811F8E3" w14:textId="77777777" w:rsidR="002C22B9" w:rsidRDefault="002C22B9" w:rsidP="002C22B9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48614F3" w14:textId="77777777" w:rsidR="002C22B9" w:rsidRDefault="002C22B9" w:rsidP="002C22B9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6DE8B1E" w14:textId="77777777" w:rsidR="002C22B9" w:rsidRDefault="002C22B9" w:rsidP="002C22B9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28BB366" w14:textId="77777777" w:rsidR="002C22B9" w:rsidRDefault="002C22B9" w:rsidP="002C22B9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46E1E0E" w14:textId="77777777" w:rsidR="002C22B9" w:rsidRDefault="002C22B9" w:rsidP="002C22B9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F83DC4B" w14:textId="77777777" w:rsidR="002C22B9" w:rsidRDefault="002C22B9" w:rsidP="002C22B9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</w:tr>
      <w:tr w:rsidR="002C22B9" w14:paraId="3D52E2C9" w14:textId="77777777" w:rsidTr="002C22B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B4751D" w14:textId="77777777" w:rsidR="002C22B9" w:rsidRDefault="002C22B9" w:rsidP="002C22B9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0FD993A" w14:textId="77777777" w:rsidR="002C22B9" w:rsidRDefault="002C22B9" w:rsidP="002C22B9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BEC08AF" w14:textId="77777777" w:rsidR="002C22B9" w:rsidRDefault="002C22B9" w:rsidP="002C22B9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915E769" w14:textId="77777777" w:rsidR="002C22B9" w:rsidRDefault="002C22B9" w:rsidP="002C22B9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85B7136" w14:textId="77777777" w:rsidR="002C22B9" w:rsidRDefault="002C22B9" w:rsidP="002C22B9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13007B" w14:textId="77777777" w:rsidR="002C22B9" w:rsidRDefault="002C22B9" w:rsidP="002C22B9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F063CAF" w14:textId="77777777" w:rsidR="002C22B9" w:rsidRDefault="002C22B9" w:rsidP="002C22B9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</w:tr>
      <w:tr w:rsidR="002C22B9" w14:paraId="35DEDABC" w14:textId="77777777" w:rsidTr="002C22B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FD3115C" w14:textId="77777777" w:rsidR="002C22B9" w:rsidRDefault="002C22B9" w:rsidP="002C22B9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F4DD62E" w14:textId="77777777" w:rsidR="002C22B9" w:rsidRDefault="002C22B9" w:rsidP="002C22B9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81E81CB" w14:textId="77777777" w:rsidR="002C22B9" w:rsidRDefault="002C22B9" w:rsidP="002C22B9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56635D7" w14:textId="77777777" w:rsidR="002C22B9" w:rsidRDefault="002C22B9" w:rsidP="002C22B9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D2C64ED" w14:textId="77777777" w:rsidR="002C22B9" w:rsidRDefault="002C22B9" w:rsidP="002C22B9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B28C08D" w14:textId="77777777" w:rsidR="002C22B9" w:rsidRDefault="002C22B9" w:rsidP="002C22B9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56F9CCA" w14:textId="77777777" w:rsidR="002C22B9" w:rsidRDefault="002C22B9" w:rsidP="002C22B9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</w:tr>
      <w:tr w:rsidR="002C22B9" w14:paraId="79D8C541" w14:textId="77777777" w:rsidTr="002C22B9">
        <w:trPr>
          <w:trHeight w:val="1500"/>
        </w:trPr>
        <w:tc>
          <w:tcPr>
            <w:tcW w:w="1368" w:type="dxa"/>
            <w:shd w:val="clear" w:color="auto" w:fill="auto"/>
          </w:tcPr>
          <w:p w14:paraId="417A209C" w14:textId="77777777" w:rsidR="002C22B9" w:rsidRDefault="002C22B9" w:rsidP="002C22B9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541D100" w14:textId="77777777" w:rsidR="002C22B9" w:rsidRDefault="002C22B9" w:rsidP="002C22B9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8FB95B0" w14:textId="77777777" w:rsidR="002C22B9" w:rsidRDefault="002C22B9" w:rsidP="002C22B9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6AA4C9D" w14:textId="77777777" w:rsidR="002C22B9" w:rsidRDefault="002C22B9" w:rsidP="002C22B9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E4A0E67" w14:textId="77777777" w:rsidR="002C22B9" w:rsidRDefault="002C22B9" w:rsidP="002C22B9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7A1790DB" w14:textId="77777777" w:rsidR="002C22B9" w:rsidRDefault="002C22B9" w:rsidP="002C22B9">
            <w:pPr>
              <w:jc w:val="center"/>
            </w:pPr>
          </w:p>
        </w:tc>
        <w:tc>
          <w:tcPr>
            <w:tcW w:w="1368" w:type="dxa"/>
          </w:tcPr>
          <w:p w14:paraId="751D231B" w14:textId="77777777" w:rsidR="002C22B9" w:rsidRDefault="002C22B9" w:rsidP="002C22B9">
            <w:pPr>
              <w:jc w:val="center"/>
            </w:pPr>
          </w:p>
        </w:tc>
      </w:tr>
      <w:tr w:rsidR="002C22B9" w14:paraId="3DFA4C53" w14:textId="77777777" w:rsidTr="002C22B9">
        <w:trPr>
          <w:trHeight w:val="1500"/>
        </w:trPr>
        <w:tc>
          <w:tcPr>
            <w:tcW w:w="1368" w:type="dxa"/>
          </w:tcPr>
          <w:p w14:paraId="0C1457F6" w14:textId="77777777" w:rsidR="002C22B9" w:rsidRDefault="002C22B9" w:rsidP="002C22B9">
            <w:pPr>
              <w:jc w:val="center"/>
            </w:pPr>
          </w:p>
        </w:tc>
        <w:tc>
          <w:tcPr>
            <w:tcW w:w="1368" w:type="dxa"/>
          </w:tcPr>
          <w:p w14:paraId="037F29E6" w14:textId="77777777" w:rsidR="002C22B9" w:rsidRDefault="002C22B9" w:rsidP="002C22B9">
            <w:pPr>
              <w:jc w:val="center"/>
            </w:pPr>
          </w:p>
        </w:tc>
        <w:tc>
          <w:tcPr>
            <w:tcW w:w="1368" w:type="dxa"/>
          </w:tcPr>
          <w:p w14:paraId="40771281" w14:textId="77777777" w:rsidR="002C22B9" w:rsidRDefault="002C22B9" w:rsidP="002C22B9">
            <w:pPr>
              <w:jc w:val="center"/>
            </w:pPr>
          </w:p>
        </w:tc>
        <w:tc>
          <w:tcPr>
            <w:tcW w:w="1368" w:type="dxa"/>
          </w:tcPr>
          <w:p w14:paraId="330DB050" w14:textId="77777777" w:rsidR="002C22B9" w:rsidRDefault="002C22B9" w:rsidP="002C22B9">
            <w:pPr>
              <w:jc w:val="center"/>
            </w:pPr>
          </w:p>
        </w:tc>
        <w:tc>
          <w:tcPr>
            <w:tcW w:w="1368" w:type="dxa"/>
          </w:tcPr>
          <w:p w14:paraId="2F31B18C" w14:textId="77777777" w:rsidR="002C22B9" w:rsidRDefault="002C22B9" w:rsidP="002C22B9">
            <w:pPr>
              <w:jc w:val="center"/>
            </w:pPr>
          </w:p>
        </w:tc>
        <w:tc>
          <w:tcPr>
            <w:tcW w:w="1368" w:type="dxa"/>
          </w:tcPr>
          <w:p w14:paraId="20752273" w14:textId="77777777" w:rsidR="002C22B9" w:rsidRDefault="002C22B9" w:rsidP="002C22B9">
            <w:pPr>
              <w:jc w:val="center"/>
            </w:pPr>
          </w:p>
        </w:tc>
        <w:tc>
          <w:tcPr>
            <w:tcW w:w="1368" w:type="dxa"/>
          </w:tcPr>
          <w:p w14:paraId="48B76068" w14:textId="77777777" w:rsidR="002C22B9" w:rsidRDefault="002C22B9" w:rsidP="002C22B9">
            <w:pPr>
              <w:jc w:val="center"/>
            </w:pPr>
          </w:p>
        </w:tc>
      </w:tr>
    </w:tbl>
    <w:p w14:paraId="464EDE20" w14:textId="77777777" w:rsidR="002C22B9" w:rsidRDefault="002C22B9" w:rsidP="002C22B9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2C22B9" w14:paraId="361767A2" w14:textId="77777777" w:rsidTr="002C22B9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2C22B9" w:rsidRPr="002C22B9" w14:paraId="1D3438C9" w14:textId="77777777" w:rsidTr="002C22B9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5AAC4086" w14:textId="77777777" w:rsidR="002C22B9" w:rsidRPr="002C22B9" w:rsidRDefault="002C22B9" w:rsidP="002C22B9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June 2025</w:t>
                  </w:r>
                </w:p>
              </w:tc>
            </w:tr>
            <w:tr w:rsidR="002C22B9" w:rsidRPr="002C22B9" w14:paraId="34DCBE43" w14:textId="77777777" w:rsidTr="002C22B9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7734444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C0EEF53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3FFF821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DDECD94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7815419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78418CC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1B84285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2C22B9" w:rsidRPr="002C22B9" w14:paraId="55BBF218" w14:textId="77777777" w:rsidTr="002C22B9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37BD0EE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00B03F8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1A3FBD7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B012A2A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6BB7CE6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1B3761E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CC752B0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</w:tr>
            <w:tr w:rsidR="002C22B9" w:rsidRPr="002C22B9" w14:paraId="68A0234F" w14:textId="77777777" w:rsidTr="002C22B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643597D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0CCD0ED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C77D6A2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C71EA15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92DF5C8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33ABE70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FA8C526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</w:tr>
            <w:tr w:rsidR="002C22B9" w:rsidRPr="002C22B9" w14:paraId="3B90E433" w14:textId="77777777" w:rsidTr="002C22B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2778C1A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F46ABB2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53594DE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39CF43F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752E86E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2ABB21C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FDC9019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</w:tr>
            <w:tr w:rsidR="002C22B9" w:rsidRPr="002C22B9" w14:paraId="37E3D396" w14:textId="77777777" w:rsidTr="002C22B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08F5F8E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7519B0F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0B66B6F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1446B20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8CE7062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2BA3D91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DD88E9C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</w:tr>
            <w:tr w:rsidR="002C22B9" w:rsidRPr="002C22B9" w14:paraId="117A7BDD" w14:textId="77777777" w:rsidTr="002C22B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A38F4F7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61A688B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E297AE8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85CEB07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FB12FBA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B80D7A5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8DDD67F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2C22B9" w:rsidRPr="002C22B9" w14:paraId="682885F7" w14:textId="77777777" w:rsidTr="002C22B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2EE89D4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42A5ADD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7ECA9C0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D38FFF2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EBFAE8B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A97FD37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3D9DE0D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75A84E7C" w14:textId="77777777" w:rsidR="002C22B9" w:rsidRDefault="002C22B9" w:rsidP="002C22B9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2C22B9" w:rsidRPr="002C22B9" w14:paraId="7B5D1CED" w14:textId="77777777" w:rsidTr="002C22B9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54D7F19E" w14:textId="77777777" w:rsidR="002C22B9" w:rsidRPr="002C22B9" w:rsidRDefault="002C22B9" w:rsidP="002C22B9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July 2025</w:t>
                  </w:r>
                </w:p>
              </w:tc>
            </w:tr>
            <w:tr w:rsidR="002C22B9" w:rsidRPr="002C22B9" w14:paraId="7C6AF34F" w14:textId="77777777" w:rsidTr="002C22B9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E2BAAD5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C45753D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FAF600D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604CA16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0C96F1C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AB832BA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77EF432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2C22B9" w:rsidRPr="002C22B9" w14:paraId="195E78D1" w14:textId="77777777" w:rsidTr="002C22B9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E05130A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3B82B7F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B6957D8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35BAF7E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F684D30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F66112A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9AD5338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</w:tr>
            <w:tr w:rsidR="002C22B9" w:rsidRPr="002C22B9" w14:paraId="55351DE2" w14:textId="77777777" w:rsidTr="002C22B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84DABDD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6C71121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DE902A5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F173DBF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9A89F00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4E8C24D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072F532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</w:tr>
            <w:tr w:rsidR="002C22B9" w:rsidRPr="002C22B9" w14:paraId="598C31D9" w14:textId="77777777" w:rsidTr="002C22B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1C85312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D27DB64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D185CEC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AB1C284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0803AA9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2575724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BB6A95C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</w:tr>
            <w:tr w:rsidR="002C22B9" w:rsidRPr="002C22B9" w14:paraId="02A1BCAD" w14:textId="77777777" w:rsidTr="002C22B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2613350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5FA69F8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2C003C5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B5D6AA4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9D0F9C2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10A5BB2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56C9BCD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</w:tr>
            <w:tr w:rsidR="002C22B9" w:rsidRPr="002C22B9" w14:paraId="0735EF9E" w14:textId="77777777" w:rsidTr="002C22B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1CFEAFA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0764027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3880604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45B8605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6313AFF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9B0FF8E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648F043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2C22B9" w:rsidRPr="002C22B9" w14:paraId="3CFC3804" w14:textId="77777777" w:rsidTr="002C22B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B36397F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A488059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A70AD8D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FBEBE30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392E140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4D8155D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0B864B6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32FDB724" w14:textId="77777777" w:rsidR="002C22B9" w:rsidRDefault="002C22B9" w:rsidP="002C22B9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2C22B9" w:rsidRPr="002C22B9" w14:paraId="03DF1164" w14:textId="77777777" w:rsidTr="002C22B9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4A679C2C" w14:textId="77777777" w:rsidR="002C22B9" w:rsidRPr="002C22B9" w:rsidRDefault="002C22B9" w:rsidP="002C22B9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August 2025</w:t>
                  </w:r>
                </w:p>
              </w:tc>
            </w:tr>
            <w:tr w:rsidR="002C22B9" w:rsidRPr="002C22B9" w14:paraId="4AE63A6C" w14:textId="77777777" w:rsidTr="002C22B9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FAACECB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6CC14B0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E42A711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E0FE5DC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2F1E29E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48F9BFF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4603BE3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2C22B9" w:rsidRPr="002C22B9" w14:paraId="792D4054" w14:textId="77777777" w:rsidTr="002C22B9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D5C1B98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19B98AB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93CBB1A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9E2AC44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7F75BAF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7851E24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8E2358D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</w:tr>
            <w:tr w:rsidR="002C22B9" w:rsidRPr="002C22B9" w14:paraId="077EF51F" w14:textId="77777777" w:rsidTr="002C22B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809DC1D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D4E1948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82CA358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38325AF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94985B0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49A85FC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712CE3E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</w:tr>
            <w:tr w:rsidR="002C22B9" w:rsidRPr="002C22B9" w14:paraId="7CA0DA14" w14:textId="77777777" w:rsidTr="002C22B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C8E5C83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C7FD48B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F09D938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7DF3BF2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A0B7D79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5D9342A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8B32BB7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</w:tr>
            <w:tr w:rsidR="002C22B9" w:rsidRPr="002C22B9" w14:paraId="71CB8778" w14:textId="77777777" w:rsidTr="002C22B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1DB1FDC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E6218A9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458C7C9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CF5534B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A8945F4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F4D7615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9B7F8AC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</w:tr>
            <w:tr w:rsidR="002C22B9" w:rsidRPr="002C22B9" w14:paraId="6E1AF4BF" w14:textId="77777777" w:rsidTr="002C22B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818EE25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F74DC7A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13B28C3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5977EA7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FE2C740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A02C262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6E80529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</w:tr>
            <w:tr w:rsidR="002C22B9" w:rsidRPr="002C22B9" w14:paraId="4BCD79EF" w14:textId="77777777" w:rsidTr="002C22B9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B2C3116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63C979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434EE70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DAC2378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FD971D6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3F0DDE7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A7DEBD6" w14:textId="77777777" w:rsidR="002C22B9" w:rsidRPr="002C22B9" w:rsidRDefault="002C22B9" w:rsidP="002C22B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24CBB625" w14:textId="77777777" w:rsidR="002C22B9" w:rsidRDefault="002C22B9" w:rsidP="002C22B9">
            <w:pPr>
              <w:jc w:val="center"/>
            </w:pPr>
          </w:p>
        </w:tc>
      </w:tr>
    </w:tbl>
    <w:p w14:paraId="3AEF828D" w14:textId="77777777" w:rsidR="007268E4" w:rsidRPr="00BB4F60" w:rsidRDefault="002C22B9" w:rsidP="002C22B9">
      <w:pPr>
        <w:jc w:val="center"/>
      </w:pPr>
      <w:r>
        <w:t>© EditableCalendar.Com</w:t>
      </w:r>
    </w:p>
    <w:sectPr w:rsidR="007268E4" w:rsidRPr="00BB4F60" w:rsidSect="002C22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4002CE" w14:textId="77777777" w:rsidR="00854324" w:rsidRDefault="00854324" w:rsidP="005762FE">
      <w:r>
        <w:separator/>
      </w:r>
    </w:p>
  </w:endnote>
  <w:endnote w:type="continuationSeparator" w:id="0">
    <w:p w14:paraId="37445848" w14:textId="77777777" w:rsidR="00854324" w:rsidRDefault="00854324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780C6" w14:textId="77777777" w:rsidR="00854324" w:rsidRDefault="00854324" w:rsidP="005762FE">
      <w:r>
        <w:separator/>
      </w:r>
    </w:p>
  </w:footnote>
  <w:footnote w:type="continuationSeparator" w:id="0">
    <w:p w14:paraId="6DD7F86B" w14:textId="77777777" w:rsidR="00854324" w:rsidRDefault="00854324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2B9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C22B9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4324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487A9"/>
  <w15:docId w15:val="{3C2F46CA-9089-4CCE-8F96-0B80C11BF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July 2025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2023-11-26T04:40:00Z</dcterms:created>
  <dcterms:modified xsi:type="dcterms:W3CDTF">2023-11-26T04:40:00Z</dcterms:modified>
</cp:coreProperties>
</file>