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136EF6" w:rsidRPr="00136EF6" w14:paraId="608DE152" w14:textId="77777777" w:rsidTr="00136EF6">
        <w:trPr>
          <w:trHeight w:val="600"/>
        </w:trPr>
        <w:tc>
          <w:tcPr>
            <w:tcW w:w="9576" w:type="dxa"/>
            <w:gridSpan w:val="7"/>
          </w:tcPr>
          <w:p w14:paraId="38CB0BBB" w14:textId="77777777" w:rsidR="00136EF6" w:rsidRPr="00136EF6" w:rsidRDefault="00136EF6" w:rsidP="00136EF6">
            <w:pPr>
              <w:jc w:val="center"/>
              <w:rPr>
                <w:sz w:val="48"/>
              </w:rPr>
            </w:pPr>
            <w:r>
              <w:rPr>
                <w:sz w:val="48"/>
              </w:rPr>
              <w:t>July 2024</w:t>
            </w:r>
          </w:p>
        </w:tc>
      </w:tr>
      <w:tr w:rsidR="00136EF6" w14:paraId="04677414" w14:textId="77777777" w:rsidTr="00136EF6">
        <w:tc>
          <w:tcPr>
            <w:tcW w:w="1368" w:type="dxa"/>
          </w:tcPr>
          <w:p w14:paraId="3E09DF34" w14:textId="77777777" w:rsidR="00136EF6" w:rsidRDefault="00136EF6" w:rsidP="00136EF6">
            <w:pPr>
              <w:jc w:val="center"/>
            </w:pPr>
            <w:r>
              <w:t>Sunday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BC4B49F" w14:textId="77777777" w:rsidR="00136EF6" w:rsidRDefault="00136EF6" w:rsidP="00136EF6">
            <w:pPr>
              <w:jc w:val="center"/>
            </w:pPr>
            <w:r>
              <w:t>Monday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451EC5C" w14:textId="77777777" w:rsidR="00136EF6" w:rsidRDefault="00136EF6" w:rsidP="00136EF6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5E572E5" w14:textId="77777777" w:rsidR="00136EF6" w:rsidRDefault="00136EF6" w:rsidP="00136EF6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E757D21" w14:textId="77777777" w:rsidR="00136EF6" w:rsidRDefault="00136EF6" w:rsidP="00136EF6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C4E2ED5" w14:textId="77777777" w:rsidR="00136EF6" w:rsidRDefault="00136EF6" w:rsidP="00136EF6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E678509" w14:textId="77777777" w:rsidR="00136EF6" w:rsidRDefault="00136EF6" w:rsidP="00136EF6">
            <w:pPr>
              <w:jc w:val="center"/>
            </w:pPr>
            <w:r>
              <w:t>Saturday</w:t>
            </w:r>
          </w:p>
        </w:tc>
      </w:tr>
      <w:tr w:rsidR="00136EF6" w14:paraId="7EB0614B" w14:textId="77777777" w:rsidTr="00136EF6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0FDCD386" w14:textId="77777777" w:rsidR="00136EF6" w:rsidRDefault="00136EF6" w:rsidP="00136EF6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5AB6E42" w14:textId="77777777" w:rsidR="00136EF6" w:rsidRDefault="00136EF6" w:rsidP="00136EF6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CB1A4C1" w14:textId="77777777" w:rsidR="00136EF6" w:rsidRDefault="00136EF6" w:rsidP="00136EF6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60A6499" w14:textId="77777777" w:rsidR="00136EF6" w:rsidRDefault="00136EF6" w:rsidP="00136EF6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7C1E4F2" w14:textId="77777777" w:rsidR="00136EF6" w:rsidRDefault="00136EF6" w:rsidP="00136EF6">
            <w:pPr>
              <w:jc w:val="center"/>
            </w:pPr>
            <w:r>
              <w:t>4</w:t>
            </w:r>
            <w:r>
              <w:br/>
            </w:r>
            <w:r>
              <w:br/>
              <w:t>Independence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4790DED" w14:textId="77777777" w:rsidR="00136EF6" w:rsidRDefault="00136EF6" w:rsidP="00136EF6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3181A28" w14:textId="77777777" w:rsidR="00136EF6" w:rsidRDefault="00136EF6" w:rsidP="00136EF6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</w:tr>
      <w:tr w:rsidR="00136EF6" w14:paraId="1ADFCD63" w14:textId="77777777" w:rsidTr="00136EF6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F9188AF" w14:textId="77777777" w:rsidR="00136EF6" w:rsidRDefault="00136EF6" w:rsidP="00136EF6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D3586F4" w14:textId="77777777" w:rsidR="00136EF6" w:rsidRDefault="00136EF6" w:rsidP="00136EF6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9870F44" w14:textId="77777777" w:rsidR="00136EF6" w:rsidRDefault="00136EF6" w:rsidP="00136EF6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D616843" w14:textId="77777777" w:rsidR="00136EF6" w:rsidRDefault="00136EF6" w:rsidP="00136EF6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CE9B3E5" w14:textId="77777777" w:rsidR="00136EF6" w:rsidRDefault="00136EF6" w:rsidP="00136EF6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CA74511" w14:textId="77777777" w:rsidR="00136EF6" w:rsidRDefault="00136EF6" w:rsidP="00136EF6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8114DBC" w14:textId="77777777" w:rsidR="00136EF6" w:rsidRDefault="00136EF6" w:rsidP="00136EF6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</w:tr>
      <w:tr w:rsidR="00136EF6" w14:paraId="1366B7AE" w14:textId="77777777" w:rsidTr="00136EF6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6D70943" w14:textId="77777777" w:rsidR="00136EF6" w:rsidRDefault="00136EF6" w:rsidP="00136EF6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28B0EF4" w14:textId="77777777" w:rsidR="00136EF6" w:rsidRDefault="00136EF6" w:rsidP="00136EF6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BC988A6" w14:textId="77777777" w:rsidR="00136EF6" w:rsidRDefault="00136EF6" w:rsidP="00136EF6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D8C1242" w14:textId="77777777" w:rsidR="00136EF6" w:rsidRDefault="00136EF6" w:rsidP="00136EF6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1A55288" w14:textId="77777777" w:rsidR="00136EF6" w:rsidRDefault="00136EF6" w:rsidP="00136EF6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E5BFC1A" w14:textId="77777777" w:rsidR="00136EF6" w:rsidRDefault="00136EF6" w:rsidP="00136EF6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9E36357" w14:textId="77777777" w:rsidR="00136EF6" w:rsidRDefault="00136EF6" w:rsidP="00136EF6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</w:tr>
      <w:tr w:rsidR="00136EF6" w14:paraId="04982422" w14:textId="77777777" w:rsidTr="00136EF6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6A15517" w14:textId="77777777" w:rsidR="00136EF6" w:rsidRDefault="00136EF6" w:rsidP="00136EF6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64A4D1D" w14:textId="77777777" w:rsidR="00136EF6" w:rsidRDefault="00136EF6" w:rsidP="00136EF6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B7D31BD" w14:textId="77777777" w:rsidR="00136EF6" w:rsidRDefault="00136EF6" w:rsidP="00136EF6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CEA288F" w14:textId="77777777" w:rsidR="00136EF6" w:rsidRDefault="00136EF6" w:rsidP="00136EF6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0E22A409" w14:textId="77777777" w:rsidR="00136EF6" w:rsidRDefault="00136EF6" w:rsidP="00136EF6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1FB9594" w14:textId="77777777" w:rsidR="00136EF6" w:rsidRDefault="00136EF6" w:rsidP="00136EF6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0BA64455" w14:textId="77777777" w:rsidR="00136EF6" w:rsidRDefault="00136EF6" w:rsidP="00136EF6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</w:tr>
      <w:tr w:rsidR="00136EF6" w14:paraId="0FF2B844" w14:textId="77777777" w:rsidTr="00136EF6">
        <w:trPr>
          <w:trHeight w:val="1500"/>
        </w:trPr>
        <w:tc>
          <w:tcPr>
            <w:tcW w:w="1368" w:type="dxa"/>
            <w:shd w:val="clear" w:color="auto" w:fill="auto"/>
          </w:tcPr>
          <w:p w14:paraId="5BAEE91E" w14:textId="77777777" w:rsidR="00136EF6" w:rsidRDefault="00136EF6" w:rsidP="00136EF6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03209A6" w14:textId="77777777" w:rsidR="00136EF6" w:rsidRDefault="00136EF6" w:rsidP="00136EF6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7AA918C4" w14:textId="77777777" w:rsidR="00136EF6" w:rsidRDefault="00136EF6" w:rsidP="00136EF6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442813E2" w14:textId="77777777" w:rsidR="00136EF6" w:rsidRDefault="00136EF6" w:rsidP="00136EF6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508FA888" w14:textId="77777777" w:rsidR="00136EF6" w:rsidRDefault="00136EF6" w:rsidP="00136EF6">
            <w:pPr>
              <w:jc w:val="center"/>
            </w:pPr>
          </w:p>
        </w:tc>
        <w:tc>
          <w:tcPr>
            <w:tcW w:w="1368" w:type="dxa"/>
          </w:tcPr>
          <w:p w14:paraId="324144AC" w14:textId="77777777" w:rsidR="00136EF6" w:rsidRDefault="00136EF6" w:rsidP="00136EF6">
            <w:pPr>
              <w:jc w:val="center"/>
            </w:pPr>
          </w:p>
        </w:tc>
        <w:tc>
          <w:tcPr>
            <w:tcW w:w="1368" w:type="dxa"/>
          </w:tcPr>
          <w:p w14:paraId="0CF4371B" w14:textId="77777777" w:rsidR="00136EF6" w:rsidRDefault="00136EF6" w:rsidP="00136EF6">
            <w:pPr>
              <w:jc w:val="center"/>
            </w:pPr>
          </w:p>
        </w:tc>
      </w:tr>
      <w:tr w:rsidR="00136EF6" w14:paraId="5C40CDAE" w14:textId="77777777" w:rsidTr="00136EF6">
        <w:trPr>
          <w:trHeight w:val="1500"/>
        </w:trPr>
        <w:tc>
          <w:tcPr>
            <w:tcW w:w="1368" w:type="dxa"/>
          </w:tcPr>
          <w:p w14:paraId="6D93B7AE" w14:textId="77777777" w:rsidR="00136EF6" w:rsidRDefault="00136EF6" w:rsidP="00136EF6">
            <w:pPr>
              <w:jc w:val="center"/>
            </w:pPr>
          </w:p>
        </w:tc>
        <w:tc>
          <w:tcPr>
            <w:tcW w:w="1368" w:type="dxa"/>
          </w:tcPr>
          <w:p w14:paraId="56FA8A24" w14:textId="77777777" w:rsidR="00136EF6" w:rsidRDefault="00136EF6" w:rsidP="00136EF6">
            <w:pPr>
              <w:jc w:val="center"/>
            </w:pPr>
          </w:p>
        </w:tc>
        <w:tc>
          <w:tcPr>
            <w:tcW w:w="1368" w:type="dxa"/>
          </w:tcPr>
          <w:p w14:paraId="649271B3" w14:textId="77777777" w:rsidR="00136EF6" w:rsidRDefault="00136EF6" w:rsidP="00136EF6">
            <w:pPr>
              <w:jc w:val="center"/>
            </w:pPr>
          </w:p>
        </w:tc>
        <w:tc>
          <w:tcPr>
            <w:tcW w:w="1368" w:type="dxa"/>
          </w:tcPr>
          <w:p w14:paraId="6120CC12" w14:textId="77777777" w:rsidR="00136EF6" w:rsidRDefault="00136EF6" w:rsidP="00136EF6">
            <w:pPr>
              <w:jc w:val="center"/>
            </w:pPr>
          </w:p>
        </w:tc>
        <w:tc>
          <w:tcPr>
            <w:tcW w:w="1368" w:type="dxa"/>
          </w:tcPr>
          <w:p w14:paraId="4241CBE5" w14:textId="77777777" w:rsidR="00136EF6" w:rsidRDefault="00136EF6" w:rsidP="00136EF6">
            <w:pPr>
              <w:jc w:val="center"/>
            </w:pPr>
          </w:p>
        </w:tc>
        <w:tc>
          <w:tcPr>
            <w:tcW w:w="1368" w:type="dxa"/>
          </w:tcPr>
          <w:p w14:paraId="7137E59B" w14:textId="77777777" w:rsidR="00136EF6" w:rsidRDefault="00136EF6" w:rsidP="00136EF6">
            <w:pPr>
              <w:jc w:val="center"/>
            </w:pPr>
          </w:p>
        </w:tc>
        <w:tc>
          <w:tcPr>
            <w:tcW w:w="1368" w:type="dxa"/>
          </w:tcPr>
          <w:p w14:paraId="08706E36" w14:textId="77777777" w:rsidR="00136EF6" w:rsidRDefault="00136EF6" w:rsidP="00136EF6">
            <w:pPr>
              <w:jc w:val="center"/>
            </w:pPr>
          </w:p>
        </w:tc>
      </w:tr>
    </w:tbl>
    <w:p w14:paraId="3D1F71AA" w14:textId="77777777" w:rsidR="00136EF6" w:rsidRDefault="00136EF6" w:rsidP="00136EF6">
      <w:pPr>
        <w:jc w:val="center"/>
      </w:pPr>
    </w:p>
    <w:tbl>
      <w:tblPr>
        <w:tblStyle w:val="CalendarAddIn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136EF6" w14:paraId="5368FE24" w14:textId="77777777" w:rsidTr="00136EF6"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136EF6" w:rsidRPr="00136EF6" w14:paraId="2B286323" w14:textId="77777777" w:rsidTr="00136EF6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7A585E59" w14:textId="77777777" w:rsidR="00136EF6" w:rsidRPr="00136EF6" w:rsidRDefault="00136EF6" w:rsidP="00136EF6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June 2024</w:t>
                  </w:r>
                </w:p>
              </w:tc>
            </w:tr>
            <w:tr w:rsidR="00136EF6" w:rsidRPr="00136EF6" w14:paraId="0BD9EC4E" w14:textId="77777777" w:rsidTr="00136EF6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76FF148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C884082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21F7D8B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1FE776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BFF428F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AA92442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5E0CB09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136EF6" w:rsidRPr="00136EF6" w14:paraId="1078403E" w14:textId="77777777" w:rsidTr="00136EF6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24B27D4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843D265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CEB597D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BD4E05C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0AFFBFF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A631F8F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7BE7415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</w:tr>
            <w:tr w:rsidR="00136EF6" w:rsidRPr="00136EF6" w14:paraId="580307E8" w14:textId="77777777" w:rsidTr="00136EF6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045529A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E7ED41C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29BFAE1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4F4793B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1DBB10F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4248A7B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8E1583D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</w:tr>
            <w:tr w:rsidR="00136EF6" w:rsidRPr="00136EF6" w14:paraId="0C32041C" w14:textId="77777777" w:rsidTr="00136EF6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75330C4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D828EBF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4AAEA10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BE235E4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03A29A5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25C7329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FBACC08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</w:tr>
            <w:tr w:rsidR="00136EF6" w:rsidRPr="00136EF6" w14:paraId="261F2ADF" w14:textId="77777777" w:rsidTr="00136EF6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5D4584C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E4C494D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FA50C2D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9D10844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3370486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0B57134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BC4C0A4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</w:tr>
            <w:tr w:rsidR="00136EF6" w:rsidRPr="00136EF6" w14:paraId="3C2167CB" w14:textId="77777777" w:rsidTr="00136EF6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4BC77F1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D52249B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3530FCB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491D582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9B8B251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D9DC250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8345EB0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</w:tr>
            <w:tr w:rsidR="00136EF6" w:rsidRPr="00136EF6" w14:paraId="6A243EC7" w14:textId="77777777" w:rsidTr="00136EF6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897B920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FA5ED6C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B92182F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EB695A5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D97BB39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0F66347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74B9873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0B8951AE" w14:textId="77777777" w:rsidR="00136EF6" w:rsidRDefault="00136EF6" w:rsidP="00136EF6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136EF6" w:rsidRPr="00136EF6" w14:paraId="19BA278A" w14:textId="77777777" w:rsidTr="00136EF6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2E0F3D94" w14:textId="77777777" w:rsidR="00136EF6" w:rsidRPr="00136EF6" w:rsidRDefault="00136EF6" w:rsidP="00136EF6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July 2024</w:t>
                  </w:r>
                </w:p>
              </w:tc>
            </w:tr>
            <w:tr w:rsidR="00136EF6" w:rsidRPr="00136EF6" w14:paraId="5C20805E" w14:textId="77777777" w:rsidTr="00136EF6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58BABA2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A4418CE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1785E19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1BE8E97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67128D3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E37E4B2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14D436E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136EF6" w:rsidRPr="00136EF6" w14:paraId="67791B3C" w14:textId="77777777" w:rsidTr="00136EF6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5E972D5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7E749AB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F01FB5E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A14FB3F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1F77F45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EDA5CAC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A220DD2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</w:tr>
            <w:tr w:rsidR="00136EF6" w:rsidRPr="00136EF6" w14:paraId="4B355D84" w14:textId="77777777" w:rsidTr="00136EF6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C16C6DB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0D79548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98696D6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B558BF9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BE7BAE7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3FA1C0B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D128997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</w:tr>
            <w:tr w:rsidR="00136EF6" w:rsidRPr="00136EF6" w14:paraId="06A4F3D5" w14:textId="77777777" w:rsidTr="00136EF6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59516DF0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3F379FD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E9BA4AB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4091215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B0780ED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9E9E102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C69EC8E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</w:tr>
            <w:tr w:rsidR="00136EF6" w:rsidRPr="00136EF6" w14:paraId="653374D4" w14:textId="77777777" w:rsidTr="00136EF6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12AE9C1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6564D81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7E83724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29826E3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2189EE4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5947528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B5F61B1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</w:tr>
            <w:tr w:rsidR="00136EF6" w:rsidRPr="00136EF6" w14:paraId="5D424F1D" w14:textId="77777777" w:rsidTr="00136EF6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215C555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83FF8F7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93EE037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C2C8F93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48CBBF7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613CA18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03CF2FB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136EF6" w:rsidRPr="00136EF6" w14:paraId="3B48B98F" w14:textId="77777777" w:rsidTr="00136EF6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53E1F3C2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E514CB8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FF8F042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C25DD67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3ABB8EB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DE1FCFD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1B36C25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70036EED" w14:textId="77777777" w:rsidR="00136EF6" w:rsidRDefault="00136EF6" w:rsidP="00136EF6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136EF6" w:rsidRPr="00136EF6" w14:paraId="378623C7" w14:textId="77777777" w:rsidTr="00136EF6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4EC35AFB" w14:textId="77777777" w:rsidR="00136EF6" w:rsidRPr="00136EF6" w:rsidRDefault="00136EF6" w:rsidP="00136EF6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August 2024</w:t>
                  </w:r>
                </w:p>
              </w:tc>
            </w:tr>
            <w:tr w:rsidR="00136EF6" w:rsidRPr="00136EF6" w14:paraId="63031B8D" w14:textId="77777777" w:rsidTr="00136EF6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01765E8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CAD3C3E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CECCA85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32252C4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6CE0C2E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9B63EE5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F97862C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136EF6" w:rsidRPr="00136EF6" w14:paraId="0687A5A7" w14:textId="77777777" w:rsidTr="00136EF6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944DAB3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186BCC6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904D72B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9BF3AED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84479AD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5FCCB0D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E066618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136EF6" w:rsidRPr="00136EF6" w14:paraId="18D2CD80" w14:textId="77777777" w:rsidTr="00136EF6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CEA9FC2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FFF8FC5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A3B5E8B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2A6DC95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668EAB1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200425F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EFF0795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</w:tr>
            <w:tr w:rsidR="00136EF6" w:rsidRPr="00136EF6" w14:paraId="11F09A54" w14:textId="77777777" w:rsidTr="00136EF6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A227067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63F1581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D28D9E4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33BEC7A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CEBC67B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C2A4570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CB68A9D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</w:tr>
            <w:tr w:rsidR="00136EF6" w:rsidRPr="00136EF6" w14:paraId="7C7853C7" w14:textId="77777777" w:rsidTr="00136EF6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565D5491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5822687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D0CD970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0FE9A11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2696C18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164C08A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13B56A9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</w:tr>
            <w:tr w:rsidR="00136EF6" w:rsidRPr="00136EF6" w14:paraId="4C0D9B07" w14:textId="77777777" w:rsidTr="00136EF6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F32F6F3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1389348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277042E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AE81614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4A3CE0B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B243F22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896CB99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</w:tr>
            <w:tr w:rsidR="00136EF6" w:rsidRPr="00136EF6" w14:paraId="2BB40C7D" w14:textId="77777777" w:rsidTr="00136EF6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1012B7E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4EE5358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6003741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1547BBF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11C44FF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48FD928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D8AAA4C" w14:textId="77777777" w:rsidR="00136EF6" w:rsidRPr="00136EF6" w:rsidRDefault="00136EF6" w:rsidP="00136EF6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354FD9F3" w14:textId="77777777" w:rsidR="00136EF6" w:rsidRDefault="00136EF6" w:rsidP="00136EF6">
            <w:pPr>
              <w:jc w:val="center"/>
            </w:pPr>
          </w:p>
        </w:tc>
      </w:tr>
    </w:tbl>
    <w:p w14:paraId="7DEA9420" w14:textId="77777777" w:rsidR="007268E4" w:rsidRPr="00BB4F60" w:rsidRDefault="00136EF6" w:rsidP="00136EF6">
      <w:pPr>
        <w:jc w:val="center"/>
      </w:pPr>
      <w:r>
        <w:t>© EditableCalendar.Com</w:t>
      </w:r>
    </w:p>
    <w:sectPr w:rsidR="007268E4" w:rsidRPr="00BB4F60" w:rsidSect="00136E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234AB" w14:textId="77777777" w:rsidR="00325F1C" w:rsidRDefault="00325F1C" w:rsidP="005762FE">
      <w:r>
        <w:separator/>
      </w:r>
    </w:p>
  </w:endnote>
  <w:endnote w:type="continuationSeparator" w:id="0">
    <w:p w14:paraId="171721E3" w14:textId="77777777" w:rsidR="00325F1C" w:rsidRDefault="00325F1C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70B52" w14:textId="77777777" w:rsidR="00325F1C" w:rsidRDefault="00325F1C" w:rsidP="005762FE">
      <w:r>
        <w:separator/>
      </w:r>
    </w:p>
  </w:footnote>
  <w:footnote w:type="continuationSeparator" w:id="0">
    <w:p w14:paraId="395B92D1" w14:textId="77777777" w:rsidR="00325F1C" w:rsidRDefault="00325F1C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59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EF6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36EF6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25F1C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7AB4D"/>
  <w15:docId w15:val="{2121623B-8C2B-4327-ABEE-D2D014591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3.april-2020-editable-calendar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0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2024 Editable Calendar (Portrait)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2022-05-06T08:51:00Z</dcterms:created>
  <dcterms:modified xsi:type="dcterms:W3CDTF">2022-05-06T08:51:00Z</dcterms:modified>
</cp:coreProperties>
</file>