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CalendarAddIn"/>
        <w:tblW w:w="9576" w:type="dxa"/>
        <w:tblLayout w:type="fixed"/>
        <w:tblLook w:val="04A0" w:firstRow="1" w:lastRow="0" w:firstColumn="1" w:lastColumn="0" w:noHBand="0" w:noVBand="1"/>
      </w:tblPr>
      <w:tblGrid>
        <w:gridCol w:w="1368"/>
        <w:gridCol w:w="1368"/>
        <w:gridCol w:w="1368"/>
        <w:gridCol w:w="1368"/>
        <w:gridCol w:w="1368"/>
        <w:gridCol w:w="1368"/>
        <w:gridCol w:w="1368"/>
      </w:tblGrid>
      <w:tr w:rsidR="00136EF6" w:rsidRPr="00136EF6" w14:paraId="608DE152" w14:textId="77777777" w:rsidTr="00136EF6">
        <w:trPr>
          <w:trHeight w:val="600"/>
        </w:trPr>
        <w:tc>
          <w:tcPr>
            <w:tcW w:w="9576" w:type="dxa"/>
            <w:gridSpan w:val="7"/>
          </w:tcPr>
          <w:p w14:paraId="38CB0BBB" w14:textId="77777777" w:rsidR="00136EF6" w:rsidRPr="00136EF6" w:rsidRDefault="00136EF6" w:rsidP="00136EF6">
            <w:pPr>
              <w:jc w:val="center"/>
              <w:rPr>
                <w:sz w:val="48"/>
              </w:rPr>
            </w:pPr>
            <w:r>
              <w:rPr>
                <w:sz w:val="48"/>
              </w:rPr>
              <w:t>July 2024</w:t>
            </w:r>
          </w:p>
        </w:tc>
      </w:tr>
      <w:tr w:rsidR="00136EF6" w14:paraId="04677414" w14:textId="77777777" w:rsidTr="00136EF6">
        <w:tc>
          <w:tcPr>
            <w:tcW w:w="1368" w:type="dxa"/>
          </w:tcPr>
          <w:p w14:paraId="3E09DF34" w14:textId="77777777" w:rsidR="00136EF6" w:rsidRDefault="00136EF6" w:rsidP="00136EF6">
            <w:pPr>
              <w:jc w:val="center"/>
            </w:pPr>
            <w:r>
              <w:t>Sunday</w:t>
            </w:r>
          </w:p>
        </w:tc>
        <w:tc>
          <w:tcPr>
            <w:tcW w:w="1368" w:type="dxa"/>
            <w:tcBorders>
              <w:bottom w:val="single" w:sz="4" w:space="0" w:color="auto"/>
            </w:tcBorders>
          </w:tcPr>
          <w:p w14:paraId="1BC4B49F" w14:textId="77777777" w:rsidR="00136EF6" w:rsidRDefault="00136EF6" w:rsidP="00136EF6">
            <w:pPr>
              <w:jc w:val="center"/>
            </w:pPr>
            <w:r>
              <w:t>Monday</w:t>
            </w:r>
          </w:p>
        </w:tc>
        <w:tc>
          <w:tcPr>
            <w:tcW w:w="1368" w:type="dxa"/>
            <w:tcBorders>
              <w:bottom w:val="single" w:sz="4" w:space="0" w:color="auto"/>
            </w:tcBorders>
          </w:tcPr>
          <w:p w14:paraId="6451EC5C" w14:textId="77777777" w:rsidR="00136EF6" w:rsidRDefault="00136EF6" w:rsidP="00136EF6">
            <w:pPr>
              <w:jc w:val="center"/>
            </w:pPr>
            <w:r>
              <w:t>Tuesday</w:t>
            </w:r>
          </w:p>
        </w:tc>
        <w:tc>
          <w:tcPr>
            <w:tcW w:w="1368" w:type="dxa"/>
            <w:tcBorders>
              <w:bottom w:val="single" w:sz="4" w:space="0" w:color="auto"/>
            </w:tcBorders>
          </w:tcPr>
          <w:p w14:paraId="35E572E5" w14:textId="77777777" w:rsidR="00136EF6" w:rsidRDefault="00136EF6" w:rsidP="00136EF6">
            <w:pPr>
              <w:jc w:val="center"/>
            </w:pPr>
            <w:r>
              <w:t>Wednesday</w:t>
            </w:r>
          </w:p>
        </w:tc>
        <w:tc>
          <w:tcPr>
            <w:tcW w:w="1368" w:type="dxa"/>
            <w:tcBorders>
              <w:bottom w:val="single" w:sz="4" w:space="0" w:color="auto"/>
            </w:tcBorders>
          </w:tcPr>
          <w:p w14:paraId="3E757D21" w14:textId="77777777" w:rsidR="00136EF6" w:rsidRDefault="00136EF6" w:rsidP="00136EF6">
            <w:pPr>
              <w:jc w:val="center"/>
            </w:pPr>
            <w:r>
              <w:t>Thursday</w:t>
            </w:r>
          </w:p>
        </w:tc>
        <w:tc>
          <w:tcPr>
            <w:tcW w:w="1368" w:type="dxa"/>
            <w:tcBorders>
              <w:bottom w:val="single" w:sz="4" w:space="0" w:color="auto"/>
            </w:tcBorders>
          </w:tcPr>
          <w:p w14:paraId="3C4E2ED5" w14:textId="77777777" w:rsidR="00136EF6" w:rsidRDefault="00136EF6" w:rsidP="00136EF6">
            <w:pPr>
              <w:jc w:val="center"/>
            </w:pPr>
            <w:r>
              <w:t>Friday</w:t>
            </w:r>
          </w:p>
        </w:tc>
        <w:tc>
          <w:tcPr>
            <w:tcW w:w="1368" w:type="dxa"/>
            <w:tcBorders>
              <w:bottom w:val="single" w:sz="4" w:space="0" w:color="auto"/>
            </w:tcBorders>
          </w:tcPr>
          <w:p w14:paraId="1E678509" w14:textId="77777777" w:rsidR="00136EF6" w:rsidRDefault="00136EF6" w:rsidP="00136EF6">
            <w:pPr>
              <w:jc w:val="center"/>
            </w:pPr>
            <w:r>
              <w:t>Saturday</w:t>
            </w:r>
          </w:p>
        </w:tc>
      </w:tr>
      <w:tr w:rsidR="00136EF6" w14:paraId="7EB0614B" w14:textId="77777777" w:rsidTr="00136EF6">
        <w:trPr>
          <w:trHeight w:val="1500"/>
        </w:trPr>
        <w:tc>
          <w:tcPr>
            <w:tcW w:w="1368" w:type="dxa"/>
            <w:tcBorders>
              <w:bottom w:val="single" w:sz="4" w:space="0" w:color="auto"/>
            </w:tcBorders>
          </w:tcPr>
          <w:p w14:paraId="0FDCD386" w14:textId="77777777" w:rsidR="00136EF6" w:rsidRDefault="00136EF6" w:rsidP="00136EF6">
            <w:pPr>
              <w:jc w:val="center"/>
            </w:pPr>
          </w:p>
        </w:tc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25AB6E42" w14:textId="77777777" w:rsidR="00136EF6" w:rsidRDefault="00136EF6" w:rsidP="00136EF6">
            <w:pPr>
              <w:jc w:val="center"/>
            </w:pPr>
            <w:r>
              <w:t>1</w:t>
            </w:r>
            <w:r>
              <w:br/>
            </w:r>
            <w:r>
              <w:br/>
            </w:r>
          </w:p>
        </w:tc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3CB1A4C1" w14:textId="77777777" w:rsidR="00136EF6" w:rsidRDefault="00136EF6" w:rsidP="00136EF6">
            <w:pPr>
              <w:jc w:val="center"/>
            </w:pPr>
            <w:r>
              <w:t>2</w:t>
            </w:r>
            <w:r>
              <w:br/>
            </w:r>
            <w:r>
              <w:br/>
            </w:r>
          </w:p>
        </w:tc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060A6499" w14:textId="77777777" w:rsidR="00136EF6" w:rsidRDefault="00136EF6" w:rsidP="00136EF6">
            <w:pPr>
              <w:jc w:val="center"/>
            </w:pPr>
            <w:r>
              <w:t>3</w:t>
            </w:r>
            <w:r>
              <w:br/>
            </w:r>
            <w:r>
              <w:br/>
            </w:r>
          </w:p>
        </w:tc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57C1E4F2" w14:textId="77777777" w:rsidR="00136EF6" w:rsidRDefault="00136EF6" w:rsidP="00136EF6">
            <w:pPr>
              <w:jc w:val="center"/>
            </w:pPr>
            <w:r>
              <w:t>4</w:t>
            </w:r>
            <w:r>
              <w:br/>
            </w:r>
            <w:r>
              <w:br/>
              <w:t>Independence Day</w:t>
            </w:r>
          </w:p>
        </w:tc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44790DED" w14:textId="77777777" w:rsidR="00136EF6" w:rsidRDefault="00136EF6" w:rsidP="00136EF6">
            <w:pPr>
              <w:jc w:val="center"/>
            </w:pPr>
            <w:r>
              <w:t>5</w:t>
            </w:r>
            <w:r>
              <w:br/>
            </w:r>
            <w:r>
              <w:br/>
            </w:r>
          </w:p>
        </w:tc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73181A28" w14:textId="77777777" w:rsidR="00136EF6" w:rsidRDefault="00136EF6" w:rsidP="00136EF6">
            <w:pPr>
              <w:jc w:val="center"/>
            </w:pPr>
            <w:r>
              <w:t>6</w:t>
            </w:r>
            <w:r>
              <w:br/>
            </w:r>
            <w:r>
              <w:br/>
            </w:r>
          </w:p>
        </w:tc>
      </w:tr>
      <w:tr w:rsidR="00136EF6" w14:paraId="1ADFCD63" w14:textId="77777777" w:rsidTr="00136EF6">
        <w:trPr>
          <w:trHeight w:val="1500"/>
        </w:trPr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4F9188AF" w14:textId="77777777" w:rsidR="00136EF6" w:rsidRDefault="00136EF6" w:rsidP="00136EF6">
            <w:pPr>
              <w:jc w:val="center"/>
            </w:pPr>
            <w:r>
              <w:t>7</w:t>
            </w:r>
            <w:r>
              <w:br/>
            </w:r>
            <w:r>
              <w:br/>
            </w:r>
          </w:p>
        </w:tc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1D3586F4" w14:textId="77777777" w:rsidR="00136EF6" w:rsidRDefault="00136EF6" w:rsidP="00136EF6">
            <w:pPr>
              <w:jc w:val="center"/>
            </w:pPr>
            <w:r>
              <w:t>8</w:t>
            </w:r>
            <w:r>
              <w:br/>
            </w:r>
            <w:r>
              <w:br/>
            </w:r>
          </w:p>
        </w:tc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29870F44" w14:textId="77777777" w:rsidR="00136EF6" w:rsidRDefault="00136EF6" w:rsidP="00136EF6">
            <w:pPr>
              <w:jc w:val="center"/>
            </w:pPr>
            <w:r>
              <w:t>9</w:t>
            </w:r>
            <w:r>
              <w:br/>
            </w:r>
            <w:r>
              <w:br/>
            </w:r>
          </w:p>
        </w:tc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3D616843" w14:textId="77777777" w:rsidR="00136EF6" w:rsidRDefault="00136EF6" w:rsidP="00136EF6">
            <w:pPr>
              <w:jc w:val="center"/>
            </w:pPr>
            <w:r>
              <w:t>10</w:t>
            </w:r>
            <w:r>
              <w:br/>
            </w:r>
            <w:r>
              <w:br/>
            </w:r>
          </w:p>
        </w:tc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5CE9B3E5" w14:textId="77777777" w:rsidR="00136EF6" w:rsidRDefault="00136EF6" w:rsidP="00136EF6">
            <w:pPr>
              <w:jc w:val="center"/>
            </w:pPr>
            <w:r>
              <w:t>11</w:t>
            </w:r>
            <w:r>
              <w:br/>
            </w:r>
            <w:r>
              <w:br/>
            </w:r>
          </w:p>
        </w:tc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0CA74511" w14:textId="77777777" w:rsidR="00136EF6" w:rsidRDefault="00136EF6" w:rsidP="00136EF6">
            <w:pPr>
              <w:jc w:val="center"/>
            </w:pPr>
            <w:r>
              <w:t>12</w:t>
            </w:r>
            <w:r>
              <w:br/>
            </w:r>
            <w:r>
              <w:br/>
            </w:r>
          </w:p>
        </w:tc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08114DBC" w14:textId="77777777" w:rsidR="00136EF6" w:rsidRDefault="00136EF6" w:rsidP="00136EF6">
            <w:pPr>
              <w:jc w:val="center"/>
            </w:pPr>
            <w:r>
              <w:t>13</w:t>
            </w:r>
            <w:r>
              <w:br/>
            </w:r>
            <w:r>
              <w:br/>
            </w:r>
          </w:p>
        </w:tc>
      </w:tr>
      <w:tr w:rsidR="00136EF6" w14:paraId="1366B7AE" w14:textId="77777777" w:rsidTr="00136EF6">
        <w:trPr>
          <w:trHeight w:val="1500"/>
        </w:trPr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16D70943" w14:textId="77777777" w:rsidR="00136EF6" w:rsidRDefault="00136EF6" w:rsidP="00136EF6">
            <w:pPr>
              <w:jc w:val="center"/>
            </w:pPr>
            <w:r>
              <w:t>14</w:t>
            </w:r>
            <w:r>
              <w:br/>
            </w:r>
            <w:r>
              <w:br/>
            </w:r>
          </w:p>
        </w:tc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528B0EF4" w14:textId="77777777" w:rsidR="00136EF6" w:rsidRDefault="00136EF6" w:rsidP="00136EF6">
            <w:pPr>
              <w:jc w:val="center"/>
            </w:pPr>
            <w:r>
              <w:t>15</w:t>
            </w:r>
            <w:r>
              <w:br/>
            </w:r>
            <w:r>
              <w:br/>
            </w:r>
          </w:p>
        </w:tc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3BC988A6" w14:textId="77777777" w:rsidR="00136EF6" w:rsidRDefault="00136EF6" w:rsidP="00136EF6">
            <w:pPr>
              <w:jc w:val="center"/>
            </w:pPr>
            <w:r>
              <w:t>16</w:t>
            </w:r>
            <w:r>
              <w:br/>
            </w:r>
            <w:r>
              <w:br/>
            </w:r>
          </w:p>
        </w:tc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3D8C1242" w14:textId="77777777" w:rsidR="00136EF6" w:rsidRDefault="00136EF6" w:rsidP="00136EF6">
            <w:pPr>
              <w:jc w:val="center"/>
            </w:pPr>
            <w:r>
              <w:t>17</w:t>
            </w:r>
            <w:r>
              <w:br/>
            </w:r>
            <w:r>
              <w:br/>
            </w:r>
          </w:p>
        </w:tc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41A55288" w14:textId="77777777" w:rsidR="00136EF6" w:rsidRDefault="00136EF6" w:rsidP="00136EF6">
            <w:pPr>
              <w:jc w:val="center"/>
            </w:pPr>
            <w:r>
              <w:t>18</w:t>
            </w:r>
            <w:r>
              <w:br/>
            </w:r>
            <w:r>
              <w:br/>
            </w:r>
          </w:p>
        </w:tc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7E5BFC1A" w14:textId="77777777" w:rsidR="00136EF6" w:rsidRDefault="00136EF6" w:rsidP="00136EF6">
            <w:pPr>
              <w:jc w:val="center"/>
            </w:pPr>
            <w:r>
              <w:t>19</w:t>
            </w:r>
            <w:r>
              <w:br/>
            </w:r>
            <w:r>
              <w:br/>
            </w:r>
          </w:p>
        </w:tc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29E36357" w14:textId="77777777" w:rsidR="00136EF6" w:rsidRDefault="00136EF6" w:rsidP="00136EF6">
            <w:pPr>
              <w:jc w:val="center"/>
            </w:pPr>
            <w:r>
              <w:t>20</w:t>
            </w:r>
            <w:r>
              <w:br/>
            </w:r>
            <w:r>
              <w:br/>
            </w:r>
          </w:p>
        </w:tc>
      </w:tr>
      <w:tr w:rsidR="00136EF6" w14:paraId="04982422" w14:textId="77777777" w:rsidTr="00136EF6">
        <w:trPr>
          <w:trHeight w:val="1500"/>
        </w:trPr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66A15517" w14:textId="77777777" w:rsidR="00136EF6" w:rsidRDefault="00136EF6" w:rsidP="00136EF6">
            <w:pPr>
              <w:jc w:val="center"/>
            </w:pPr>
            <w:r>
              <w:t>21</w:t>
            </w:r>
            <w:r>
              <w:br/>
            </w:r>
            <w:r>
              <w:br/>
            </w:r>
          </w:p>
        </w:tc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564A4D1D" w14:textId="77777777" w:rsidR="00136EF6" w:rsidRDefault="00136EF6" w:rsidP="00136EF6">
            <w:pPr>
              <w:jc w:val="center"/>
            </w:pPr>
            <w:r>
              <w:t>22</w:t>
            </w:r>
            <w:r>
              <w:br/>
            </w:r>
            <w:r>
              <w:br/>
            </w:r>
          </w:p>
        </w:tc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7B7D31BD" w14:textId="77777777" w:rsidR="00136EF6" w:rsidRDefault="00136EF6" w:rsidP="00136EF6">
            <w:pPr>
              <w:jc w:val="center"/>
            </w:pPr>
            <w:r>
              <w:t>23</w:t>
            </w:r>
            <w:r>
              <w:br/>
            </w:r>
            <w:r>
              <w:br/>
            </w:r>
          </w:p>
        </w:tc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0CEA288F" w14:textId="77777777" w:rsidR="00136EF6" w:rsidRDefault="00136EF6" w:rsidP="00136EF6">
            <w:pPr>
              <w:jc w:val="center"/>
            </w:pPr>
            <w:r>
              <w:t>24</w:t>
            </w:r>
            <w:r>
              <w:br/>
            </w:r>
            <w:r>
              <w:br/>
            </w:r>
          </w:p>
        </w:tc>
        <w:tc>
          <w:tcPr>
            <w:tcW w:w="1368" w:type="dxa"/>
            <w:shd w:val="clear" w:color="auto" w:fill="auto"/>
          </w:tcPr>
          <w:p w14:paraId="0E22A409" w14:textId="77777777" w:rsidR="00136EF6" w:rsidRDefault="00136EF6" w:rsidP="00136EF6">
            <w:pPr>
              <w:jc w:val="center"/>
            </w:pPr>
            <w:r>
              <w:t>25</w:t>
            </w:r>
            <w:r>
              <w:br/>
            </w:r>
            <w:r>
              <w:br/>
            </w:r>
          </w:p>
        </w:tc>
        <w:tc>
          <w:tcPr>
            <w:tcW w:w="1368" w:type="dxa"/>
            <w:shd w:val="clear" w:color="auto" w:fill="auto"/>
          </w:tcPr>
          <w:p w14:paraId="61FB9594" w14:textId="77777777" w:rsidR="00136EF6" w:rsidRDefault="00136EF6" w:rsidP="00136EF6">
            <w:pPr>
              <w:jc w:val="center"/>
            </w:pPr>
            <w:r>
              <w:t>26</w:t>
            </w:r>
            <w:r>
              <w:br/>
            </w:r>
            <w:r>
              <w:br/>
            </w:r>
          </w:p>
        </w:tc>
        <w:tc>
          <w:tcPr>
            <w:tcW w:w="1368" w:type="dxa"/>
            <w:shd w:val="clear" w:color="auto" w:fill="auto"/>
          </w:tcPr>
          <w:p w14:paraId="0BA64455" w14:textId="77777777" w:rsidR="00136EF6" w:rsidRDefault="00136EF6" w:rsidP="00136EF6">
            <w:pPr>
              <w:jc w:val="center"/>
            </w:pPr>
            <w:r>
              <w:t>27</w:t>
            </w:r>
            <w:r>
              <w:br/>
            </w:r>
            <w:r>
              <w:br/>
            </w:r>
          </w:p>
        </w:tc>
      </w:tr>
      <w:tr w:rsidR="00136EF6" w14:paraId="0FF2B844" w14:textId="77777777" w:rsidTr="00136EF6">
        <w:trPr>
          <w:trHeight w:val="1500"/>
        </w:trPr>
        <w:tc>
          <w:tcPr>
            <w:tcW w:w="1368" w:type="dxa"/>
            <w:shd w:val="clear" w:color="auto" w:fill="auto"/>
          </w:tcPr>
          <w:p w14:paraId="5BAEE91E" w14:textId="77777777" w:rsidR="00136EF6" w:rsidRDefault="00136EF6" w:rsidP="00136EF6">
            <w:pPr>
              <w:jc w:val="center"/>
            </w:pPr>
            <w:r>
              <w:t>28</w:t>
            </w:r>
            <w:r>
              <w:br/>
            </w:r>
            <w:r>
              <w:br/>
            </w:r>
          </w:p>
        </w:tc>
        <w:tc>
          <w:tcPr>
            <w:tcW w:w="1368" w:type="dxa"/>
            <w:shd w:val="clear" w:color="auto" w:fill="auto"/>
          </w:tcPr>
          <w:p w14:paraId="603209A6" w14:textId="77777777" w:rsidR="00136EF6" w:rsidRDefault="00136EF6" w:rsidP="00136EF6">
            <w:pPr>
              <w:jc w:val="center"/>
            </w:pPr>
            <w:r>
              <w:t>29</w:t>
            </w:r>
            <w:r>
              <w:br/>
            </w:r>
            <w:r>
              <w:br/>
            </w:r>
          </w:p>
        </w:tc>
        <w:tc>
          <w:tcPr>
            <w:tcW w:w="1368" w:type="dxa"/>
            <w:shd w:val="clear" w:color="auto" w:fill="auto"/>
          </w:tcPr>
          <w:p w14:paraId="7AA918C4" w14:textId="77777777" w:rsidR="00136EF6" w:rsidRDefault="00136EF6" w:rsidP="00136EF6">
            <w:pPr>
              <w:jc w:val="center"/>
            </w:pPr>
            <w:r>
              <w:t>30</w:t>
            </w:r>
            <w:r>
              <w:br/>
            </w:r>
            <w:r>
              <w:br/>
            </w:r>
          </w:p>
        </w:tc>
        <w:tc>
          <w:tcPr>
            <w:tcW w:w="1368" w:type="dxa"/>
            <w:shd w:val="clear" w:color="auto" w:fill="auto"/>
          </w:tcPr>
          <w:p w14:paraId="442813E2" w14:textId="77777777" w:rsidR="00136EF6" w:rsidRDefault="00136EF6" w:rsidP="00136EF6">
            <w:pPr>
              <w:jc w:val="center"/>
            </w:pPr>
            <w:r>
              <w:t>31</w:t>
            </w:r>
            <w:r>
              <w:br/>
            </w:r>
            <w:r>
              <w:br/>
            </w:r>
          </w:p>
        </w:tc>
        <w:tc>
          <w:tcPr>
            <w:tcW w:w="1368" w:type="dxa"/>
          </w:tcPr>
          <w:p w14:paraId="508FA888" w14:textId="77777777" w:rsidR="00136EF6" w:rsidRDefault="00136EF6" w:rsidP="00136EF6">
            <w:pPr>
              <w:jc w:val="center"/>
            </w:pPr>
          </w:p>
        </w:tc>
        <w:tc>
          <w:tcPr>
            <w:tcW w:w="1368" w:type="dxa"/>
          </w:tcPr>
          <w:p w14:paraId="324144AC" w14:textId="77777777" w:rsidR="00136EF6" w:rsidRDefault="00136EF6" w:rsidP="00136EF6">
            <w:pPr>
              <w:jc w:val="center"/>
            </w:pPr>
          </w:p>
        </w:tc>
        <w:tc>
          <w:tcPr>
            <w:tcW w:w="1368" w:type="dxa"/>
          </w:tcPr>
          <w:p w14:paraId="0CF4371B" w14:textId="77777777" w:rsidR="00136EF6" w:rsidRDefault="00136EF6" w:rsidP="00136EF6">
            <w:pPr>
              <w:jc w:val="center"/>
            </w:pPr>
          </w:p>
        </w:tc>
      </w:tr>
      <w:tr w:rsidR="00136EF6" w14:paraId="5C40CDAE" w14:textId="77777777" w:rsidTr="00136EF6">
        <w:trPr>
          <w:trHeight w:val="1500"/>
        </w:trPr>
        <w:tc>
          <w:tcPr>
            <w:tcW w:w="1368" w:type="dxa"/>
          </w:tcPr>
          <w:p w14:paraId="6D93B7AE" w14:textId="77777777" w:rsidR="00136EF6" w:rsidRDefault="00136EF6" w:rsidP="00136EF6">
            <w:pPr>
              <w:jc w:val="center"/>
            </w:pPr>
          </w:p>
        </w:tc>
        <w:tc>
          <w:tcPr>
            <w:tcW w:w="1368" w:type="dxa"/>
          </w:tcPr>
          <w:p w14:paraId="56FA8A24" w14:textId="77777777" w:rsidR="00136EF6" w:rsidRDefault="00136EF6" w:rsidP="00136EF6">
            <w:pPr>
              <w:jc w:val="center"/>
            </w:pPr>
          </w:p>
        </w:tc>
        <w:tc>
          <w:tcPr>
            <w:tcW w:w="1368" w:type="dxa"/>
          </w:tcPr>
          <w:p w14:paraId="649271B3" w14:textId="77777777" w:rsidR="00136EF6" w:rsidRDefault="00136EF6" w:rsidP="00136EF6">
            <w:pPr>
              <w:jc w:val="center"/>
            </w:pPr>
          </w:p>
        </w:tc>
        <w:tc>
          <w:tcPr>
            <w:tcW w:w="1368" w:type="dxa"/>
          </w:tcPr>
          <w:p w14:paraId="6120CC12" w14:textId="77777777" w:rsidR="00136EF6" w:rsidRDefault="00136EF6" w:rsidP="00136EF6">
            <w:pPr>
              <w:jc w:val="center"/>
            </w:pPr>
          </w:p>
        </w:tc>
        <w:tc>
          <w:tcPr>
            <w:tcW w:w="1368" w:type="dxa"/>
          </w:tcPr>
          <w:p w14:paraId="4241CBE5" w14:textId="77777777" w:rsidR="00136EF6" w:rsidRDefault="00136EF6" w:rsidP="00136EF6">
            <w:pPr>
              <w:jc w:val="center"/>
            </w:pPr>
          </w:p>
        </w:tc>
        <w:tc>
          <w:tcPr>
            <w:tcW w:w="1368" w:type="dxa"/>
          </w:tcPr>
          <w:p w14:paraId="7137E59B" w14:textId="77777777" w:rsidR="00136EF6" w:rsidRDefault="00136EF6" w:rsidP="00136EF6">
            <w:pPr>
              <w:jc w:val="center"/>
            </w:pPr>
          </w:p>
        </w:tc>
        <w:tc>
          <w:tcPr>
            <w:tcW w:w="1368" w:type="dxa"/>
          </w:tcPr>
          <w:p w14:paraId="08706E36" w14:textId="77777777" w:rsidR="00136EF6" w:rsidRDefault="00136EF6" w:rsidP="00136EF6">
            <w:pPr>
              <w:jc w:val="center"/>
            </w:pPr>
          </w:p>
        </w:tc>
      </w:tr>
    </w:tbl>
    <w:p w14:paraId="3D1F71AA" w14:textId="77777777" w:rsidR="00136EF6" w:rsidRDefault="00136EF6" w:rsidP="00136EF6">
      <w:pPr>
        <w:jc w:val="center"/>
      </w:pPr>
    </w:p>
    <w:tbl>
      <w:tblPr>
        <w:tblStyle w:val="CalendarAddIn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3192"/>
        <w:gridCol w:w="3192"/>
        <w:gridCol w:w="3192"/>
      </w:tblGrid>
      <w:tr w:rsidR="00136EF6" w14:paraId="5368FE24" w14:textId="77777777" w:rsidTr="00136EF6">
        <w:tc>
          <w:tcPr>
            <w:tcW w:w="3192" w:type="dxa"/>
            <w:shd w:val="clear" w:color="auto" w:fill="auto"/>
          </w:tcPr>
          <w:tbl>
            <w:tblPr>
              <w:tblStyle w:val="CalendarAddIn"/>
              <w:tblW w:w="0" w:type="auto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439"/>
              <w:gridCol w:w="439"/>
              <w:gridCol w:w="439"/>
              <w:gridCol w:w="439"/>
              <w:gridCol w:w="440"/>
              <w:gridCol w:w="440"/>
              <w:gridCol w:w="440"/>
            </w:tblGrid>
            <w:tr w:rsidR="00136EF6" w:rsidRPr="00136EF6" w14:paraId="2B286323" w14:textId="77777777" w:rsidTr="00136EF6">
              <w:trPr>
                <w:trHeight w:val="400"/>
              </w:trPr>
              <w:tc>
                <w:tcPr>
                  <w:tcW w:w="3076" w:type="dxa"/>
                  <w:gridSpan w:val="7"/>
                  <w:shd w:val="clear" w:color="auto" w:fill="auto"/>
                  <w:vAlign w:val="center"/>
                </w:tcPr>
                <w:p w14:paraId="7A585E59" w14:textId="77777777" w:rsidR="00136EF6" w:rsidRPr="00136EF6" w:rsidRDefault="00136EF6" w:rsidP="00136EF6">
                  <w:pPr>
                    <w:jc w:val="center"/>
                    <w:rPr>
                      <w:sz w:val="36"/>
                    </w:rPr>
                  </w:pPr>
                  <w:r>
                    <w:rPr>
                      <w:sz w:val="36"/>
                    </w:rPr>
                    <w:t>June 2024</w:t>
                  </w:r>
                </w:p>
              </w:tc>
            </w:tr>
            <w:tr w:rsidR="00136EF6" w:rsidRPr="00136EF6" w14:paraId="0BD9EC4E" w14:textId="77777777" w:rsidTr="00136EF6">
              <w:trPr>
                <w:trHeight w:val="280"/>
              </w:trPr>
              <w:tc>
                <w:tcPr>
                  <w:tcW w:w="439" w:type="dxa"/>
                  <w:tcBorders>
                    <w:bottom w:val="single" w:sz="4" w:space="0" w:color="auto"/>
                  </w:tcBorders>
                  <w:shd w:val="clear" w:color="auto" w:fill="auto"/>
                  <w:vAlign w:val="center"/>
                </w:tcPr>
                <w:p w14:paraId="476FF148" w14:textId="77777777" w:rsidR="00136EF6" w:rsidRPr="00136EF6" w:rsidRDefault="00136EF6" w:rsidP="00136EF6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S</w:t>
                  </w:r>
                </w:p>
              </w:tc>
              <w:tc>
                <w:tcPr>
                  <w:tcW w:w="439" w:type="dxa"/>
                  <w:tcBorders>
                    <w:bottom w:val="single" w:sz="4" w:space="0" w:color="auto"/>
                  </w:tcBorders>
                  <w:shd w:val="clear" w:color="auto" w:fill="auto"/>
                  <w:vAlign w:val="center"/>
                </w:tcPr>
                <w:p w14:paraId="2C884082" w14:textId="77777777" w:rsidR="00136EF6" w:rsidRPr="00136EF6" w:rsidRDefault="00136EF6" w:rsidP="00136EF6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M</w:t>
                  </w:r>
                </w:p>
              </w:tc>
              <w:tc>
                <w:tcPr>
                  <w:tcW w:w="439" w:type="dxa"/>
                  <w:tcBorders>
                    <w:bottom w:val="single" w:sz="4" w:space="0" w:color="auto"/>
                  </w:tcBorders>
                  <w:shd w:val="clear" w:color="auto" w:fill="auto"/>
                  <w:vAlign w:val="center"/>
                </w:tcPr>
                <w:p w14:paraId="021F7D8B" w14:textId="77777777" w:rsidR="00136EF6" w:rsidRPr="00136EF6" w:rsidRDefault="00136EF6" w:rsidP="00136EF6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T</w:t>
                  </w:r>
                </w:p>
              </w:tc>
              <w:tc>
                <w:tcPr>
                  <w:tcW w:w="439" w:type="dxa"/>
                  <w:tcBorders>
                    <w:bottom w:val="single" w:sz="4" w:space="0" w:color="auto"/>
                  </w:tcBorders>
                  <w:shd w:val="clear" w:color="auto" w:fill="auto"/>
                  <w:vAlign w:val="center"/>
                </w:tcPr>
                <w:p w14:paraId="0D1FE776" w14:textId="77777777" w:rsidR="00136EF6" w:rsidRPr="00136EF6" w:rsidRDefault="00136EF6" w:rsidP="00136EF6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W</w:t>
                  </w:r>
                </w:p>
              </w:tc>
              <w:tc>
                <w:tcPr>
                  <w:tcW w:w="440" w:type="dxa"/>
                  <w:tcBorders>
                    <w:bottom w:val="single" w:sz="4" w:space="0" w:color="auto"/>
                  </w:tcBorders>
                  <w:shd w:val="clear" w:color="auto" w:fill="auto"/>
                  <w:vAlign w:val="center"/>
                </w:tcPr>
                <w:p w14:paraId="1BFF428F" w14:textId="77777777" w:rsidR="00136EF6" w:rsidRPr="00136EF6" w:rsidRDefault="00136EF6" w:rsidP="00136EF6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T</w:t>
                  </w:r>
                </w:p>
              </w:tc>
              <w:tc>
                <w:tcPr>
                  <w:tcW w:w="440" w:type="dxa"/>
                  <w:tcBorders>
                    <w:bottom w:val="single" w:sz="4" w:space="0" w:color="auto"/>
                  </w:tcBorders>
                  <w:shd w:val="clear" w:color="auto" w:fill="auto"/>
                  <w:vAlign w:val="center"/>
                </w:tcPr>
                <w:p w14:paraId="2AA92442" w14:textId="77777777" w:rsidR="00136EF6" w:rsidRPr="00136EF6" w:rsidRDefault="00136EF6" w:rsidP="00136EF6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F</w:t>
                  </w:r>
                </w:p>
              </w:tc>
              <w:tc>
                <w:tcPr>
                  <w:tcW w:w="440" w:type="dxa"/>
                  <w:tcBorders>
                    <w:bottom w:val="single" w:sz="4" w:space="0" w:color="auto"/>
                  </w:tcBorders>
                  <w:shd w:val="clear" w:color="auto" w:fill="auto"/>
                  <w:vAlign w:val="center"/>
                </w:tcPr>
                <w:p w14:paraId="35E0CB09" w14:textId="77777777" w:rsidR="00136EF6" w:rsidRPr="00136EF6" w:rsidRDefault="00136EF6" w:rsidP="00136EF6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S</w:t>
                  </w:r>
                </w:p>
              </w:tc>
            </w:tr>
            <w:tr w:rsidR="00136EF6" w:rsidRPr="00136EF6" w14:paraId="1078403E" w14:textId="77777777" w:rsidTr="00136EF6">
              <w:trPr>
                <w:trHeight w:val="280"/>
              </w:trPr>
              <w:tc>
                <w:tcPr>
                  <w:tcW w:w="439" w:type="dxa"/>
                  <w:tcBorders>
                    <w:top w:val="single" w:sz="4" w:space="0" w:color="auto"/>
                  </w:tcBorders>
                  <w:shd w:val="clear" w:color="auto" w:fill="auto"/>
                  <w:vAlign w:val="center"/>
                </w:tcPr>
                <w:p w14:paraId="424B27D4" w14:textId="77777777" w:rsidR="00136EF6" w:rsidRPr="00136EF6" w:rsidRDefault="00136EF6" w:rsidP="00136EF6">
                  <w:pPr>
                    <w:jc w:val="center"/>
                    <w:rPr>
                      <w:sz w:val="20"/>
                    </w:rPr>
                  </w:pPr>
                </w:p>
              </w:tc>
              <w:tc>
                <w:tcPr>
                  <w:tcW w:w="439" w:type="dxa"/>
                  <w:tcBorders>
                    <w:top w:val="single" w:sz="4" w:space="0" w:color="auto"/>
                  </w:tcBorders>
                  <w:shd w:val="clear" w:color="auto" w:fill="auto"/>
                  <w:vAlign w:val="center"/>
                </w:tcPr>
                <w:p w14:paraId="5843D265" w14:textId="77777777" w:rsidR="00136EF6" w:rsidRPr="00136EF6" w:rsidRDefault="00136EF6" w:rsidP="00136EF6">
                  <w:pPr>
                    <w:jc w:val="center"/>
                    <w:rPr>
                      <w:sz w:val="20"/>
                    </w:rPr>
                  </w:pPr>
                </w:p>
              </w:tc>
              <w:tc>
                <w:tcPr>
                  <w:tcW w:w="439" w:type="dxa"/>
                  <w:tcBorders>
                    <w:top w:val="single" w:sz="4" w:space="0" w:color="auto"/>
                  </w:tcBorders>
                  <w:shd w:val="clear" w:color="auto" w:fill="auto"/>
                  <w:vAlign w:val="center"/>
                </w:tcPr>
                <w:p w14:paraId="3CEB597D" w14:textId="77777777" w:rsidR="00136EF6" w:rsidRPr="00136EF6" w:rsidRDefault="00136EF6" w:rsidP="00136EF6">
                  <w:pPr>
                    <w:jc w:val="center"/>
                    <w:rPr>
                      <w:sz w:val="20"/>
                    </w:rPr>
                  </w:pPr>
                </w:p>
              </w:tc>
              <w:tc>
                <w:tcPr>
                  <w:tcW w:w="439" w:type="dxa"/>
                  <w:tcBorders>
                    <w:top w:val="single" w:sz="4" w:space="0" w:color="auto"/>
                  </w:tcBorders>
                  <w:shd w:val="clear" w:color="auto" w:fill="auto"/>
                  <w:vAlign w:val="center"/>
                </w:tcPr>
                <w:p w14:paraId="2BD4E05C" w14:textId="77777777" w:rsidR="00136EF6" w:rsidRPr="00136EF6" w:rsidRDefault="00136EF6" w:rsidP="00136EF6">
                  <w:pPr>
                    <w:jc w:val="center"/>
                    <w:rPr>
                      <w:sz w:val="20"/>
                    </w:rPr>
                  </w:pPr>
                </w:p>
              </w:tc>
              <w:tc>
                <w:tcPr>
                  <w:tcW w:w="440" w:type="dxa"/>
                  <w:tcBorders>
                    <w:top w:val="single" w:sz="4" w:space="0" w:color="auto"/>
                  </w:tcBorders>
                  <w:shd w:val="clear" w:color="auto" w:fill="auto"/>
                  <w:vAlign w:val="center"/>
                </w:tcPr>
                <w:p w14:paraId="20AFFBFF" w14:textId="77777777" w:rsidR="00136EF6" w:rsidRPr="00136EF6" w:rsidRDefault="00136EF6" w:rsidP="00136EF6">
                  <w:pPr>
                    <w:jc w:val="center"/>
                    <w:rPr>
                      <w:sz w:val="20"/>
                    </w:rPr>
                  </w:pPr>
                </w:p>
              </w:tc>
              <w:tc>
                <w:tcPr>
                  <w:tcW w:w="440" w:type="dxa"/>
                  <w:tcBorders>
                    <w:top w:val="single" w:sz="4" w:space="0" w:color="auto"/>
                  </w:tcBorders>
                  <w:shd w:val="clear" w:color="auto" w:fill="auto"/>
                  <w:vAlign w:val="center"/>
                </w:tcPr>
                <w:p w14:paraId="1A631F8F" w14:textId="77777777" w:rsidR="00136EF6" w:rsidRPr="00136EF6" w:rsidRDefault="00136EF6" w:rsidP="00136EF6">
                  <w:pPr>
                    <w:jc w:val="center"/>
                    <w:rPr>
                      <w:sz w:val="20"/>
                    </w:rPr>
                  </w:pPr>
                </w:p>
              </w:tc>
              <w:tc>
                <w:tcPr>
                  <w:tcW w:w="440" w:type="dxa"/>
                  <w:tcBorders>
                    <w:top w:val="single" w:sz="4" w:space="0" w:color="auto"/>
                  </w:tcBorders>
                  <w:shd w:val="clear" w:color="auto" w:fill="auto"/>
                  <w:vAlign w:val="center"/>
                </w:tcPr>
                <w:p w14:paraId="67BE7415" w14:textId="77777777" w:rsidR="00136EF6" w:rsidRPr="00136EF6" w:rsidRDefault="00136EF6" w:rsidP="00136EF6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1</w:t>
                  </w:r>
                </w:p>
              </w:tc>
            </w:tr>
            <w:tr w:rsidR="00136EF6" w:rsidRPr="00136EF6" w14:paraId="580307E8" w14:textId="77777777" w:rsidTr="00136EF6">
              <w:trPr>
                <w:trHeight w:val="280"/>
              </w:trPr>
              <w:tc>
                <w:tcPr>
                  <w:tcW w:w="439" w:type="dxa"/>
                  <w:shd w:val="clear" w:color="auto" w:fill="auto"/>
                  <w:vAlign w:val="center"/>
                </w:tcPr>
                <w:p w14:paraId="7045529A" w14:textId="77777777" w:rsidR="00136EF6" w:rsidRPr="00136EF6" w:rsidRDefault="00136EF6" w:rsidP="00136EF6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2</w:t>
                  </w: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2E7ED41C" w14:textId="77777777" w:rsidR="00136EF6" w:rsidRPr="00136EF6" w:rsidRDefault="00136EF6" w:rsidP="00136EF6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3</w:t>
                  </w: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529BFAE1" w14:textId="77777777" w:rsidR="00136EF6" w:rsidRPr="00136EF6" w:rsidRDefault="00136EF6" w:rsidP="00136EF6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4</w:t>
                  </w: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44F4793B" w14:textId="77777777" w:rsidR="00136EF6" w:rsidRPr="00136EF6" w:rsidRDefault="00136EF6" w:rsidP="00136EF6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5</w:t>
                  </w: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71DBB10F" w14:textId="77777777" w:rsidR="00136EF6" w:rsidRPr="00136EF6" w:rsidRDefault="00136EF6" w:rsidP="00136EF6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6</w:t>
                  </w: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14248A7B" w14:textId="77777777" w:rsidR="00136EF6" w:rsidRPr="00136EF6" w:rsidRDefault="00136EF6" w:rsidP="00136EF6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7</w:t>
                  </w: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58E1583D" w14:textId="77777777" w:rsidR="00136EF6" w:rsidRPr="00136EF6" w:rsidRDefault="00136EF6" w:rsidP="00136EF6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8</w:t>
                  </w:r>
                </w:p>
              </w:tc>
            </w:tr>
            <w:tr w:rsidR="00136EF6" w:rsidRPr="00136EF6" w14:paraId="0C32041C" w14:textId="77777777" w:rsidTr="00136EF6">
              <w:trPr>
                <w:trHeight w:val="280"/>
              </w:trPr>
              <w:tc>
                <w:tcPr>
                  <w:tcW w:w="439" w:type="dxa"/>
                  <w:shd w:val="clear" w:color="auto" w:fill="auto"/>
                  <w:vAlign w:val="center"/>
                </w:tcPr>
                <w:p w14:paraId="075330C4" w14:textId="77777777" w:rsidR="00136EF6" w:rsidRPr="00136EF6" w:rsidRDefault="00136EF6" w:rsidP="00136EF6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9</w:t>
                  </w: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1D828EBF" w14:textId="77777777" w:rsidR="00136EF6" w:rsidRPr="00136EF6" w:rsidRDefault="00136EF6" w:rsidP="00136EF6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10</w:t>
                  </w: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34AAEA10" w14:textId="77777777" w:rsidR="00136EF6" w:rsidRPr="00136EF6" w:rsidRDefault="00136EF6" w:rsidP="00136EF6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11</w:t>
                  </w: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1BE235E4" w14:textId="77777777" w:rsidR="00136EF6" w:rsidRPr="00136EF6" w:rsidRDefault="00136EF6" w:rsidP="00136EF6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12</w:t>
                  </w: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503A29A5" w14:textId="77777777" w:rsidR="00136EF6" w:rsidRPr="00136EF6" w:rsidRDefault="00136EF6" w:rsidP="00136EF6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13</w:t>
                  </w: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625C7329" w14:textId="77777777" w:rsidR="00136EF6" w:rsidRPr="00136EF6" w:rsidRDefault="00136EF6" w:rsidP="00136EF6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14</w:t>
                  </w: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0FBACC08" w14:textId="77777777" w:rsidR="00136EF6" w:rsidRPr="00136EF6" w:rsidRDefault="00136EF6" w:rsidP="00136EF6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15</w:t>
                  </w:r>
                </w:p>
              </w:tc>
            </w:tr>
            <w:tr w:rsidR="00136EF6" w:rsidRPr="00136EF6" w14:paraId="261F2ADF" w14:textId="77777777" w:rsidTr="00136EF6">
              <w:trPr>
                <w:trHeight w:val="280"/>
              </w:trPr>
              <w:tc>
                <w:tcPr>
                  <w:tcW w:w="439" w:type="dxa"/>
                  <w:shd w:val="clear" w:color="auto" w:fill="auto"/>
                  <w:vAlign w:val="center"/>
                </w:tcPr>
                <w:p w14:paraId="75D4584C" w14:textId="77777777" w:rsidR="00136EF6" w:rsidRPr="00136EF6" w:rsidRDefault="00136EF6" w:rsidP="00136EF6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16</w:t>
                  </w: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6E4C494D" w14:textId="77777777" w:rsidR="00136EF6" w:rsidRPr="00136EF6" w:rsidRDefault="00136EF6" w:rsidP="00136EF6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17</w:t>
                  </w: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7FA50C2D" w14:textId="77777777" w:rsidR="00136EF6" w:rsidRPr="00136EF6" w:rsidRDefault="00136EF6" w:rsidP="00136EF6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18</w:t>
                  </w: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79D10844" w14:textId="77777777" w:rsidR="00136EF6" w:rsidRPr="00136EF6" w:rsidRDefault="00136EF6" w:rsidP="00136EF6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19</w:t>
                  </w: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63370486" w14:textId="77777777" w:rsidR="00136EF6" w:rsidRPr="00136EF6" w:rsidRDefault="00136EF6" w:rsidP="00136EF6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20</w:t>
                  </w: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50B57134" w14:textId="77777777" w:rsidR="00136EF6" w:rsidRPr="00136EF6" w:rsidRDefault="00136EF6" w:rsidP="00136EF6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21</w:t>
                  </w: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5BC4C0A4" w14:textId="77777777" w:rsidR="00136EF6" w:rsidRPr="00136EF6" w:rsidRDefault="00136EF6" w:rsidP="00136EF6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22</w:t>
                  </w:r>
                </w:p>
              </w:tc>
            </w:tr>
            <w:tr w:rsidR="00136EF6" w:rsidRPr="00136EF6" w14:paraId="3C2167CB" w14:textId="77777777" w:rsidTr="00136EF6">
              <w:trPr>
                <w:trHeight w:val="280"/>
              </w:trPr>
              <w:tc>
                <w:tcPr>
                  <w:tcW w:w="439" w:type="dxa"/>
                  <w:shd w:val="clear" w:color="auto" w:fill="auto"/>
                  <w:vAlign w:val="center"/>
                </w:tcPr>
                <w:p w14:paraId="14BC77F1" w14:textId="77777777" w:rsidR="00136EF6" w:rsidRPr="00136EF6" w:rsidRDefault="00136EF6" w:rsidP="00136EF6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23</w:t>
                  </w: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1D52249B" w14:textId="77777777" w:rsidR="00136EF6" w:rsidRPr="00136EF6" w:rsidRDefault="00136EF6" w:rsidP="00136EF6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24</w:t>
                  </w: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73530FCB" w14:textId="77777777" w:rsidR="00136EF6" w:rsidRPr="00136EF6" w:rsidRDefault="00136EF6" w:rsidP="00136EF6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25</w:t>
                  </w: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5491D582" w14:textId="77777777" w:rsidR="00136EF6" w:rsidRPr="00136EF6" w:rsidRDefault="00136EF6" w:rsidP="00136EF6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26</w:t>
                  </w: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79B8B251" w14:textId="77777777" w:rsidR="00136EF6" w:rsidRPr="00136EF6" w:rsidRDefault="00136EF6" w:rsidP="00136EF6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27</w:t>
                  </w: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3D9DC250" w14:textId="77777777" w:rsidR="00136EF6" w:rsidRPr="00136EF6" w:rsidRDefault="00136EF6" w:rsidP="00136EF6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28</w:t>
                  </w: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68345EB0" w14:textId="77777777" w:rsidR="00136EF6" w:rsidRPr="00136EF6" w:rsidRDefault="00136EF6" w:rsidP="00136EF6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29</w:t>
                  </w:r>
                </w:p>
              </w:tc>
            </w:tr>
            <w:tr w:rsidR="00136EF6" w:rsidRPr="00136EF6" w14:paraId="6A243EC7" w14:textId="77777777" w:rsidTr="00136EF6">
              <w:trPr>
                <w:trHeight w:val="280"/>
              </w:trPr>
              <w:tc>
                <w:tcPr>
                  <w:tcW w:w="439" w:type="dxa"/>
                  <w:shd w:val="clear" w:color="auto" w:fill="auto"/>
                  <w:vAlign w:val="center"/>
                </w:tcPr>
                <w:p w14:paraId="6897B920" w14:textId="77777777" w:rsidR="00136EF6" w:rsidRPr="00136EF6" w:rsidRDefault="00136EF6" w:rsidP="00136EF6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30</w:t>
                  </w: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1FA5ED6C" w14:textId="77777777" w:rsidR="00136EF6" w:rsidRPr="00136EF6" w:rsidRDefault="00136EF6" w:rsidP="00136EF6">
                  <w:pPr>
                    <w:jc w:val="center"/>
                    <w:rPr>
                      <w:sz w:val="20"/>
                    </w:rPr>
                  </w:pP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3B92182F" w14:textId="77777777" w:rsidR="00136EF6" w:rsidRPr="00136EF6" w:rsidRDefault="00136EF6" w:rsidP="00136EF6">
                  <w:pPr>
                    <w:jc w:val="center"/>
                    <w:rPr>
                      <w:sz w:val="20"/>
                    </w:rPr>
                  </w:pP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6EB695A5" w14:textId="77777777" w:rsidR="00136EF6" w:rsidRPr="00136EF6" w:rsidRDefault="00136EF6" w:rsidP="00136EF6">
                  <w:pPr>
                    <w:jc w:val="center"/>
                    <w:rPr>
                      <w:sz w:val="20"/>
                    </w:rPr>
                  </w:pP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6D97BB39" w14:textId="77777777" w:rsidR="00136EF6" w:rsidRPr="00136EF6" w:rsidRDefault="00136EF6" w:rsidP="00136EF6">
                  <w:pPr>
                    <w:jc w:val="center"/>
                    <w:rPr>
                      <w:sz w:val="20"/>
                    </w:rPr>
                  </w:pP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70F66347" w14:textId="77777777" w:rsidR="00136EF6" w:rsidRPr="00136EF6" w:rsidRDefault="00136EF6" w:rsidP="00136EF6">
                  <w:pPr>
                    <w:jc w:val="center"/>
                    <w:rPr>
                      <w:sz w:val="20"/>
                    </w:rPr>
                  </w:pP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374B9873" w14:textId="77777777" w:rsidR="00136EF6" w:rsidRPr="00136EF6" w:rsidRDefault="00136EF6" w:rsidP="00136EF6">
                  <w:pPr>
                    <w:jc w:val="center"/>
                    <w:rPr>
                      <w:sz w:val="20"/>
                    </w:rPr>
                  </w:pPr>
                </w:p>
              </w:tc>
            </w:tr>
          </w:tbl>
          <w:p w14:paraId="0B8951AE" w14:textId="77777777" w:rsidR="00136EF6" w:rsidRDefault="00136EF6" w:rsidP="00136EF6">
            <w:pPr>
              <w:jc w:val="center"/>
            </w:pPr>
          </w:p>
        </w:tc>
        <w:tc>
          <w:tcPr>
            <w:tcW w:w="3192" w:type="dxa"/>
            <w:shd w:val="clear" w:color="auto" w:fill="auto"/>
          </w:tcPr>
          <w:tbl>
            <w:tblPr>
              <w:tblStyle w:val="CalendarAddIn"/>
              <w:tblW w:w="0" w:type="auto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439"/>
              <w:gridCol w:w="439"/>
              <w:gridCol w:w="439"/>
              <w:gridCol w:w="439"/>
              <w:gridCol w:w="440"/>
              <w:gridCol w:w="440"/>
              <w:gridCol w:w="440"/>
            </w:tblGrid>
            <w:tr w:rsidR="00136EF6" w:rsidRPr="00136EF6" w14:paraId="19BA278A" w14:textId="77777777" w:rsidTr="00136EF6">
              <w:trPr>
                <w:trHeight w:val="400"/>
              </w:trPr>
              <w:tc>
                <w:tcPr>
                  <w:tcW w:w="3076" w:type="dxa"/>
                  <w:gridSpan w:val="7"/>
                  <w:shd w:val="clear" w:color="auto" w:fill="auto"/>
                  <w:vAlign w:val="center"/>
                </w:tcPr>
                <w:p w14:paraId="2E0F3D94" w14:textId="77777777" w:rsidR="00136EF6" w:rsidRPr="00136EF6" w:rsidRDefault="00136EF6" w:rsidP="00136EF6">
                  <w:pPr>
                    <w:jc w:val="center"/>
                    <w:rPr>
                      <w:sz w:val="36"/>
                    </w:rPr>
                  </w:pPr>
                  <w:r>
                    <w:rPr>
                      <w:sz w:val="36"/>
                    </w:rPr>
                    <w:t>July 2024</w:t>
                  </w:r>
                </w:p>
              </w:tc>
            </w:tr>
            <w:tr w:rsidR="00136EF6" w:rsidRPr="00136EF6" w14:paraId="5C20805E" w14:textId="77777777" w:rsidTr="00136EF6">
              <w:trPr>
                <w:trHeight w:val="280"/>
              </w:trPr>
              <w:tc>
                <w:tcPr>
                  <w:tcW w:w="439" w:type="dxa"/>
                  <w:tcBorders>
                    <w:bottom w:val="single" w:sz="4" w:space="0" w:color="auto"/>
                  </w:tcBorders>
                  <w:shd w:val="clear" w:color="auto" w:fill="auto"/>
                  <w:vAlign w:val="center"/>
                </w:tcPr>
                <w:p w14:paraId="158BABA2" w14:textId="77777777" w:rsidR="00136EF6" w:rsidRPr="00136EF6" w:rsidRDefault="00136EF6" w:rsidP="00136EF6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S</w:t>
                  </w:r>
                </w:p>
              </w:tc>
              <w:tc>
                <w:tcPr>
                  <w:tcW w:w="439" w:type="dxa"/>
                  <w:tcBorders>
                    <w:bottom w:val="single" w:sz="4" w:space="0" w:color="auto"/>
                  </w:tcBorders>
                  <w:shd w:val="clear" w:color="auto" w:fill="auto"/>
                  <w:vAlign w:val="center"/>
                </w:tcPr>
                <w:p w14:paraId="2A4418CE" w14:textId="77777777" w:rsidR="00136EF6" w:rsidRPr="00136EF6" w:rsidRDefault="00136EF6" w:rsidP="00136EF6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M</w:t>
                  </w:r>
                </w:p>
              </w:tc>
              <w:tc>
                <w:tcPr>
                  <w:tcW w:w="439" w:type="dxa"/>
                  <w:tcBorders>
                    <w:bottom w:val="single" w:sz="4" w:space="0" w:color="auto"/>
                  </w:tcBorders>
                  <w:shd w:val="clear" w:color="auto" w:fill="auto"/>
                  <w:vAlign w:val="center"/>
                </w:tcPr>
                <w:p w14:paraId="11785E19" w14:textId="77777777" w:rsidR="00136EF6" w:rsidRPr="00136EF6" w:rsidRDefault="00136EF6" w:rsidP="00136EF6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T</w:t>
                  </w:r>
                </w:p>
              </w:tc>
              <w:tc>
                <w:tcPr>
                  <w:tcW w:w="439" w:type="dxa"/>
                  <w:tcBorders>
                    <w:bottom w:val="single" w:sz="4" w:space="0" w:color="auto"/>
                  </w:tcBorders>
                  <w:shd w:val="clear" w:color="auto" w:fill="auto"/>
                  <w:vAlign w:val="center"/>
                </w:tcPr>
                <w:p w14:paraId="51BE8E97" w14:textId="77777777" w:rsidR="00136EF6" w:rsidRPr="00136EF6" w:rsidRDefault="00136EF6" w:rsidP="00136EF6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W</w:t>
                  </w:r>
                </w:p>
              </w:tc>
              <w:tc>
                <w:tcPr>
                  <w:tcW w:w="440" w:type="dxa"/>
                  <w:tcBorders>
                    <w:bottom w:val="single" w:sz="4" w:space="0" w:color="auto"/>
                  </w:tcBorders>
                  <w:shd w:val="clear" w:color="auto" w:fill="auto"/>
                  <w:vAlign w:val="center"/>
                </w:tcPr>
                <w:p w14:paraId="167128D3" w14:textId="77777777" w:rsidR="00136EF6" w:rsidRPr="00136EF6" w:rsidRDefault="00136EF6" w:rsidP="00136EF6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T</w:t>
                  </w:r>
                </w:p>
              </w:tc>
              <w:tc>
                <w:tcPr>
                  <w:tcW w:w="440" w:type="dxa"/>
                  <w:tcBorders>
                    <w:bottom w:val="single" w:sz="4" w:space="0" w:color="auto"/>
                  </w:tcBorders>
                  <w:shd w:val="clear" w:color="auto" w:fill="auto"/>
                  <w:vAlign w:val="center"/>
                </w:tcPr>
                <w:p w14:paraId="0E37E4B2" w14:textId="77777777" w:rsidR="00136EF6" w:rsidRPr="00136EF6" w:rsidRDefault="00136EF6" w:rsidP="00136EF6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F</w:t>
                  </w:r>
                </w:p>
              </w:tc>
              <w:tc>
                <w:tcPr>
                  <w:tcW w:w="440" w:type="dxa"/>
                  <w:tcBorders>
                    <w:bottom w:val="single" w:sz="4" w:space="0" w:color="auto"/>
                  </w:tcBorders>
                  <w:shd w:val="clear" w:color="auto" w:fill="auto"/>
                  <w:vAlign w:val="center"/>
                </w:tcPr>
                <w:p w14:paraId="114D436E" w14:textId="77777777" w:rsidR="00136EF6" w:rsidRPr="00136EF6" w:rsidRDefault="00136EF6" w:rsidP="00136EF6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S</w:t>
                  </w:r>
                </w:p>
              </w:tc>
            </w:tr>
            <w:tr w:rsidR="00136EF6" w:rsidRPr="00136EF6" w14:paraId="67791B3C" w14:textId="77777777" w:rsidTr="00136EF6">
              <w:trPr>
                <w:trHeight w:val="280"/>
              </w:trPr>
              <w:tc>
                <w:tcPr>
                  <w:tcW w:w="439" w:type="dxa"/>
                  <w:tcBorders>
                    <w:top w:val="single" w:sz="4" w:space="0" w:color="auto"/>
                  </w:tcBorders>
                  <w:shd w:val="clear" w:color="auto" w:fill="auto"/>
                  <w:vAlign w:val="center"/>
                </w:tcPr>
                <w:p w14:paraId="65E972D5" w14:textId="77777777" w:rsidR="00136EF6" w:rsidRPr="00136EF6" w:rsidRDefault="00136EF6" w:rsidP="00136EF6">
                  <w:pPr>
                    <w:jc w:val="center"/>
                    <w:rPr>
                      <w:sz w:val="20"/>
                    </w:rPr>
                  </w:pPr>
                </w:p>
              </w:tc>
              <w:tc>
                <w:tcPr>
                  <w:tcW w:w="439" w:type="dxa"/>
                  <w:tcBorders>
                    <w:top w:val="single" w:sz="4" w:space="0" w:color="auto"/>
                  </w:tcBorders>
                  <w:shd w:val="clear" w:color="auto" w:fill="auto"/>
                  <w:vAlign w:val="center"/>
                </w:tcPr>
                <w:p w14:paraId="47E749AB" w14:textId="77777777" w:rsidR="00136EF6" w:rsidRPr="00136EF6" w:rsidRDefault="00136EF6" w:rsidP="00136EF6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1</w:t>
                  </w:r>
                </w:p>
              </w:tc>
              <w:tc>
                <w:tcPr>
                  <w:tcW w:w="439" w:type="dxa"/>
                  <w:tcBorders>
                    <w:top w:val="single" w:sz="4" w:space="0" w:color="auto"/>
                  </w:tcBorders>
                  <w:shd w:val="clear" w:color="auto" w:fill="auto"/>
                  <w:vAlign w:val="center"/>
                </w:tcPr>
                <w:p w14:paraId="0F01FB5E" w14:textId="77777777" w:rsidR="00136EF6" w:rsidRPr="00136EF6" w:rsidRDefault="00136EF6" w:rsidP="00136EF6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2</w:t>
                  </w:r>
                </w:p>
              </w:tc>
              <w:tc>
                <w:tcPr>
                  <w:tcW w:w="439" w:type="dxa"/>
                  <w:tcBorders>
                    <w:top w:val="single" w:sz="4" w:space="0" w:color="auto"/>
                  </w:tcBorders>
                  <w:shd w:val="clear" w:color="auto" w:fill="auto"/>
                  <w:vAlign w:val="center"/>
                </w:tcPr>
                <w:p w14:paraId="5A14FB3F" w14:textId="77777777" w:rsidR="00136EF6" w:rsidRPr="00136EF6" w:rsidRDefault="00136EF6" w:rsidP="00136EF6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3</w:t>
                  </w:r>
                </w:p>
              </w:tc>
              <w:tc>
                <w:tcPr>
                  <w:tcW w:w="440" w:type="dxa"/>
                  <w:tcBorders>
                    <w:top w:val="single" w:sz="4" w:space="0" w:color="auto"/>
                  </w:tcBorders>
                  <w:shd w:val="clear" w:color="auto" w:fill="auto"/>
                  <w:vAlign w:val="center"/>
                </w:tcPr>
                <w:p w14:paraId="71F77F45" w14:textId="77777777" w:rsidR="00136EF6" w:rsidRPr="00136EF6" w:rsidRDefault="00136EF6" w:rsidP="00136EF6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4</w:t>
                  </w:r>
                </w:p>
              </w:tc>
              <w:tc>
                <w:tcPr>
                  <w:tcW w:w="440" w:type="dxa"/>
                  <w:tcBorders>
                    <w:top w:val="single" w:sz="4" w:space="0" w:color="auto"/>
                  </w:tcBorders>
                  <w:shd w:val="clear" w:color="auto" w:fill="auto"/>
                  <w:vAlign w:val="center"/>
                </w:tcPr>
                <w:p w14:paraId="3EDA5CAC" w14:textId="77777777" w:rsidR="00136EF6" w:rsidRPr="00136EF6" w:rsidRDefault="00136EF6" w:rsidP="00136EF6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5</w:t>
                  </w:r>
                </w:p>
              </w:tc>
              <w:tc>
                <w:tcPr>
                  <w:tcW w:w="440" w:type="dxa"/>
                  <w:tcBorders>
                    <w:top w:val="single" w:sz="4" w:space="0" w:color="auto"/>
                  </w:tcBorders>
                  <w:shd w:val="clear" w:color="auto" w:fill="auto"/>
                  <w:vAlign w:val="center"/>
                </w:tcPr>
                <w:p w14:paraId="5A220DD2" w14:textId="77777777" w:rsidR="00136EF6" w:rsidRPr="00136EF6" w:rsidRDefault="00136EF6" w:rsidP="00136EF6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6</w:t>
                  </w:r>
                </w:p>
              </w:tc>
            </w:tr>
            <w:tr w:rsidR="00136EF6" w:rsidRPr="00136EF6" w14:paraId="4B355D84" w14:textId="77777777" w:rsidTr="00136EF6">
              <w:trPr>
                <w:trHeight w:val="280"/>
              </w:trPr>
              <w:tc>
                <w:tcPr>
                  <w:tcW w:w="439" w:type="dxa"/>
                  <w:shd w:val="clear" w:color="auto" w:fill="auto"/>
                  <w:vAlign w:val="center"/>
                </w:tcPr>
                <w:p w14:paraId="2C16C6DB" w14:textId="77777777" w:rsidR="00136EF6" w:rsidRPr="00136EF6" w:rsidRDefault="00136EF6" w:rsidP="00136EF6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7</w:t>
                  </w: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00D79548" w14:textId="77777777" w:rsidR="00136EF6" w:rsidRPr="00136EF6" w:rsidRDefault="00136EF6" w:rsidP="00136EF6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8</w:t>
                  </w: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698696D6" w14:textId="77777777" w:rsidR="00136EF6" w:rsidRPr="00136EF6" w:rsidRDefault="00136EF6" w:rsidP="00136EF6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9</w:t>
                  </w: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6B558BF9" w14:textId="77777777" w:rsidR="00136EF6" w:rsidRPr="00136EF6" w:rsidRDefault="00136EF6" w:rsidP="00136EF6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10</w:t>
                  </w: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4BE7BAE7" w14:textId="77777777" w:rsidR="00136EF6" w:rsidRPr="00136EF6" w:rsidRDefault="00136EF6" w:rsidP="00136EF6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11</w:t>
                  </w: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13FA1C0B" w14:textId="77777777" w:rsidR="00136EF6" w:rsidRPr="00136EF6" w:rsidRDefault="00136EF6" w:rsidP="00136EF6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12</w:t>
                  </w: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7D128997" w14:textId="77777777" w:rsidR="00136EF6" w:rsidRPr="00136EF6" w:rsidRDefault="00136EF6" w:rsidP="00136EF6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13</w:t>
                  </w:r>
                </w:p>
              </w:tc>
            </w:tr>
            <w:tr w:rsidR="00136EF6" w:rsidRPr="00136EF6" w14:paraId="06A4F3D5" w14:textId="77777777" w:rsidTr="00136EF6">
              <w:trPr>
                <w:trHeight w:val="280"/>
              </w:trPr>
              <w:tc>
                <w:tcPr>
                  <w:tcW w:w="439" w:type="dxa"/>
                  <w:shd w:val="clear" w:color="auto" w:fill="auto"/>
                  <w:vAlign w:val="center"/>
                </w:tcPr>
                <w:p w14:paraId="59516DF0" w14:textId="77777777" w:rsidR="00136EF6" w:rsidRPr="00136EF6" w:rsidRDefault="00136EF6" w:rsidP="00136EF6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14</w:t>
                  </w: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23F379FD" w14:textId="77777777" w:rsidR="00136EF6" w:rsidRPr="00136EF6" w:rsidRDefault="00136EF6" w:rsidP="00136EF6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15</w:t>
                  </w: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4E9BA4AB" w14:textId="77777777" w:rsidR="00136EF6" w:rsidRPr="00136EF6" w:rsidRDefault="00136EF6" w:rsidP="00136EF6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16</w:t>
                  </w: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44091215" w14:textId="77777777" w:rsidR="00136EF6" w:rsidRPr="00136EF6" w:rsidRDefault="00136EF6" w:rsidP="00136EF6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17</w:t>
                  </w: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2B0780ED" w14:textId="77777777" w:rsidR="00136EF6" w:rsidRPr="00136EF6" w:rsidRDefault="00136EF6" w:rsidP="00136EF6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18</w:t>
                  </w: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59E9E102" w14:textId="77777777" w:rsidR="00136EF6" w:rsidRPr="00136EF6" w:rsidRDefault="00136EF6" w:rsidP="00136EF6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19</w:t>
                  </w: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7C69EC8E" w14:textId="77777777" w:rsidR="00136EF6" w:rsidRPr="00136EF6" w:rsidRDefault="00136EF6" w:rsidP="00136EF6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20</w:t>
                  </w:r>
                </w:p>
              </w:tc>
            </w:tr>
            <w:tr w:rsidR="00136EF6" w:rsidRPr="00136EF6" w14:paraId="653374D4" w14:textId="77777777" w:rsidTr="00136EF6">
              <w:trPr>
                <w:trHeight w:val="280"/>
              </w:trPr>
              <w:tc>
                <w:tcPr>
                  <w:tcW w:w="439" w:type="dxa"/>
                  <w:shd w:val="clear" w:color="auto" w:fill="auto"/>
                  <w:vAlign w:val="center"/>
                </w:tcPr>
                <w:p w14:paraId="012AE9C1" w14:textId="77777777" w:rsidR="00136EF6" w:rsidRPr="00136EF6" w:rsidRDefault="00136EF6" w:rsidP="00136EF6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21</w:t>
                  </w: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66564D81" w14:textId="77777777" w:rsidR="00136EF6" w:rsidRPr="00136EF6" w:rsidRDefault="00136EF6" w:rsidP="00136EF6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22</w:t>
                  </w: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17E83724" w14:textId="77777777" w:rsidR="00136EF6" w:rsidRPr="00136EF6" w:rsidRDefault="00136EF6" w:rsidP="00136EF6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23</w:t>
                  </w: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429826E3" w14:textId="77777777" w:rsidR="00136EF6" w:rsidRPr="00136EF6" w:rsidRDefault="00136EF6" w:rsidP="00136EF6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24</w:t>
                  </w: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62189EE4" w14:textId="77777777" w:rsidR="00136EF6" w:rsidRPr="00136EF6" w:rsidRDefault="00136EF6" w:rsidP="00136EF6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25</w:t>
                  </w: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65947528" w14:textId="77777777" w:rsidR="00136EF6" w:rsidRPr="00136EF6" w:rsidRDefault="00136EF6" w:rsidP="00136EF6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26</w:t>
                  </w: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0B5F61B1" w14:textId="77777777" w:rsidR="00136EF6" w:rsidRPr="00136EF6" w:rsidRDefault="00136EF6" w:rsidP="00136EF6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27</w:t>
                  </w:r>
                </w:p>
              </w:tc>
            </w:tr>
            <w:tr w:rsidR="00136EF6" w:rsidRPr="00136EF6" w14:paraId="5D424F1D" w14:textId="77777777" w:rsidTr="00136EF6">
              <w:trPr>
                <w:trHeight w:val="280"/>
              </w:trPr>
              <w:tc>
                <w:tcPr>
                  <w:tcW w:w="439" w:type="dxa"/>
                  <w:shd w:val="clear" w:color="auto" w:fill="auto"/>
                  <w:vAlign w:val="center"/>
                </w:tcPr>
                <w:p w14:paraId="0215C555" w14:textId="77777777" w:rsidR="00136EF6" w:rsidRPr="00136EF6" w:rsidRDefault="00136EF6" w:rsidP="00136EF6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28</w:t>
                  </w: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183FF8F7" w14:textId="77777777" w:rsidR="00136EF6" w:rsidRPr="00136EF6" w:rsidRDefault="00136EF6" w:rsidP="00136EF6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29</w:t>
                  </w: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693EE037" w14:textId="77777777" w:rsidR="00136EF6" w:rsidRPr="00136EF6" w:rsidRDefault="00136EF6" w:rsidP="00136EF6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30</w:t>
                  </w: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2C2C8F93" w14:textId="77777777" w:rsidR="00136EF6" w:rsidRPr="00136EF6" w:rsidRDefault="00136EF6" w:rsidP="00136EF6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31</w:t>
                  </w: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448CBBF7" w14:textId="77777777" w:rsidR="00136EF6" w:rsidRPr="00136EF6" w:rsidRDefault="00136EF6" w:rsidP="00136EF6">
                  <w:pPr>
                    <w:jc w:val="center"/>
                    <w:rPr>
                      <w:sz w:val="20"/>
                    </w:rPr>
                  </w:pP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6613CA18" w14:textId="77777777" w:rsidR="00136EF6" w:rsidRPr="00136EF6" w:rsidRDefault="00136EF6" w:rsidP="00136EF6">
                  <w:pPr>
                    <w:jc w:val="center"/>
                    <w:rPr>
                      <w:sz w:val="20"/>
                    </w:rPr>
                  </w:pP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203CF2FB" w14:textId="77777777" w:rsidR="00136EF6" w:rsidRPr="00136EF6" w:rsidRDefault="00136EF6" w:rsidP="00136EF6">
                  <w:pPr>
                    <w:jc w:val="center"/>
                    <w:rPr>
                      <w:sz w:val="20"/>
                    </w:rPr>
                  </w:pPr>
                </w:p>
              </w:tc>
            </w:tr>
            <w:tr w:rsidR="00136EF6" w:rsidRPr="00136EF6" w14:paraId="3B48B98F" w14:textId="77777777" w:rsidTr="00136EF6">
              <w:trPr>
                <w:trHeight w:val="280"/>
              </w:trPr>
              <w:tc>
                <w:tcPr>
                  <w:tcW w:w="439" w:type="dxa"/>
                  <w:shd w:val="clear" w:color="auto" w:fill="auto"/>
                  <w:vAlign w:val="center"/>
                </w:tcPr>
                <w:p w14:paraId="53E1F3C2" w14:textId="77777777" w:rsidR="00136EF6" w:rsidRPr="00136EF6" w:rsidRDefault="00136EF6" w:rsidP="00136EF6">
                  <w:pPr>
                    <w:jc w:val="center"/>
                    <w:rPr>
                      <w:sz w:val="20"/>
                    </w:rPr>
                  </w:pP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1E514CB8" w14:textId="77777777" w:rsidR="00136EF6" w:rsidRPr="00136EF6" w:rsidRDefault="00136EF6" w:rsidP="00136EF6">
                  <w:pPr>
                    <w:jc w:val="center"/>
                    <w:rPr>
                      <w:sz w:val="20"/>
                    </w:rPr>
                  </w:pP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2FF8F042" w14:textId="77777777" w:rsidR="00136EF6" w:rsidRPr="00136EF6" w:rsidRDefault="00136EF6" w:rsidP="00136EF6">
                  <w:pPr>
                    <w:jc w:val="center"/>
                    <w:rPr>
                      <w:sz w:val="20"/>
                    </w:rPr>
                  </w:pP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7C25DD67" w14:textId="77777777" w:rsidR="00136EF6" w:rsidRPr="00136EF6" w:rsidRDefault="00136EF6" w:rsidP="00136EF6">
                  <w:pPr>
                    <w:jc w:val="center"/>
                    <w:rPr>
                      <w:sz w:val="20"/>
                    </w:rPr>
                  </w:pP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53ABB8EB" w14:textId="77777777" w:rsidR="00136EF6" w:rsidRPr="00136EF6" w:rsidRDefault="00136EF6" w:rsidP="00136EF6">
                  <w:pPr>
                    <w:jc w:val="center"/>
                    <w:rPr>
                      <w:sz w:val="20"/>
                    </w:rPr>
                  </w:pP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7DE1FCFD" w14:textId="77777777" w:rsidR="00136EF6" w:rsidRPr="00136EF6" w:rsidRDefault="00136EF6" w:rsidP="00136EF6">
                  <w:pPr>
                    <w:jc w:val="center"/>
                    <w:rPr>
                      <w:sz w:val="20"/>
                    </w:rPr>
                  </w:pP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61B36C25" w14:textId="77777777" w:rsidR="00136EF6" w:rsidRPr="00136EF6" w:rsidRDefault="00136EF6" w:rsidP="00136EF6">
                  <w:pPr>
                    <w:jc w:val="center"/>
                    <w:rPr>
                      <w:sz w:val="20"/>
                    </w:rPr>
                  </w:pPr>
                </w:p>
              </w:tc>
            </w:tr>
          </w:tbl>
          <w:p w14:paraId="70036EED" w14:textId="77777777" w:rsidR="00136EF6" w:rsidRDefault="00136EF6" w:rsidP="00136EF6">
            <w:pPr>
              <w:jc w:val="center"/>
            </w:pPr>
          </w:p>
        </w:tc>
        <w:tc>
          <w:tcPr>
            <w:tcW w:w="3192" w:type="dxa"/>
            <w:shd w:val="clear" w:color="auto" w:fill="auto"/>
          </w:tcPr>
          <w:tbl>
            <w:tblPr>
              <w:tblStyle w:val="CalendarAddIn"/>
              <w:tblW w:w="0" w:type="auto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439"/>
              <w:gridCol w:w="439"/>
              <w:gridCol w:w="439"/>
              <w:gridCol w:w="439"/>
              <w:gridCol w:w="440"/>
              <w:gridCol w:w="440"/>
              <w:gridCol w:w="440"/>
            </w:tblGrid>
            <w:tr w:rsidR="00136EF6" w:rsidRPr="00136EF6" w14:paraId="378623C7" w14:textId="77777777" w:rsidTr="00136EF6">
              <w:trPr>
                <w:trHeight w:val="400"/>
              </w:trPr>
              <w:tc>
                <w:tcPr>
                  <w:tcW w:w="3076" w:type="dxa"/>
                  <w:gridSpan w:val="7"/>
                  <w:shd w:val="clear" w:color="auto" w:fill="auto"/>
                  <w:vAlign w:val="center"/>
                </w:tcPr>
                <w:p w14:paraId="4EC35AFB" w14:textId="77777777" w:rsidR="00136EF6" w:rsidRPr="00136EF6" w:rsidRDefault="00136EF6" w:rsidP="00136EF6">
                  <w:pPr>
                    <w:jc w:val="center"/>
                    <w:rPr>
                      <w:sz w:val="36"/>
                    </w:rPr>
                  </w:pPr>
                  <w:r>
                    <w:rPr>
                      <w:sz w:val="36"/>
                    </w:rPr>
                    <w:t>August 2024</w:t>
                  </w:r>
                </w:p>
              </w:tc>
            </w:tr>
            <w:tr w:rsidR="00136EF6" w:rsidRPr="00136EF6" w14:paraId="63031B8D" w14:textId="77777777" w:rsidTr="00136EF6">
              <w:trPr>
                <w:trHeight w:val="280"/>
              </w:trPr>
              <w:tc>
                <w:tcPr>
                  <w:tcW w:w="439" w:type="dxa"/>
                  <w:tcBorders>
                    <w:bottom w:val="single" w:sz="4" w:space="0" w:color="auto"/>
                  </w:tcBorders>
                  <w:shd w:val="clear" w:color="auto" w:fill="auto"/>
                  <w:vAlign w:val="center"/>
                </w:tcPr>
                <w:p w14:paraId="301765E8" w14:textId="77777777" w:rsidR="00136EF6" w:rsidRPr="00136EF6" w:rsidRDefault="00136EF6" w:rsidP="00136EF6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S</w:t>
                  </w:r>
                </w:p>
              </w:tc>
              <w:tc>
                <w:tcPr>
                  <w:tcW w:w="439" w:type="dxa"/>
                  <w:tcBorders>
                    <w:bottom w:val="single" w:sz="4" w:space="0" w:color="auto"/>
                  </w:tcBorders>
                  <w:shd w:val="clear" w:color="auto" w:fill="auto"/>
                  <w:vAlign w:val="center"/>
                </w:tcPr>
                <w:p w14:paraId="0CAD3C3E" w14:textId="77777777" w:rsidR="00136EF6" w:rsidRPr="00136EF6" w:rsidRDefault="00136EF6" w:rsidP="00136EF6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M</w:t>
                  </w:r>
                </w:p>
              </w:tc>
              <w:tc>
                <w:tcPr>
                  <w:tcW w:w="439" w:type="dxa"/>
                  <w:tcBorders>
                    <w:bottom w:val="single" w:sz="4" w:space="0" w:color="auto"/>
                  </w:tcBorders>
                  <w:shd w:val="clear" w:color="auto" w:fill="auto"/>
                  <w:vAlign w:val="center"/>
                </w:tcPr>
                <w:p w14:paraId="6CECCA85" w14:textId="77777777" w:rsidR="00136EF6" w:rsidRPr="00136EF6" w:rsidRDefault="00136EF6" w:rsidP="00136EF6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T</w:t>
                  </w:r>
                </w:p>
              </w:tc>
              <w:tc>
                <w:tcPr>
                  <w:tcW w:w="439" w:type="dxa"/>
                  <w:tcBorders>
                    <w:bottom w:val="single" w:sz="4" w:space="0" w:color="auto"/>
                  </w:tcBorders>
                  <w:shd w:val="clear" w:color="auto" w:fill="auto"/>
                  <w:vAlign w:val="center"/>
                </w:tcPr>
                <w:p w14:paraId="532252C4" w14:textId="77777777" w:rsidR="00136EF6" w:rsidRPr="00136EF6" w:rsidRDefault="00136EF6" w:rsidP="00136EF6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W</w:t>
                  </w:r>
                </w:p>
              </w:tc>
              <w:tc>
                <w:tcPr>
                  <w:tcW w:w="440" w:type="dxa"/>
                  <w:tcBorders>
                    <w:bottom w:val="single" w:sz="4" w:space="0" w:color="auto"/>
                  </w:tcBorders>
                  <w:shd w:val="clear" w:color="auto" w:fill="auto"/>
                  <w:vAlign w:val="center"/>
                </w:tcPr>
                <w:p w14:paraId="66CE0C2E" w14:textId="77777777" w:rsidR="00136EF6" w:rsidRPr="00136EF6" w:rsidRDefault="00136EF6" w:rsidP="00136EF6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T</w:t>
                  </w:r>
                </w:p>
              </w:tc>
              <w:tc>
                <w:tcPr>
                  <w:tcW w:w="440" w:type="dxa"/>
                  <w:tcBorders>
                    <w:bottom w:val="single" w:sz="4" w:space="0" w:color="auto"/>
                  </w:tcBorders>
                  <w:shd w:val="clear" w:color="auto" w:fill="auto"/>
                  <w:vAlign w:val="center"/>
                </w:tcPr>
                <w:p w14:paraId="09B63EE5" w14:textId="77777777" w:rsidR="00136EF6" w:rsidRPr="00136EF6" w:rsidRDefault="00136EF6" w:rsidP="00136EF6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F</w:t>
                  </w:r>
                </w:p>
              </w:tc>
              <w:tc>
                <w:tcPr>
                  <w:tcW w:w="440" w:type="dxa"/>
                  <w:tcBorders>
                    <w:bottom w:val="single" w:sz="4" w:space="0" w:color="auto"/>
                  </w:tcBorders>
                  <w:shd w:val="clear" w:color="auto" w:fill="auto"/>
                  <w:vAlign w:val="center"/>
                </w:tcPr>
                <w:p w14:paraId="2F97862C" w14:textId="77777777" w:rsidR="00136EF6" w:rsidRPr="00136EF6" w:rsidRDefault="00136EF6" w:rsidP="00136EF6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S</w:t>
                  </w:r>
                </w:p>
              </w:tc>
            </w:tr>
            <w:tr w:rsidR="00136EF6" w:rsidRPr="00136EF6" w14:paraId="0687A5A7" w14:textId="77777777" w:rsidTr="00136EF6">
              <w:trPr>
                <w:trHeight w:val="280"/>
              </w:trPr>
              <w:tc>
                <w:tcPr>
                  <w:tcW w:w="439" w:type="dxa"/>
                  <w:tcBorders>
                    <w:top w:val="single" w:sz="4" w:space="0" w:color="auto"/>
                  </w:tcBorders>
                  <w:shd w:val="clear" w:color="auto" w:fill="auto"/>
                  <w:vAlign w:val="center"/>
                </w:tcPr>
                <w:p w14:paraId="0944DAB3" w14:textId="77777777" w:rsidR="00136EF6" w:rsidRPr="00136EF6" w:rsidRDefault="00136EF6" w:rsidP="00136EF6">
                  <w:pPr>
                    <w:jc w:val="center"/>
                    <w:rPr>
                      <w:sz w:val="20"/>
                    </w:rPr>
                  </w:pPr>
                </w:p>
              </w:tc>
              <w:tc>
                <w:tcPr>
                  <w:tcW w:w="439" w:type="dxa"/>
                  <w:tcBorders>
                    <w:top w:val="single" w:sz="4" w:space="0" w:color="auto"/>
                  </w:tcBorders>
                  <w:shd w:val="clear" w:color="auto" w:fill="auto"/>
                  <w:vAlign w:val="center"/>
                </w:tcPr>
                <w:p w14:paraId="3186BCC6" w14:textId="77777777" w:rsidR="00136EF6" w:rsidRPr="00136EF6" w:rsidRDefault="00136EF6" w:rsidP="00136EF6">
                  <w:pPr>
                    <w:jc w:val="center"/>
                    <w:rPr>
                      <w:sz w:val="20"/>
                    </w:rPr>
                  </w:pPr>
                </w:p>
              </w:tc>
              <w:tc>
                <w:tcPr>
                  <w:tcW w:w="439" w:type="dxa"/>
                  <w:tcBorders>
                    <w:top w:val="single" w:sz="4" w:space="0" w:color="auto"/>
                  </w:tcBorders>
                  <w:shd w:val="clear" w:color="auto" w:fill="auto"/>
                  <w:vAlign w:val="center"/>
                </w:tcPr>
                <w:p w14:paraId="1904D72B" w14:textId="77777777" w:rsidR="00136EF6" w:rsidRPr="00136EF6" w:rsidRDefault="00136EF6" w:rsidP="00136EF6">
                  <w:pPr>
                    <w:jc w:val="center"/>
                    <w:rPr>
                      <w:sz w:val="20"/>
                    </w:rPr>
                  </w:pPr>
                </w:p>
              </w:tc>
              <w:tc>
                <w:tcPr>
                  <w:tcW w:w="439" w:type="dxa"/>
                  <w:tcBorders>
                    <w:top w:val="single" w:sz="4" w:space="0" w:color="auto"/>
                  </w:tcBorders>
                  <w:shd w:val="clear" w:color="auto" w:fill="auto"/>
                  <w:vAlign w:val="center"/>
                </w:tcPr>
                <w:p w14:paraId="69BF3AED" w14:textId="77777777" w:rsidR="00136EF6" w:rsidRPr="00136EF6" w:rsidRDefault="00136EF6" w:rsidP="00136EF6">
                  <w:pPr>
                    <w:jc w:val="center"/>
                    <w:rPr>
                      <w:sz w:val="20"/>
                    </w:rPr>
                  </w:pPr>
                </w:p>
              </w:tc>
              <w:tc>
                <w:tcPr>
                  <w:tcW w:w="440" w:type="dxa"/>
                  <w:tcBorders>
                    <w:top w:val="single" w:sz="4" w:space="0" w:color="auto"/>
                  </w:tcBorders>
                  <w:shd w:val="clear" w:color="auto" w:fill="auto"/>
                  <w:vAlign w:val="center"/>
                </w:tcPr>
                <w:p w14:paraId="684479AD" w14:textId="77777777" w:rsidR="00136EF6" w:rsidRPr="00136EF6" w:rsidRDefault="00136EF6" w:rsidP="00136EF6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1</w:t>
                  </w:r>
                </w:p>
              </w:tc>
              <w:tc>
                <w:tcPr>
                  <w:tcW w:w="440" w:type="dxa"/>
                  <w:tcBorders>
                    <w:top w:val="single" w:sz="4" w:space="0" w:color="auto"/>
                  </w:tcBorders>
                  <w:shd w:val="clear" w:color="auto" w:fill="auto"/>
                  <w:vAlign w:val="center"/>
                </w:tcPr>
                <w:p w14:paraId="25FCCB0D" w14:textId="77777777" w:rsidR="00136EF6" w:rsidRPr="00136EF6" w:rsidRDefault="00136EF6" w:rsidP="00136EF6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2</w:t>
                  </w:r>
                </w:p>
              </w:tc>
              <w:tc>
                <w:tcPr>
                  <w:tcW w:w="440" w:type="dxa"/>
                  <w:tcBorders>
                    <w:top w:val="single" w:sz="4" w:space="0" w:color="auto"/>
                  </w:tcBorders>
                  <w:shd w:val="clear" w:color="auto" w:fill="auto"/>
                  <w:vAlign w:val="center"/>
                </w:tcPr>
                <w:p w14:paraId="6E066618" w14:textId="77777777" w:rsidR="00136EF6" w:rsidRPr="00136EF6" w:rsidRDefault="00136EF6" w:rsidP="00136EF6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3</w:t>
                  </w:r>
                </w:p>
              </w:tc>
            </w:tr>
            <w:tr w:rsidR="00136EF6" w:rsidRPr="00136EF6" w14:paraId="18D2CD80" w14:textId="77777777" w:rsidTr="00136EF6">
              <w:trPr>
                <w:trHeight w:val="280"/>
              </w:trPr>
              <w:tc>
                <w:tcPr>
                  <w:tcW w:w="439" w:type="dxa"/>
                  <w:shd w:val="clear" w:color="auto" w:fill="auto"/>
                  <w:vAlign w:val="center"/>
                </w:tcPr>
                <w:p w14:paraId="1CEA9FC2" w14:textId="77777777" w:rsidR="00136EF6" w:rsidRPr="00136EF6" w:rsidRDefault="00136EF6" w:rsidP="00136EF6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4</w:t>
                  </w: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6FFF8FC5" w14:textId="77777777" w:rsidR="00136EF6" w:rsidRPr="00136EF6" w:rsidRDefault="00136EF6" w:rsidP="00136EF6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5</w:t>
                  </w: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3A3B5E8B" w14:textId="77777777" w:rsidR="00136EF6" w:rsidRPr="00136EF6" w:rsidRDefault="00136EF6" w:rsidP="00136EF6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6</w:t>
                  </w: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12A6DC95" w14:textId="77777777" w:rsidR="00136EF6" w:rsidRPr="00136EF6" w:rsidRDefault="00136EF6" w:rsidP="00136EF6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7</w:t>
                  </w: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2668EAB1" w14:textId="77777777" w:rsidR="00136EF6" w:rsidRPr="00136EF6" w:rsidRDefault="00136EF6" w:rsidP="00136EF6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8</w:t>
                  </w: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2200425F" w14:textId="77777777" w:rsidR="00136EF6" w:rsidRPr="00136EF6" w:rsidRDefault="00136EF6" w:rsidP="00136EF6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9</w:t>
                  </w: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7EFF0795" w14:textId="77777777" w:rsidR="00136EF6" w:rsidRPr="00136EF6" w:rsidRDefault="00136EF6" w:rsidP="00136EF6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10</w:t>
                  </w:r>
                </w:p>
              </w:tc>
            </w:tr>
            <w:tr w:rsidR="00136EF6" w:rsidRPr="00136EF6" w14:paraId="11F09A54" w14:textId="77777777" w:rsidTr="00136EF6">
              <w:trPr>
                <w:trHeight w:val="280"/>
              </w:trPr>
              <w:tc>
                <w:tcPr>
                  <w:tcW w:w="439" w:type="dxa"/>
                  <w:shd w:val="clear" w:color="auto" w:fill="auto"/>
                  <w:vAlign w:val="center"/>
                </w:tcPr>
                <w:p w14:paraId="6A227067" w14:textId="77777777" w:rsidR="00136EF6" w:rsidRPr="00136EF6" w:rsidRDefault="00136EF6" w:rsidP="00136EF6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11</w:t>
                  </w: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463F1581" w14:textId="77777777" w:rsidR="00136EF6" w:rsidRPr="00136EF6" w:rsidRDefault="00136EF6" w:rsidP="00136EF6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12</w:t>
                  </w: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7D28D9E4" w14:textId="77777777" w:rsidR="00136EF6" w:rsidRPr="00136EF6" w:rsidRDefault="00136EF6" w:rsidP="00136EF6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13</w:t>
                  </w: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233BEC7A" w14:textId="77777777" w:rsidR="00136EF6" w:rsidRPr="00136EF6" w:rsidRDefault="00136EF6" w:rsidP="00136EF6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14</w:t>
                  </w: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4CEBC67B" w14:textId="77777777" w:rsidR="00136EF6" w:rsidRPr="00136EF6" w:rsidRDefault="00136EF6" w:rsidP="00136EF6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15</w:t>
                  </w: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0C2A4570" w14:textId="77777777" w:rsidR="00136EF6" w:rsidRPr="00136EF6" w:rsidRDefault="00136EF6" w:rsidP="00136EF6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16</w:t>
                  </w: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4CB68A9D" w14:textId="77777777" w:rsidR="00136EF6" w:rsidRPr="00136EF6" w:rsidRDefault="00136EF6" w:rsidP="00136EF6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17</w:t>
                  </w:r>
                </w:p>
              </w:tc>
            </w:tr>
            <w:tr w:rsidR="00136EF6" w:rsidRPr="00136EF6" w14:paraId="7C7853C7" w14:textId="77777777" w:rsidTr="00136EF6">
              <w:trPr>
                <w:trHeight w:val="280"/>
              </w:trPr>
              <w:tc>
                <w:tcPr>
                  <w:tcW w:w="439" w:type="dxa"/>
                  <w:shd w:val="clear" w:color="auto" w:fill="auto"/>
                  <w:vAlign w:val="center"/>
                </w:tcPr>
                <w:p w14:paraId="565D5491" w14:textId="77777777" w:rsidR="00136EF6" w:rsidRPr="00136EF6" w:rsidRDefault="00136EF6" w:rsidP="00136EF6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18</w:t>
                  </w: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55822687" w14:textId="77777777" w:rsidR="00136EF6" w:rsidRPr="00136EF6" w:rsidRDefault="00136EF6" w:rsidP="00136EF6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19</w:t>
                  </w: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7D0CD970" w14:textId="77777777" w:rsidR="00136EF6" w:rsidRPr="00136EF6" w:rsidRDefault="00136EF6" w:rsidP="00136EF6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20</w:t>
                  </w: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70FE9A11" w14:textId="77777777" w:rsidR="00136EF6" w:rsidRPr="00136EF6" w:rsidRDefault="00136EF6" w:rsidP="00136EF6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21</w:t>
                  </w: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72696C18" w14:textId="77777777" w:rsidR="00136EF6" w:rsidRPr="00136EF6" w:rsidRDefault="00136EF6" w:rsidP="00136EF6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22</w:t>
                  </w: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5164C08A" w14:textId="77777777" w:rsidR="00136EF6" w:rsidRPr="00136EF6" w:rsidRDefault="00136EF6" w:rsidP="00136EF6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23</w:t>
                  </w: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213B56A9" w14:textId="77777777" w:rsidR="00136EF6" w:rsidRPr="00136EF6" w:rsidRDefault="00136EF6" w:rsidP="00136EF6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24</w:t>
                  </w:r>
                </w:p>
              </w:tc>
            </w:tr>
            <w:tr w:rsidR="00136EF6" w:rsidRPr="00136EF6" w14:paraId="4C0D9B07" w14:textId="77777777" w:rsidTr="00136EF6">
              <w:trPr>
                <w:trHeight w:val="280"/>
              </w:trPr>
              <w:tc>
                <w:tcPr>
                  <w:tcW w:w="439" w:type="dxa"/>
                  <w:shd w:val="clear" w:color="auto" w:fill="auto"/>
                  <w:vAlign w:val="center"/>
                </w:tcPr>
                <w:p w14:paraId="2F32F6F3" w14:textId="77777777" w:rsidR="00136EF6" w:rsidRPr="00136EF6" w:rsidRDefault="00136EF6" w:rsidP="00136EF6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25</w:t>
                  </w: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51389348" w14:textId="77777777" w:rsidR="00136EF6" w:rsidRPr="00136EF6" w:rsidRDefault="00136EF6" w:rsidP="00136EF6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26</w:t>
                  </w: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0277042E" w14:textId="77777777" w:rsidR="00136EF6" w:rsidRPr="00136EF6" w:rsidRDefault="00136EF6" w:rsidP="00136EF6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27</w:t>
                  </w: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2AE81614" w14:textId="77777777" w:rsidR="00136EF6" w:rsidRPr="00136EF6" w:rsidRDefault="00136EF6" w:rsidP="00136EF6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28</w:t>
                  </w: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24A3CE0B" w14:textId="77777777" w:rsidR="00136EF6" w:rsidRPr="00136EF6" w:rsidRDefault="00136EF6" w:rsidP="00136EF6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29</w:t>
                  </w: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3B243F22" w14:textId="77777777" w:rsidR="00136EF6" w:rsidRPr="00136EF6" w:rsidRDefault="00136EF6" w:rsidP="00136EF6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30</w:t>
                  </w: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7896CB99" w14:textId="77777777" w:rsidR="00136EF6" w:rsidRPr="00136EF6" w:rsidRDefault="00136EF6" w:rsidP="00136EF6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31</w:t>
                  </w:r>
                </w:p>
              </w:tc>
            </w:tr>
            <w:tr w:rsidR="00136EF6" w:rsidRPr="00136EF6" w14:paraId="2BB40C7D" w14:textId="77777777" w:rsidTr="00136EF6">
              <w:trPr>
                <w:trHeight w:val="280"/>
              </w:trPr>
              <w:tc>
                <w:tcPr>
                  <w:tcW w:w="439" w:type="dxa"/>
                  <w:shd w:val="clear" w:color="auto" w:fill="auto"/>
                  <w:vAlign w:val="center"/>
                </w:tcPr>
                <w:p w14:paraId="41012B7E" w14:textId="77777777" w:rsidR="00136EF6" w:rsidRPr="00136EF6" w:rsidRDefault="00136EF6" w:rsidP="00136EF6">
                  <w:pPr>
                    <w:jc w:val="center"/>
                    <w:rPr>
                      <w:sz w:val="20"/>
                    </w:rPr>
                  </w:pP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64EE5358" w14:textId="77777777" w:rsidR="00136EF6" w:rsidRPr="00136EF6" w:rsidRDefault="00136EF6" w:rsidP="00136EF6">
                  <w:pPr>
                    <w:jc w:val="center"/>
                    <w:rPr>
                      <w:sz w:val="20"/>
                    </w:rPr>
                  </w:pP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26003741" w14:textId="77777777" w:rsidR="00136EF6" w:rsidRPr="00136EF6" w:rsidRDefault="00136EF6" w:rsidP="00136EF6">
                  <w:pPr>
                    <w:jc w:val="center"/>
                    <w:rPr>
                      <w:sz w:val="20"/>
                    </w:rPr>
                  </w:pP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71547BBF" w14:textId="77777777" w:rsidR="00136EF6" w:rsidRPr="00136EF6" w:rsidRDefault="00136EF6" w:rsidP="00136EF6">
                  <w:pPr>
                    <w:jc w:val="center"/>
                    <w:rPr>
                      <w:sz w:val="20"/>
                    </w:rPr>
                  </w:pP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511C44FF" w14:textId="77777777" w:rsidR="00136EF6" w:rsidRPr="00136EF6" w:rsidRDefault="00136EF6" w:rsidP="00136EF6">
                  <w:pPr>
                    <w:jc w:val="center"/>
                    <w:rPr>
                      <w:sz w:val="20"/>
                    </w:rPr>
                  </w:pP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448FD928" w14:textId="77777777" w:rsidR="00136EF6" w:rsidRPr="00136EF6" w:rsidRDefault="00136EF6" w:rsidP="00136EF6">
                  <w:pPr>
                    <w:jc w:val="center"/>
                    <w:rPr>
                      <w:sz w:val="20"/>
                    </w:rPr>
                  </w:pP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5D8AAA4C" w14:textId="77777777" w:rsidR="00136EF6" w:rsidRPr="00136EF6" w:rsidRDefault="00136EF6" w:rsidP="00136EF6">
                  <w:pPr>
                    <w:jc w:val="center"/>
                    <w:rPr>
                      <w:sz w:val="20"/>
                    </w:rPr>
                  </w:pPr>
                </w:p>
              </w:tc>
            </w:tr>
          </w:tbl>
          <w:p w14:paraId="354FD9F3" w14:textId="77777777" w:rsidR="00136EF6" w:rsidRDefault="00136EF6" w:rsidP="00136EF6">
            <w:pPr>
              <w:jc w:val="center"/>
            </w:pPr>
          </w:p>
        </w:tc>
      </w:tr>
    </w:tbl>
    <w:p w14:paraId="7DEA9420" w14:textId="77777777" w:rsidR="007268E4" w:rsidRPr="00BB4F60" w:rsidRDefault="00136EF6" w:rsidP="00136EF6">
      <w:pPr>
        <w:jc w:val="center"/>
      </w:pPr>
      <w:r>
        <w:t>© EditableCalendar.Com</w:t>
      </w:r>
    </w:p>
    <w:sectPr w:rsidR="007268E4" w:rsidRPr="00BB4F60" w:rsidSect="00136EF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74234AB" w14:textId="77777777" w:rsidR="00325F1C" w:rsidRDefault="00325F1C" w:rsidP="005762FE">
      <w:r>
        <w:separator/>
      </w:r>
    </w:p>
  </w:endnote>
  <w:endnote w:type="continuationSeparator" w:id="0">
    <w:p w14:paraId="171721E3" w14:textId="77777777" w:rsidR="00325F1C" w:rsidRDefault="00325F1C" w:rsidP="005762F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imHei">
    <w:altName w:val="黑体"/>
    <w:panose1 w:val="02010600030101010101"/>
    <w:charset w:val="86"/>
    <w:family w:val="modern"/>
    <w:pitch w:val="fixed"/>
    <w:sig w:usb0="800002BF" w:usb1="38CF7CFA" w:usb2="00000016" w:usb3="00000000" w:csb0="00040001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6470B52" w14:textId="77777777" w:rsidR="00325F1C" w:rsidRDefault="00325F1C" w:rsidP="005762FE">
      <w:r>
        <w:separator/>
      </w:r>
    </w:p>
  </w:footnote>
  <w:footnote w:type="continuationSeparator" w:id="0">
    <w:p w14:paraId="395B92D1" w14:textId="77777777" w:rsidR="00325F1C" w:rsidRDefault="00325F1C" w:rsidP="005762F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89"/>
    <w:multiLevelType w:val="singleLevel"/>
    <w:tmpl w:val="CA5CB7B6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" w15:restartNumberingAfterBreak="0">
    <w:nsid w:val="54476B24"/>
    <w:multiLevelType w:val="multilevel"/>
    <w:tmpl w:val="4F865790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720" w:hanging="360"/>
      </w:pPr>
      <w:rPr>
        <w:rFonts w:ascii="Symbol" w:hAnsi="Symbol" w:hint="default"/>
        <w:color w:val="auto"/>
      </w:rPr>
    </w:lvl>
    <w:lvl w:ilvl="1">
      <w:start w:val="1"/>
      <w:numFmt w:val="bullet"/>
      <w:lvlText w:val="o"/>
      <w:lvlJc w:val="left"/>
      <w:pPr>
        <w:tabs>
          <w:tab w:val="num" w:pos="720"/>
        </w:tabs>
        <w:ind w:left="108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tabs>
          <w:tab w:val="num" w:pos="1080"/>
        </w:tabs>
        <w:ind w:left="1440" w:hanging="360"/>
      </w:pPr>
      <w:rPr>
        <w:rFonts w:ascii="Wingdings" w:hAnsi="Wingdings" w:hint="default"/>
      </w:rPr>
    </w:lvl>
    <w:lvl w:ilvl="3">
      <w:start w:val="1"/>
      <w:numFmt w:val="bullet"/>
      <w:lvlText w:val=""/>
      <w:lvlJc w:val="left"/>
      <w:pPr>
        <w:tabs>
          <w:tab w:val="num" w:pos="1440"/>
        </w:tabs>
        <w:ind w:left="1800" w:hanging="360"/>
      </w:pPr>
      <w:rPr>
        <w:rFonts w:ascii="Wingdings" w:hAnsi="Wingdings" w:hint="default"/>
      </w:rPr>
    </w:lvl>
    <w:lvl w:ilvl="4">
      <w:start w:val="1"/>
      <w:numFmt w:val="bullet"/>
      <w:lvlText w:val=""/>
      <w:lvlJc w:val="left"/>
      <w:pPr>
        <w:tabs>
          <w:tab w:val="num" w:pos="1800"/>
        </w:tabs>
        <w:ind w:left="2160" w:hanging="360"/>
      </w:pPr>
      <w:rPr>
        <w:rFonts w:ascii="Wingdings" w:hAnsi="Wingdings" w:hint="default"/>
      </w:rPr>
    </w:lvl>
    <w:lvl w:ilvl="5">
      <w:start w:val="1"/>
      <w:numFmt w:val="none"/>
      <w:lvlText w:val=""/>
      <w:lvlJc w:val="left"/>
      <w:pPr>
        <w:tabs>
          <w:tab w:val="num" w:pos="2160"/>
        </w:tabs>
        <w:ind w:left="2520" w:hanging="360"/>
      </w:pPr>
      <w:rPr>
        <w:rFonts w:hint="default"/>
      </w:rPr>
    </w:lvl>
    <w:lvl w:ilvl="6">
      <w:start w:val="1"/>
      <w:numFmt w:val="none"/>
      <w:lvlText w:val="%7"/>
      <w:lvlJc w:val="left"/>
      <w:pPr>
        <w:tabs>
          <w:tab w:val="num" w:pos="2520"/>
        </w:tabs>
        <w:ind w:left="2880" w:hanging="360"/>
      </w:pPr>
      <w:rPr>
        <w:rFonts w:hint="default"/>
      </w:rPr>
    </w:lvl>
    <w:lvl w:ilvl="7">
      <w:start w:val="1"/>
      <w:numFmt w:val="none"/>
      <w:lvlText w:val=""/>
      <w:lvlJc w:val="left"/>
      <w:pPr>
        <w:tabs>
          <w:tab w:val="num" w:pos="2880"/>
        </w:tabs>
        <w:ind w:left="3240" w:hanging="360"/>
      </w:pPr>
      <w:rPr>
        <w:rFonts w:hint="default"/>
      </w:rPr>
    </w:lvl>
    <w:lvl w:ilvl="8">
      <w:start w:val="1"/>
      <w:numFmt w:val="none"/>
      <w:lvlText w:val=""/>
      <w:lvlJc w:val="left"/>
      <w:pPr>
        <w:tabs>
          <w:tab w:val="num" w:pos="3240"/>
        </w:tabs>
        <w:ind w:left="3600" w:hanging="360"/>
      </w:pPr>
      <w:rPr>
        <w:rFonts w:hint="default"/>
      </w:rPr>
    </w:lvl>
  </w:abstractNum>
  <w:num w:numId="1" w16cid:durableId="758258322">
    <w:abstractNumId w:val="0"/>
  </w:num>
  <w:num w:numId="2" w16cid:durableId="1356033281">
    <w:abstractNumId w:val="1"/>
  </w:num>
  <w:num w:numId="3" w16cid:durableId="1344093029">
    <w:abstractNumId w:val="1"/>
  </w:num>
  <w:num w:numId="4" w16cid:durableId="1052577431">
    <w:abstractNumId w:val="1"/>
  </w:num>
  <w:num w:numId="5" w16cid:durableId="107893164">
    <w:abstractNumId w:val="1"/>
  </w:num>
  <w:num w:numId="6" w16cid:durableId="458107484">
    <w:abstractNumId w:val="1"/>
  </w:num>
  <w:num w:numId="7" w16cid:durableId="904878159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val="fullPage" w:percent="59"/>
  <w:proofState w:spelling="clean" w:grammar="clean"/>
  <w:attachedTemplate r:id="rId1"/>
  <w:stylePaneFormatFilter w:val="1721" w:allStyles="1" w:customStyles="0" w:latentStyles="0" w:stylesInUse="0" w:headingStyles="1" w:numberingStyles="0" w:tableStyles="0" w:directFormattingOnRuns="1" w:directFormattingOnParagraphs="1" w:directFormattingOnNumbering="1" w:directFormattingOnTables="0" w:clearFormatting="1" w:top3HeadingStyles="0" w:visibleStyles="0" w:alternateStyleNames="0"/>
  <w:stylePaneSortMethod w:val="00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36EF6"/>
    <w:rsid w:val="00037140"/>
    <w:rsid w:val="0004106F"/>
    <w:rsid w:val="0007080F"/>
    <w:rsid w:val="00075B3E"/>
    <w:rsid w:val="000903AB"/>
    <w:rsid w:val="000A0101"/>
    <w:rsid w:val="000C330A"/>
    <w:rsid w:val="000E260A"/>
    <w:rsid w:val="00100C4A"/>
    <w:rsid w:val="00114D20"/>
    <w:rsid w:val="00136EF6"/>
    <w:rsid w:val="001549F9"/>
    <w:rsid w:val="00175286"/>
    <w:rsid w:val="00180C63"/>
    <w:rsid w:val="001A2925"/>
    <w:rsid w:val="001C0999"/>
    <w:rsid w:val="001D2067"/>
    <w:rsid w:val="001E1801"/>
    <w:rsid w:val="001E41F1"/>
    <w:rsid w:val="001E4472"/>
    <w:rsid w:val="001F34FD"/>
    <w:rsid w:val="002148E5"/>
    <w:rsid w:val="0022044E"/>
    <w:rsid w:val="00223EFA"/>
    <w:rsid w:val="00226860"/>
    <w:rsid w:val="00237956"/>
    <w:rsid w:val="00237D66"/>
    <w:rsid w:val="00240633"/>
    <w:rsid w:val="00280A92"/>
    <w:rsid w:val="002935BC"/>
    <w:rsid w:val="002A7ABC"/>
    <w:rsid w:val="002D32B2"/>
    <w:rsid w:val="002F0604"/>
    <w:rsid w:val="0030267D"/>
    <w:rsid w:val="003036F3"/>
    <w:rsid w:val="003037BC"/>
    <w:rsid w:val="00305FC4"/>
    <w:rsid w:val="00310115"/>
    <w:rsid w:val="00325F1C"/>
    <w:rsid w:val="00352FA8"/>
    <w:rsid w:val="00376042"/>
    <w:rsid w:val="00377922"/>
    <w:rsid w:val="003808CA"/>
    <w:rsid w:val="00385968"/>
    <w:rsid w:val="0038701B"/>
    <w:rsid w:val="003C22A4"/>
    <w:rsid w:val="003C407A"/>
    <w:rsid w:val="004003C4"/>
    <w:rsid w:val="00424D86"/>
    <w:rsid w:val="004C2249"/>
    <w:rsid w:val="004C4DB0"/>
    <w:rsid w:val="004E378B"/>
    <w:rsid w:val="0051128F"/>
    <w:rsid w:val="005138B7"/>
    <w:rsid w:val="005432A3"/>
    <w:rsid w:val="0055615D"/>
    <w:rsid w:val="00557FE4"/>
    <w:rsid w:val="00571C69"/>
    <w:rsid w:val="005762FE"/>
    <w:rsid w:val="00581E22"/>
    <w:rsid w:val="00585B21"/>
    <w:rsid w:val="005C4BBC"/>
    <w:rsid w:val="005C4F42"/>
    <w:rsid w:val="0061176B"/>
    <w:rsid w:val="006166C5"/>
    <w:rsid w:val="006171DE"/>
    <w:rsid w:val="00637819"/>
    <w:rsid w:val="006516C9"/>
    <w:rsid w:val="00656579"/>
    <w:rsid w:val="00661C88"/>
    <w:rsid w:val="00664931"/>
    <w:rsid w:val="006917D8"/>
    <w:rsid w:val="006A219F"/>
    <w:rsid w:val="006F0B5F"/>
    <w:rsid w:val="006F7DCE"/>
    <w:rsid w:val="007224AB"/>
    <w:rsid w:val="007268E4"/>
    <w:rsid w:val="007312DE"/>
    <w:rsid w:val="007335EA"/>
    <w:rsid w:val="00735967"/>
    <w:rsid w:val="007D2CDD"/>
    <w:rsid w:val="007E16C3"/>
    <w:rsid w:val="007E2AAA"/>
    <w:rsid w:val="008450BC"/>
    <w:rsid w:val="00855C17"/>
    <w:rsid w:val="00867BC5"/>
    <w:rsid w:val="00883782"/>
    <w:rsid w:val="008A6BFD"/>
    <w:rsid w:val="00934166"/>
    <w:rsid w:val="00936128"/>
    <w:rsid w:val="00947C04"/>
    <w:rsid w:val="009806A9"/>
    <w:rsid w:val="0099288A"/>
    <w:rsid w:val="00992C57"/>
    <w:rsid w:val="009A2F89"/>
    <w:rsid w:val="009B28A9"/>
    <w:rsid w:val="009B7546"/>
    <w:rsid w:val="009E7964"/>
    <w:rsid w:val="00A079B3"/>
    <w:rsid w:val="00A17906"/>
    <w:rsid w:val="00A32448"/>
    <w:rsid w:val="00A32BF4"/>
    <w:rsid w:val="00A3360B"/>
    <w:rsid w:val="00A345C0"/>
    <w:rsid w:val="00A35D8F"/>
    <w:rsid w:val="00A7279D"/>
    <w:rsid w:val="00A81413"/>
    <w:rsid w:val="00A86B04"/>
    <w:rsid w:val="00A91273"/>
    <w:rsid w:val="00AA1139"/>
    <w:rsid w:val="00AA4289"/>
    <w:rsid w:val="00AC19FD"/>
    <w:rsid w:val="00AE729B"/>
    <w:rsid w:val="00B0005D"/>
    <w:rsid w:val="00B275BE"/>
    <w:rsid w:val="00B30B4B"/>
    <w:rsid w:val="00B34101"/>
    <w:rsid w:val="00B34732"/>
    <w:rsid w:val="00B56349"/>
    <w:rsid w:val="00B708CE"/>
    <w:rsid w:val="00B74003"/>
    <w:rsid w:val="00B767F3"/>
    <w:rsid w:val="00B9431B"/>
    <w:rsid w:val="00BB4F60"/>
    <w:rsid w:val="00BC4CCD"/>
    <w:rsid w:val="00BC79D9"/>
    <w:rsid w:val="00BF458E"/>
    <w:rsid w:val="00C05D8E"/>
    <w:rsid w:val="00C05FF7"/>
    <w:rsid w:val="00C069AF"/>
    <w:rsid w:val="00C20D1C"/>
    <w:rsid w:val="00C25C17"/>
    <w:rsid w:val="00C4167F"/>
    <w:rsid w:val="00C6360D"/>
    <w:rsid w:val="00C63EDE"/>
    <w:rsid w:val="00C707EC"/>
    <w:rsid w:val="00C73C67"/>
    <w:rsid w:val="00C816CF"/>
    <w:rsid w:val="00C853E2"/>
    <w:rsid w:val="00CB6950"/>
    <w:rsid w:val="00CD0058"/>
    <w:rsid w:val="00CF1EC9"/>
    <w:rsid w:val="00CF333C"/>
    <w:rsid w:val="00D26BFE"/>
    <w:rsid w:val="00D36889"/>
    <w:rsid w:val="00D42073"/>
    <w:rsid w:val="00D460E7"/>
    <w:rsid w:val="00D50811"/>
    <w:rsid w:val="00D57624"/>
    <w:rsid w:val="00D61049"/>
    <w:rsid w:val="00D7438E"/>
    <w:rsid w:val="00D90DE7"/>
    <w:rsid w:val="00D911C9"/>
    <w:rsid w:val="00DA73BE"/>
    <w:rsid w:val="00DB0B35"/>
    <w:rsid w:val="00DC5FC2"/>
    <w:rsid w:val="00DC74BD"/>
    <w:rsid w:val="00DD2B59"/>
    <w:rsid w:val="00DF45BA"/>
    <w:rsid w:val="00E0592B"/>
    <w:rsid w:val="00E079D3"/>
    <w:rsid w:val="00E07F33"/>
    <w:rsid w:val="00E10743"/>
    <w:rsid w:val="00E207AE"/>
    <w:rsid w:val="00E2323B"/>
    <w:rsid w:val="00E253F8"/>
    <w:rsid w:val="00E2715C"/>
    <w:rsid w:val="00E34ED5"/>
    <w:rsid w:val="00E53A27"/>
    <w:rsid w:val="00E5508F"/>
    <w:rsid w:val="00E64022"/>
    <w:rsid w:val="00E911FA"/>
    <w:rsid w:val="00E93299"/>
    <w:rsid w:val="00E95F15"/>
    <w:rsid w:val="00EA0DEA"/>
    <w:rsid w:val="00EB001E"/>
    <w:rsid w:val="00EC445F"/>
    <w:rsid w:val="00F137E6"/>
    <w:rsid w:val="00F20E8F"/>
    <w:rsid w:val="00F21923"/>
    <w:rsid w:val="00F250AE"/>
    <w:rsid w:val="00F25A50"/>
    <w:rsid w:val="00F26504"/>
    <w:rsid w:val="00F27717"/>
    <w:rsid w:val="00F628EF"/>
    <w:rsid w:val="00F66E4F"/>
    <w:rsid w:val="00F9750E"/>
    <w:rsid w:val="00FA07BE"/>
    <w:rsid w:val="00FA243B"/>
    <w:rsid w:val="00FA5ABD"/>
    <w:rsid w:val="00FB3BBC"/>
    <w:rsid w:val="00FB3DBC"/>
    <w:rsid w:val="00FE036F"/>
    <w:rsid w:val="00FE6A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207AB4D"/>
  <w15:docId w15:val="{2121623B-8C2B-4327-ABEE-D2D0145910A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="Times New Roman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iPriority="4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05D8E"/>
  </w:style>
  <w:style w:type="paragraph" w:styleId="Heading1">
    <w:name w:val="heading 1"/>
    <w:basedOn w:val="Normal"/>
    <w:next w:val="Normal"/>
    <w:link w:val="Heading1Char"/>
    <w:uiPriority w:val="9"/>
    <w:qFormat/>
    <w:rsid w:val="0099288A"/>
    <w:pPr>
      <w:keepNext/>
      <w:spacing w:before="240" w:after="60"/>
      <w:outlineLvl w:val="0"/>
    </w:pPr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99288A"/>
    <w:pPr>
      <w:keepNext/>
      <w:spacing w:before="240" w:after="60"/>
      <w:outlineLvl w:val="1"/>
    </w:pPr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99288A"/>
    <w:pPr>
      <w:keepNext/>
      <w:spacing w:before="240" w:after="60"/>
      <w:outlineLvl w:val="2"/>
    </w:pPr>
    <w:rPr>
      <w:rFonts w:asciiTheme="majorHAnsi" w:eastAsiaTheme="majorEastAsia" w:hAnsiTheme="majorHAnsi" w:cstheme="majorBidi"/>
      <w:b/>
      <w:bCs/>
      <w:sz w:val="26"/>
      <w:szCs w:val="26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99288A"/>
    <w:pPr>
      <w:keepNext/>
      <w:spacing w:before="240" w:after="60"/>
      <w:outlineLvl w:val="3"/>
    </w:pPr>
    <w:rPr>
      <w:rFonts w:cstheme="majorBidi"/>
      <w:b/>
      <w:bCs/>
      <w:sz w:val="28"/>
      <w:szCs w:val="28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99288A"/>
    <w:pPr>
      <w:spacing w:before="240" w:after="60"/>
      <w:outlineLvl w:val="4"/>
    </w:pPr>
    <w:rPr>
      <w:rFonts w:cstheme="majorBidi"/>
      <w:b/>
      <w:bCs/>
      <w:i/>
      <w:iCs/>
      <w:sz w:val="26"/>
      <w:szCs w:val="26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99288A"/>
    <w:pPr>
      <w:spacing w:before="240" w:after="60"/>
      <w:outlineLvl w:val="5"/>
    </w:pPr>
    <w:rPr>
      <w:rFonts w:cstheme="majorBidi"/>
      <w:b/>
      <w:bCs/>
      <w:sz w:val="22"/>
      <w:szCs w:val="22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99288A"/>
    <w:pPr>
      <w:spacing w:before="240" w:after="60"/>
      <w:outlineLvl w:val="6"/>
    </w:pPr>
    <w:rPr>
      <w:rFonts w:cstheme="majorBidi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99288A"/>
    <w:pPr>
      <w:spacing w:before="240" w:after="60"/>
      <w:outlineLvl w:val="7"/>
    </w:pPr>
    <w:rPr>
      <w:rFonts w:cstheme="majorBidi"/>
      <w:i/>
      <w:iCs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99288A"/>
    <w:pPr>
      <w:spacing w:before="240" w:after="60"/>
      <w:outlineLvl w:val="8"/>
    </w:pPr>
    <w:rPr>
      <w:rFonts w:asciiTheme="majorHAnsi" w:eastAsiaTheme="majorEastAsia" w:hAnsiTheme="majorHAnsi" w:cstheme="majorBidi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link w:val="BodyTextChar"/>
    <w:uiPriority w:val="1"/>
    <w:rsid w:val="0099288A"/>
    <w:pPr>
      <w:spacing w:after="180"/>
    </w:pPr>
  </w:style>
  <w:style w:type="character" w:customStyle="1" w:styleId="BodyTextChar">
    <w:name w:val="Body Text Char"/>
    <w:basedOn w:val="DefaultParagraphFont"/>
    <w:link w:val="BodyText"/>
    <w:uiPriority w:val="1"/>
    <w:rsid w:val="0099288A"/>
  </w:style>
  <w:style w:type="character" w:styleId="Emphasis">
    <w:name w:val="Emphasis"/>
    <w:basedOn w:val="DefaultParagraphFont"/>
    <w:uiPriority w:val="20"/>
    <w:qFormat/>
    <w:rsid w:val="0099288A"/>
    <w:rPr>
      <w:rFonts w:asciiTheme="minorHAnsi" w:hAnsiTheme="minorHAnsi"/>
      <w:b/>
      <w:i/>
      <w:iCs/>
    </w:rPr>
  </w:style>
  <w:style w:type="character" w:customStyle="1" w:styleId="Heading1Char">
    <w:name w:val="Heading 1 Char"/>
    <w:basedOn w:val="DefaultParagraphFont"/>
    <w:link w:val="Heading1"/>
    <w:uiPriority w:val="9"/>
    <w:rsid w:val="0099288A"/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99288A"/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character" w:customStyle="1" w:styleId="Heading3Char">
    <w:name w:val="Heading 3 Char"/>
    <w:basedOn w:val="DefaultParagraphFont"/>
    <w:link w:val="Heading3"/>
    <w:uiPriority w:val="9"/>
    <w:rsid w:val="0099288A"/>
    <w:rPr>
      <w:rFonts w:asciiTheme="majorHAnsi" w:eastAsiaTheme="majorEastAsia" w:hAnsiTheme="majorHAnsi" w:cstheme="majorBidi"/>
      <w:b/>
      <w:bCs/>
      <w:sz w:val="26"/>
      <w:szCs w:val="26"/>
    </w:rPr>
  </w:style>
  <w:style w:type="paragraph" w:styleId="ListBullet">
    <w:name w:val="List Bullet"/>
    <w:basedOn w:val="Normal"/>
    <w:uiPriority w:val="4"/>
    <w:rsid w:val="0099288A"/>
    <w:pPr>
      <w:numPr>
        <w:numId w:val="7"/>
      </w:numPr>
      <w:spacing w:after="180"/>
    </w:pPr>
  </w:style>
  <w:style w:type="paragraph" w:styleId="Quote">
    <w:name w:val="Quote"/>
    <w:basedOn w:val="Normal"/>
    <w:next w:val="Normal"/>
    <w:link w:val="QuoteChar"/>
    <w:uiPriority w:val="29"/>
    <w:qFormat/>
    <w:rsid w:val="0099288A"/>
    <w:rPr>
      <w:i/>
    </w:rPr>
  </w:style>
  <w:style w:type="character" w:customStyle="1" w:styleId="QuoteChar">
    <w:name w:val="Quote Char"/>
    <w:basedOn w:val="DefaultParagraphFont"/>
    <w:link w:val="Quote"/>
    <w:uiPriority w:val="29"/>
    <w:rsid w:val="0099288A"/>
    <w:rPr>
      <w:i/>
    </w:rPr>
  </w:style>
  <w:style w:type="character" w:styleId="Strong">
    <w:name w:val="Strong"/>
    <w:basedOn w:val="DefaultParagraphFont"/>
    <w:uiPriority w:val="22"/>
    <w:qFormat/>
    <w:rsid w:val="0099288A"/>
    <w:rPr>
      <w:b/>
      <w:bCs/>
    </w:rPr>
  </w:style>
  <w:style w:type="paragraph" w:styleId="Title">
    <w:name w:val="Title"/>
    <w:basedOn w:val="Normal"/>
    <w:next w:val="Normal"/>
    <w:link w:val="TitleChar"/>
    <w:uiPriority w:val="10"/>
    <w:qFormat/>
    <w:rsid w:val="0099288A"/>
    <w:pPr>
      <w:spacing w:before="240" w:after="60"/>
      <w:jc w:val="center"/>
      <w:outlineLvl w:val="0"/>
    </w:pPr>
    <w:rPr>
      <w:rFonts w:asciiTheme="majorHAnsi" w:eastAsiaTheme="majorEastAsia" w:hAnsiTheme="majorHAnsi" w:cstheme="majorBidi"/>
      <w:b/>
      <w:bCs/>
      <w:kern w:val="28"/>
      <w:sz w:val="32"/>
      <w:szCs w:val="32"/>
    </w:rPr>
  </w:style>
  <w:style w:type="character" w:customStyle="1" w:styleId="TitleChar">
    <w:name w:val="Title Char"/>
    <w:basedOn w:val="DefaultParagraphFont"/>
    <w:link w:val="Title"/>
    <w:uiPriority w:val="10"/>
    <w:rsid w:val="0099288A"/>
    <w:rPr>
      <w:rFonts w:asciiTheme="majorHAnsi" w:eastAsiaTheme="majorEastAsia" w:hAnsiTheme="majorHAnsi" w:cstheme="majorBidi"/>
      <w:b/>
      <w:bCs/>
      <w:kern w:val="28"/>
      <w:sz w:val="32"/>
      <w:szCs w:val="32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99288A"/>
    <w:rPr>
      <w:rFonts w:cstheme="majorBidi"/>
      <w:b/>
      <w:bCs/>
      <w:sz w:val="28"/>
      <w:szCs w:val="28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99288A"/>
    <w:rPr>
      <w:rFonts w:cstheme="majorBidi"/>
      <w:b/>
      <w:bCs/>
      <w:i/>
      <w:iCs/>
      <w:sz w:val="26"/>
      <w:szCs w:val="26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99288A"/>
    <w:rPr>
      <w:rFonts w:cstheme="majorBidi"/>
      <w:b/>
      <w:bCs/>
      <w:sz w:val="22"/>
      <w:szCs w:val="22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99288A"/>
    <w:rPr>
      <w:rFonts w:cstheme="majorBidi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99288A"/>
    <w:rPr>
      <w:rFonts w:cstheme="majorBidi"/>
      <w:i/>
      <w:iCs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99288A"/>
    <w:rPr>
      <w:rFonts w:asciiTheme="majorHAnsi" w:eastAsiaTheme="majorEastAsia" w:hAnsiTheme="majorHAnsi" w:cstheme="majorBidi"/>
      <w:sz w:val="22"/>
      <w:szCs w:val="22"/>
    </w:rPr>
  </w:style>
  <w:style w:type="paragraph" w:styleId="Subtitle">
    <w:name w:val="Subtitle"/>
    <w:basedOn w:val="Normal"/>
    <w:next w:val="Normal"/>
    <w:link w:val="SubtitleChar"/>
    <w:uiPriority w:val="11"/>
    <w:qFormat/>
    <w:rsid w:val="0099288A"/>
    <w:pPr>
      <w:spacing w:after="60"/>
      <w:jc w:val="center"/>
      <w:outlineLvl w:val="1"/>
    </w:pPr>
    <w:rPr>
      <w:rFonts w:asciiTheme="majorHAnsi" w:eastAsiaTheme="majorEastAsia" w:hAnsiTheme="majorHAnsi" w:cstheme="majorBidi"/>
    </w:rPr>
  </w:style>
  <w:style w:type="character" w:customStyle="1" w:styleId="SubtitleChar">
    <w:name w:val="Subtitle Char"/>
    <w:basedOn w:val="DefaultParagraphFont"/>
    <w:link w:val="Subtitle"/>
    <w:uiPriority w:val="11"/>
    <w:rsid w:val="0099288A"/>
    <w:rPr>
      <w:rFonts w:asciiTheme="majorHAnsi" w:eastAsiaTheme="majorEastAsia" w:hAnsiTheme="majorHAnsi" w:cstheme="majorBidi"/>
    </w:rPr>
  </w:style>
  <w:style w:type="paragraph" w:styleId="NoSpacing">
    <w:name w:val="No Spacing"/>
    <w:basedOn w:val="Normal"/>
    <w:uiPriority w:val="1"/>
    <w:qFormat/>
    <w:rsid w:val="0099288A"/>
    <w:rPr>
      <w:szCs w:val="32"/>
    </w:rPr>
  </w:style>
  <w:style w:type="paragraph" w:styleId="ListParagraph">
    <w:name w:val="List Paragraph"/>
    <w:basedOn w:val="Normal"/>
    <w:uiPriority w:val="34"/>
    <w:qFormat/>
    <w:rsid w:val="0099288A"/>
    <w:pPr>
      <w:ind w:left="720"/>
      <w:contextualSpacing/>
    </w:pPr>
  </w:style>
  <w:style w:type="paragraph" w:styleId="IntenseQuote">
    <w:name w:val="Intense Quote"/>
    <w:basedOn w:val="Normal"/>
    <w:next w:val="Normal"/>
    <w:link w:val="IntenseQuoteChar"/>
    <w:uiPriority w:val="30"/>
    <w:qFormat/>
    <w:rsid w:val="0099288A"/>
    <w:pPr>
      <w:ind w:left="720" w:right="720"/>
    </w:pPr>
    <w:rPr>
      <w:b/>
      <w:i/>
      <w:szCs w:val="22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99288A"/>
    <w:rPr>
      <w:b/>
      <w:i/>
      <w:szCs w:val="22"/>
    </w:rPr>
  </w:style>
  <w:style w:type="character" w:styleId="SubtleEmphasis">
    <w:name w:val="Subtle Emphasis"/>
    <w:uiPriority w:val="19"/>
    <w:qFormat/>
    <w:rsid w:val="0099288A"/>
    <w:rPr>
      <w:i/>
      <w:color w:val="5A5A5A" w:themeColor="text1" w:themeTint="A5"/>
    </w:rPr>
  </w:style>
  <w:style w:type="character" w:styleId="IntenseEmphasis">
    <w:name w:val="Intense Emphasis"/>
    <w:basedOn w:val="DefaultParagraphFont"/>
    <w:uiPriority w:val="21"/>
    <w:qFormat/>
    <w:rsid w:val="0099288A"/>
    <w:rPr>
      <w:b/>
      <w:i/>
      <w:sz w:val="24"/>
      <w:szCs w:val="24"/>
      <w:u w:val="single"/>
    </w:rPr>
  </w:style>
  <w:style w:type="character" w:styleId="SubtleReference">
    <w:name w:val="Subtle Reference"/>
    <w:basedOn w:val="DefaultParagraphFont"/>
    <w:uiPriority w:val="31"/>
    <w:qFormat/>
    <w:rsid w:val="0099288A"/>
    <w:rPr>
      <w:sz w:val="24"/>
      <w:szCs w:val="24"/>
      <w:u w:val="single"/>
    </w:rPr>
  </w:style>
  <w:style w:type="character" w:styleId="IntenseReference">
    <w:name w:val="Intense Reference"/>
    <w:basedOn w:val="DefaultParagraphFont"/>
    <w:uiPriority w:val="32"/>
    <w:qFormat/>
    <w:rsid w:val="0099288A"/>
    <w:rPr>
      <w:b/>
      <w:sz w:val="24"/>
      <w:u w:val="single"/>
    </w:rPr>
  </w:style>
  <w:style w:type="character" w:styleId="BookTitle">
    <w:name w:val="Book Title"/>
    <w:basedOn w:val="DefaultParagraphFont"/>
    <w:uiPriority w:val="33"/>
    <w:qFormat/>
    <w:rsid w:val="0099288A"/>
    <w:rPr>
      <w:rFonts w:asciiTheme="majorHAnsi" w:eastAsiaTheme="majorEastAsia" w:hAnsiTheme="majorHAnsi"/>
      <w:b/>
      <w:i/>
      <w:sz w:val="24"/>
      <w:szCs w:val="24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99288A"/>
    <w:pPr>
      <w:outlineLvl w:val="9"/>
    </w:pPr>
  </w:style>
  <w:style w:type="paragraph" w:styleId="FootnoteText">
    <w:name w:val="footnote text"/>
    <w:basedOn w:val="Normal"/>
    <w:link w:val="FootnoteTextChar"/>
    <w:uiPriority w:val="99"/>
    <w:semiHidden/>
    <w:unhideWhenUsed/>
    <w:rsid w:val="0099288A"/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99288A"/>
    <w:rPr>
      <w:sz w:val="20"/>
      <w:szCs w:val="20"/>
    </w:rPr>
  </w:style>
  <w:style w:type="character" w:styleId="FootnoteReference">
    <w:name w:val="footnote reference"/>
    <w:basedOn w:val="DefaultParagraphFont"/>
    <w:uiPriority w:val="99"/>
    <w:rsid w:val="0099288A"/>
    <w:rPr>
      <w:vertAlign w:val="superscript"/>
    </w:rPr>
  </w:style>
  <w:style w:type="table" w:styleId="TableGrid">
    <w:name w:val="Table Grid"/>
    <w:basedOn w:val="TableNormal"/>
    <w:uiPriority w:val="59"/>
    <w:rsid w:val="004C224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LightShading-Accent4">
    <w:name w:val="Light Shading Accent 4"/>
    <w:basedOn w:val="TableNormal"/>
    <w:uiPriority w:val="60"/>
    <w:rsid w:val="00C25C17"/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paragraph" w:styleId="Header">
    <w:name w:val="header"/>
    <w:basedOn w:val="Normal"/>
    <w:link w:val="HeaderChar"/>
    <w:uiPriority w:val="99"/>
    <w:unhideWhenUsed/>
    <w:rsid w:val="005762FE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5762FE"/>
  </w:style>
  <w:style w:type="paragraph" w:styleId="Footer">
    <w:name w:val="footer"/>
    <w:basedOn w:val="Normal"/>
    <w:link w:val="FooterChar"/>
    <w:uiPriority w:val="99"/>
    <w:unhideWhenUsed/>
    <w:rsid w:val="005762FE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5762FE"/>
  </w:style>
  <w:style w:type="table" w:customStyle="1" w:styleId="CalendarAddIn">
    <w:name w:val="CalendarAddIn"/>
    <w:basedOn w:val="TableGrid"/>
    <w:uiPriority w:val="99"/>
    <w:rsid w:val="00F66E4F"/>
    <w:tblPr/>
    <w:tcPr>
      <w:tcMar>
        <w:left w:w="58" w:type="dxa"/>
        <w:right w:w="58" w:type="dxa"/>
      </w:tcMar>
    </w:tc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F:\Cals-ok\EditableCalendar-ok\3.april-2020-editable-calendar-portrait\Calendar.dot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 Classic">
      <a:majorFont>
        <a:latin typeface="Arial"/>
        <a:ea typeface=""/>
        <a:cs typeface=""/>
        <a:font script="Jpan" typeface="ＭＳ Ｐゴシック"/>
        <a:font script="Hang" typeface="돋움"/>
        <a:font script="Hans" typeface="黑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ajorFont>
      <a:minorFont>
        <a:latin typeface="Times New Roman"/>
        <a:ea typeface=""/>
        <a:cs typeface=""/>
        <a:font script="Jpan" typeface="ＭＳ Ｐ明朝"/>
        <a:font script="Hang" typeface="바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noFill/>
        <a:ln w="12700">
          <a:solidFill>
            <a:schemeClr val="tx1"/>
          </a:solidFill>
        </a:ln>
      </a:spPr>
      <a:bodyPr rtlCol="0" anchor="ctr"/>
      <a:lstStyle/>
      <a:style>
        <a:lnRef idx="2">
          <a:schemeClr val="accent1">
            <a:shade val="50000"/>
          </a:schemeClr>
        </a:lnRef>
        <a:fillRef idx="1">
          <a:schemeClr val="accent1"/>
        </a:fillRef>
        <a:effectRef idx="0">
          <a:schemeClr val="accent1"/>
        </a:effectRef>
        <a:fontRef idx="minor">
          <a:schemeClr val="lt1"/>
        </a:fontRef>
      </a:style>
    </a:sp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69B8C9B-07AA-4EC6-870C-81A315A7ACB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Calendar</Template>
  <TotalTime>0</TotalTime>
  <Pages>1</Pages>
  <Words>98</Words>
  <Characters>559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Home Computer</Company>
  <LinksUpToDate>false</LinksUpToDate>
  <CharactersWithSpaces>656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July 2024 Editable Calendar (Portrait)</dc:title>
  <dc:subject/>
  <dc:creator>EditableCalendar.Com</dc:creator>
  <cp:keywords/>
  <dc:description>Download more at EditableCalendar.Com</dc:description>
  <cp:lastModifiedBy>Editable Calendar</cp:lastModifiedBy>
  <cp:revision>1</cp:revision>
  <dcterms:created xsi:type="dcterms:W3CDTF">2022-05-06T08:51:00Z</dcterms:created>
  <dcterms:modified xsi:type="dcterms:W3CDTF">2022-05-06T08:51:00Z</dcterms:modified>
</cp:coreProperties>
</file>