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444577" w:rsidRPr="00444577" w14:paraId="448DDD00" w14:textId="77777777" w:rsidTr="00444577">
        <w:trPr>
          <w:trHeight w:val="600"/>
        </w:trPr>
        <w:tc>
          <w:tcPr>
            <w:tcW w:w="9576" w:type="dxa"/>
            <w:gridSpan w:val="7"/>
          </w:tcPr>
          <w:p w14:paraId="7658B7BE" w14:textId="77777777" w:rsidR="00444577" w:rsidRPr="00444577" w:rsidRDefault="00444577" w:rsidP="00444577">
            <w:pPr>
              <w:jc w:val="center"/>
              <w:rPr>
                <w:sz w:val="48"/>
              </w:rPr>
            </w:pPr>
            <w:r>
              <w:rPr>
                <w:sz w:val="48"/>
              </w:rPr>
              <w:t>July 2023</w:t>
            </w:r>
          </w:p>
        </w:tc>
      </w:tr>
      <w:tr w:rsidR="00444577" w14:paraId="42DA66F8" w14:textId="77777777" w:rsidTr="00444577">
        <w:tc>
          <w:tcPr>
            <w:tcW w:w="1368" w:type="dxa"/>
          </w:tcPr>
          <w:p w14:paraId="116425D7" w14:textId="77777777" w:rsidR="00444577" w:rsidRDefault="00444577" w:rsidP="00444577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4A0C5E9B" w14:textId="77777777" w:rsidR="00444577" w:rsidRDefault="00444577" w:rsidP="00444577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57962E4F" w14:textId="77777777" w:rsidR="00444577" w:rsidRDefault="00444577" w:rsidP="00444577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377B69E9" w14:textId="77777777" w:rsidR="00444577" w:rsidRDefault="00444577" w:rsidP="00444577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149AE7FD" w14:textId="77777777" w:rsidR="00444577" w:rsidRDefault="00444577" w:rsidP="00444577">
            <w:pPr>
              <w:jc w:val="center"/>
            </w:pPr>
            <w:r>
              <w:t>Thursday</w:t>
            </w:r>
          </w:p>
        </w:tc>
        <w:tc>
          <w:tcPr>
            <w:tcW w:w="1368" w:type="dxa"/>
          </w:tcPr>
          <w:p w14:paraId="15C28E4F" w14:textId="77777777" w:rsidR="00444577" w:rsidRDefault="00444577" w:rsidP="00444577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3DA256B" w14:textId="77777777" w:rsidR="00444577" w:rsidRDefault="00444577" w:rsidP="00444577">
            <w:pPr>
              <w:jc w:val="center"/>
            </w:pPr>
            <w:r>
              <w:t>Saturday</w:t>
            </w:r>
          </w:p>
        </w:tc>
      </w:tr>
      <w:tr w:rsidR="00444577" w14:paraId="4983ABED" w14:textId="77777777" w:rsidTr="0044457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4FACFD8D" w14:textId="77777777" w:rsidR="00444577" w:rsidRDefault="00444577" w:rsidP="0044457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A87F2AC" w14:textId="77777777" w:rsidR="00444577" w:rsidRDefault="00444577" w:rsidP="0044457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C759245" w14:textId="77777777" w:rsidR="00444577" w:rsidRDefault="00444577" w:rsidP="0044457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579161E" w14:textId="77777777" w:rsidR="00444577" w:rsidRDefault="00444577" w:rsidP="0044457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1524773" w14:textId="77777777" w:rsidR="00444577" w:rsidRDefault="00444577" w:rsidP="0044457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C8BFCB7" w14:textId="77777777" w:rsidR="00444577" w:rsidRDefault="00444577" w:rsidP="00444577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16ACE94" w14:textId="77777777" w:rsidR="00444577" w:rsidRDefault="00444577" w:rsidP="00444577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</w:tr>
      <w:tr w:rsidR="00444577" w14:paraId="243FC6F2" w14:textId="77777777" w:rsidTr="0044457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B678AB9" w14:textId="77777777" w:rsidR="00444577" w:rsidRDefault="00444577" w:rsidP="00444577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E41BD11" w14:textId="77777777" w:rsidR="00444577" w:rsidRDefault="00444577" w:rsidP="00444577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FEF132" w14:textId="77777777" w:rsidR="00444577" w:rsidRDefault="00444577" w:rsidP="00444577">
            <w:pPr>
              <w:jc w:val="center"/>
            </w:pPr>
            <w:r>
              <w:t>4</w:t>
            </w:r>
            <w:r>
              <w:br/>
            </w:r>
            <w:r>
              <w:br/>
              <w:t>Independence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177D19A" w14:textId="77777777" w:rsidR="00444577" w:rsidRDefault="00444577" w:rsidP="00444577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CB0AA88" w14:textId="77777777" w:rsidR="00444577" w:rsidRDefault="00444577" w:rsidP="00444577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08AF5FA" w14:textId="77777777" w:rsidR="00444577" w:rsidRDefault="00444577" w:rsidP="00444577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E0B581A" w14:textId="77777777" w:rsidR="00444577" w:rsidRDefault="00444577" w:rsidP="00444577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</w:tr>
      <w:tr w:rsidR="00444577" w14:paraId="0F352B3C" w14:textId="77777777" w:rsidTr="0044457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DC0022A" w14:textId="77777777" w:rsidR="00444577" w:rsidRDefault="00444577" w:rsidP="00444577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A1FCD58" w14:textId="77777777" w:rsidR="00444577" w:rsidRDefault="00444577" w:rsidP="00444577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155269" w14:textId="77777777" w:rsidR="00444577" w:rsidRDefault="00444577" w:rsidP="00444577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07246B" w14:textId="77777777" w:rsidR="00444577" w:rsidRDefault="00444577" w:rsidP="00444577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F0CDF08" w14:textId="77777777" w:rsidR="00444577" w:rsidRDefault="00444577" w:rsidP="00444577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BD52A28" w14:textId="77777777" w:rsidR="00444577" w:rsidRDefault="00444577" w:rsidP="00444577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BBF2683" w14:textId="77777777" w:rsidR="00444577" w:rsidRDefault="00444577" w:rsidP="00444577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</w:tr>
      <w:tr w:rsidR="00444577" w14:paraId="7A26B964" w14:textId="77777777" w:rsidTr="0044457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C866C1" w14:textId="77777777" w:rsidR="00444577" w:rsidRDefault="00444577" w:rsidP="00444577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41AB84D" w14:textId="77777777" w:rsidR="00444577" w:rsidRDefault="00444577" w:rsidP="00444577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1D5909" w14:textId="77777777" w:rsidR="00444577" w:rsidRDefault="00444577" w:rsidP="00444577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ED79DF" w14:textId="77777777" w:rsidR="00444577" w:rsidRDefault="00444577" w:rsidP="00444577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69446A" w14:textId="77777777" w:rsidR="00444577" w:rsidRDefault="00444577" w:rsidP="00444577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727FA1" w14:textId="77777777" w:rsidR="00444577" w:rsidRDefault="00444577" w:rsidP="00444577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9973DB2" w14:textId="77777777" w:rsidR="00444577" w:rsidRDefault="00444577" w:rsidP="00444577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</w:tr>
      <w:tr w:rsidR="00444577" w14:paraId="0D5CFA2E" w14:textId="77777777" w:rsidTr="00444577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AA32877" w14:textId="77777777" w:rsidR="00444577" w:rsidRDefault="00444577" w:rsidP="00444577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0542FE1" w14:textId="77777777" w:rsidR="00444577" w:rsidRDefault="00444577" w:rsidP="00444577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8BD8BA0" w14:textId="77777777" w:rsidR="00444577" w:rsidRDefault="00444577" w:rsidP="00444577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AA25E80" w14:textId="77777777" w:rsidR="00444577" w:rsidRDefault="00444577" w:rsidP="00444577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2104B7C" w14:textId="77777777" w:rsidR="00444577" w:rsidRDefault="00444577" w:rsidP="00444577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62CBEF9" w14:textId="77777777" w:rsidR="00444577" w:rsidRDefault="00444577" w:rsidP="00444577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DA711A6" w14:textId="77777777" w:rsidR="00444577" w:rsidRDefault="00444577" w:rsidP="00444577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</w:tr>
      <w:tr w:rsidR="00444577" w14:paraId="7B1C36A9" w14:textId="77777777" w:rsidTr="00444577">
        <w:trPr>
          <w:trHeight w:val="1500"/>
        </w:trPr>
        <w:tc>
          <w:tcPr>
            <w:tcW w:w="1368" w:type="dxa"/>
            <w:shd w:val="clear" w:color="auto" w:fill="auto"/>
          </w:tcPr>
          <w:p w14:paraId="42F66757" w14:textId="77777777" w:rsidR="00444577" w:rsidRDefault="00444577" w:rsidP="00444577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1E74A07" w14:textId="77777777" w:rsidR="00444577" w:rsidRDefault="00444577" w:rsidP="00444577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210FA4B8" w14:textId="77777777" w:rsidR="00444577" w:rsidRDefault="00444577" w:rsidP="00444577">
            <w:pPr>
              <w:jc w:val="center"/>
            </w:pPr>
          </w:p>
        </w:tc>
        <w:tc>
          <w:tcPr>
            <w:tcW w:w="1368" w:type="dxa"/>
          </w:tcPr>
          <w:p w14:paraId="702EE6D5" w14:textId="77777777" w:rsidR="00444577" w:rsidRDefault="00444577" w:rsidP="00444577">
            <w:pPr>
              <w:jc w:val="center"/>
            </w:pPr>
          </w:p>
        </w:tc>
        <w:tc>
          <w:tcPr>
            <w:tcW w:w="1368" w:type="dxa"/>
          </w:tcPr>
          <w:p w14:paraId="525A6EDE" w14:textId="77777777" w:rsidR="00444577" w:rsidRDefault="00444577" w:rsidP="00444577">
            <w:pPr>
              <w:jc w:val="center"/>
            </w:pPr>
          </w:p>
        </w:tc>
        <w:tc>
          <w:tcPr>
            <w:tcW w:w="1368" w:type="dxa"/>
          </w:tcPr>
          <w:p w14:paraId="725C0D4B" w14:textId="77777777" w:rsidR="00444577" w:rsidRDefault="00444577" w:rsidP="00444577">
            <w:pPr>
              <w:jc w:val="center"/>
            </w:pPr>
          </w:p>
        </w:tc>
        <w:tc>
          <w:tcPr>
            <w:tcW w:w="1368" w:type="dxa"/>
          </w:tcPr>
          <w:p w14:paraId="5076DD7F" w14:textId="77777777" w:rsidR="00444577" w:rsidRDefault="00444577" w:rsidP="00444577">
            <w:pPr>
              <w:jc w:val="center"/>
            </w:pPr>
          </w:p>
        </w:tc>
      </w:tr>
    </w:tbl>
    <w:p w14:paraId="0469F652" w14:textId="77777777" w:rsidR="00444577" w:rsidRDefault="00444577" w:rsidP="00444577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444577" w14:paraId="4F987976" w14:textId="77777777" w:rsidTr="00444577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444577" w:rsidRPr="00444577" w14:paraId="65E201DB" w14:textId="77777777" w:rsidTr="00444577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701B6441" w14:textId="77777777" w:rsidR="00444577" w:rsidRPr="00444577" w:rsidRDefault="00444577" w:rsidP="00444577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June 2023</w:t>
                  </w:r>
                </w:p>
              </w:tc>
            </w:tr>
            <w:tr w:rsidR="00444577" w:rsidRPr="00444577" w14:paraId="1376B3F7" w14:textId="77777777" w:rsidTr="00444577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A6E0C4C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ADA7C00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AD3F547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0756024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1F5F329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37E3A92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C99CDBD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444577" w:rsidRPr="00444577" w14:paraId="2ED618E8" w14:textId="77777777" w:rsidTr="00444577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BE2B836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3C1D345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DD2EE3C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00A4A6A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5D59D73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F060F8E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68F9F10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444577" w:rsidRPr="00444577" w14:paraId="4BFB5B4C" w14:textId="77777777" w:rsidTr="0044457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6864BEE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91BC686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99BCD15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91786A0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694ACD3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B6E880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4026C23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444577" w:rsidRPr="00444577" w14:paraId="6E798B88" w14:textId="77777777" w:rsidTr="0044457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4EA519F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4A0087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0304A0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D52FD6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990A0C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7233804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D28BA23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444577" w:rsidRPr="00444577" w14:paraId="192BF186" w14:textId="77777777" w:rsidTr="0044457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7EAD0CC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6590DA2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16CCC6D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5EB63DC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262EF46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882301E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57CA0A8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444577" w:rsidRPr="00444577" w14:paraId="45C33E9E" w14:textId="77777777" w:rsidTr="0044457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5DD66C3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BC32CF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F62597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50CC508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5EFA011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4DC960D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753D72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444577" w:rsidRPr="00444577" w14:paraId="4D74A887" w14:textId="77777777" w:rsidTr="0044457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E460525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F403CCD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694EBA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8FE0FA3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5AAA06D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DD968FC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9D8142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0F721E16" w14:textId="77777777" w:rsidR="00444577" w:rsidRDefault="00444577" w:rsidP="00444577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444577" w:rsidRPr="00444577" w14:paraId="10C4B293" w14:textId="77777777" w:rsidTr="00444577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27F8D9B5" w14:textId="77777777" w:rsidR="00444577" w:rsidRPr="00444577" w:rsidRDefault="00444577" w:rsidP="00444577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July 2023</w:t>
                  </w:r>
                </w:p>
              </w:tc>
            </w:tr>
            <w:tr w:rsidR="00444577" w:rsidRPr="00444577" w14:paraId="4A79B7CF" w14:textId="77777777" w:rsidTr="00444577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5035F42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D6A471C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136D8BD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0257CCA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93118B8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B8E06D3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2A8A2C8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444577" w:rsidRPr="00444577" w14:paraId="3C2D4D9D" w14:textId="77777777" w:rsidTr="00444577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A8D626E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D05F4D2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88DF47B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8E8E482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9931030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9E0EDC9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50F0485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444577" w:rsidRPr="00444577" w14:paraId="5438AEB9" w14:textId="77777777" w:rsidTr="0044457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1075E12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2B0B0CF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F7BA7A0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5DA8855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BAD023D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73BC46F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AEBD434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</w:tr>
            <w:tr w:rsidR="00444577" w:rsidRPr="00444577" w14:paraId="1F1579DC" w14:textId="77777777" w:rsidTr="0044457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D93D543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B692DF3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D14AF7A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D9C99E3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BC866A4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2167EDE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40DC399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</w:tr>
            <w:tr w:rsidR="00444577" w:rsidRPr="00444577" w14:paraId="6EC47901" w14:textId="77777777" w:rsidTr="0044457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5F0A605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C1DD107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E8D0C3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49D8CCD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B2F64A6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434F56C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EB7DDCA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</w:tr>
            <w:tr w:rsidR="00444577" w:rsidRPr="00444577" w14:paraId="7CA12E57" w14:textId="77777777" w:rsidTr="0044457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263077D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22FE15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57A43E5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8B97FC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5278AF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2ECBF1E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6CD12B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</w:tr>
            <w:tr w:rsidR="00444577" w:rsidRPr="00444577" w14:paraId="717216D1" w14:textId="77777777" w:rsidTr="0044457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E7BC9FF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E01285B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761A68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6DFB844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ACA9D2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DFBC212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50EBC8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0E254D9" w14:textId="77777777" w:rsidR="00444577" w:rsidRDefault="00444577" w:rsidP="00444577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444577" w:rsidRPr="00444577" w14:paraId="6DA6A2A2" w14:textId="77777777" w:rsidTr="00444577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45DDEBAA" w14:textId="77777777" w:rsidR="00444577" w:rsidRPr="00444577" w:rsidRDefault="00444577" w:rsidP="00444577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August 2023</w:t>
                  </w:r>
                </w:p>
              </w:tc>
            </w:tr>
            <w:tr w:rsidR="00444577" w:rsidRPr="00444577" w14:paraId="5E8CBBDD" w14:textId="77777777" w:rsidTr="00444577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CBA24CD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C22A15D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7956545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95AE4E8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F0C4DC8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610BFA9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B956D3D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444577" w:rsidRPr="00444577" w14:paraId="2A8A5C8C" w14:textId="77777777" w:rsidTr="00444577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80FED1E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6087DF3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ED4BC41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246CF87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1940D36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7CBC009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E930DEF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</w:tr>
            <w:tr w:rsidR="00444577" w:rsidRPr="00444577" w14:paraId="24CB9B8C" w14:textId="77777777" w:rsidTr="0044457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90D2EB8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9C603BD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8A3AA9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F9266F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A443D46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6EF952C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03AA4A8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</w:tr>
            <w:tr w:rsidR="00444577" w:rsidRPr="00444577" w14:paraId="108E66DB" w14:textId="77777777" w:rsidTr="0044457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21B0D85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E281FB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6A14BC8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4E50A15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1C0739C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20196A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D7BC701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</w:tr>
            <w:tr w:rsidR="00444577" w:rsidRPr="00444577" w14:paraId="64AD4C2A" w14:textId="77777777" w:rsidTr="0044457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20C8BD7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65D9E5B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090EE71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3180F62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D13147E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0060EAC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36DC1B6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</w:tr>
            <w:tr w:rsidR="00444577" w:rsidRPr="00444577" w14:paraId="2231330A" w14:textId="77777777" w:rsidTr="0044457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74FDA6C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D7B420A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A16D8B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F46DB3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7213DC6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14BB54A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076A1FD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444577" w:rsidRPr="00444577" w14:paraId="55FE382C" w14:textId="77777777" w:rsidTr="00444577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47FCF16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63871A2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E6C2A3E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69D76ED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1E812E1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28FEBB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2C1203A" w14:textId="77777777" w:rsidR="00444577" w:rsidRPr="00444577" w:rsidRDefault="00444577" w:rsidP="00444577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14BDC76E" w14:textId="77777777" w:rsidR="00444577" w:rsidRDefault="00444577" w:rsidP="00444577">
            <w:pPr>
              <w:jc w:val="center"/>
            </w:pPr>
          </w:p>
        </w:tc>
      </w:tr>
    </w:tbl>
    <w:p w14:paraId="27788E0B" w14:textId="77777777" w:rsidR="007268E4" w:rsidRPr="00BB4F60" w:rsidRDefault="00444577" w:rsidP="00444577">
      <w:pPr>
        <w:jc w:val="center"/>
      </w:pPr>
      <w:r>
        <w:t>© EditableCalendar.Com</w:t>
      </w:r>
    </w:p>
    <w:sectPr w:rsidR="007268E4" w:rsidRPr="00BB4F60" w:rsidSect="004445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67CC7" w14:textId="77777777" w:rsidR="00090721" w:rsidRDefault="00090721" w:rsidP="005762FE">
      <w:r>
        <w:separator/>
      </w:r>
    </w:p>
  </w:endnote>
  <w:endnote w:type="continuationSeparator" w:id="0">
    <w:p w14:paraId="7909E351" w14:textId="77777777" w:rsidR="00090721" w:rsidRDefault="00090721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E16368" w14:textId="77777777" w:rsidR="00090721" w:rsidRDefault="00090721" w:rsidP="005762FE">
      <w:r>
        <w:separator/>
      </w:r>
    </w:p>
  </w:footnote>
  <w:footnote w:type="continuationSeparator" w:id="0">
    <w:p w14:paraId="2CAD82B2" w14:textId="77777777" w:rsidR="00090721" w:rsidRDefault="00090721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577"/>
    <w:rsid w:val="00037140"/>
    <w:rsid w:val="0004106F"/>
    <w:rsid w:val="0007080F"/>
    <w:rsid w:val="00075B3E"/>
    <w:rsid w:val="000903AB"/>
    <w:rsid w:val="00090721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44577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04E0D"/>
  <w15:docId w15:val="{565C654F-D0B2-45DC-A2D1-AE34FB851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July 2023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2022-05-06T08:21:00Z</dcterms:created>
  <dcterms:modified xsi:type="dcterms:W3CDTF">2022-05-06T08:22:00Z</dcterms:modified>
</cp:coreProperties>
</file>