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9668E6" w:rsidRPr="009668E6" w14:paraId="4BE4E51F" w14:textId="77777777" w:rsidTr="009668E6">
        <w:trPr>
          <w:trHeight w:val="600"/>
        </w:trPr>
        <w:tc>
          <w:tcPr>
            <w:tcW w:w="13176" w:type="dxa"/>
            <w:gridSpan w:val="7"/>
          </w:tcPr>
          <w:p w14:paraId="680611C7" w14:textId="77777777" w:rsidR="009668E6" w:rsidRPr="009668E6" w:rsidRDefault="009668E6" w:rsidP="009668E6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2028</w:t>
            </w:r>
          </w:p>
        </w:tc>
      </w:tr>
      <w:tr w:rsidR="009668E6" w14:paraId="150DA276" w14:textId="77777777" w:rsidTr="009668E6">
        <w:tc>
          <w:tcPr>
            <w:tcW w:w="1882" w:type="dxa"/>
          </w:tcPr>
          <w:p w14:paraId="2736AA55" w14:textId="77777777" w:rsidR="009668E6" w:rsidRDefault="009668E6" w:rsidP="009668E6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77315112" w14:textId="77777777" w:rsidR="009668E6" w:rsidRDefault="009668E6" w:rsidP="009668E6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3A0029B5" w14:textId="77777777" w:rsidR="009668E6" w:rsidRDefault="009668E6" w:rsidP="009668E6">
            <w:pPr>
              <w:jc w:val="center"/>
            </w:pPr>
            <w:r>
              <w:t>Tuesday</w:t>
            </w:r>
          </w:p>
        </w:tc>
        <w:tc>
          <w:tcPr>
            <w:tcW w:w="1882" w:type="dxa"/>
          </w:tcPr>
          <w:p w14:paraId="334CDC7F" w14:textId="77777777" w:rsidR="009668E6" w:rsidRDefault="009668E6" w:rsidP="009668E6">
            <w:pPr>
              <w:jc w:val="center"/>
            </w:pPr>
            <w:r>
              <w:t>Wednesday</w:t>
            </w:r>
          </w:p>
        </w:tc>
        <w:tc>
          <w:tcPr>
            <w:tcW w:w="1882" w:type="dxa"/>
          </w:tcPr>
          <w:p w14:paraId="26B3C283" w14:textId="77777777" w:rsidR="009668E6" w:rsidRDefault="009668E6" w:rsidP="009668E6">
            <w:pPr>
              <w:jc w:val="center"/>
            </w:pPr>
            <w:r>
              <w:t>Thursday</w:t>
            </w:r>
          </w:p>
        </w:tc>
        <w:tc>
          <w:tcPr>
            <w:tcW w:w="1883" w:type="dxa"/>
          </w:tcPr>
          <w:p w14:paraId="5939F547" w14:textId="77777777" w:rsidR="009668E6" w:rsidRDefault="009668E6" w:rsidP="009668E6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F838EE5" w14:textId="77777777" w:rsidR="009668E6" w:rsidRDefault="009668E6" w:rsidP="009668E6">
            <w:pPr>
              <w:jc w:val="center"/>
            </w:pPr>
            <w:r>
              <w:t>Saturday</w:t>
            </w:r>
          </w:p>
        </w:tc>
      </w:tr>
      <w:tr w:rsidR="009668E6" w14:paraId="0649ACF2" w14:textId="77777777" w:rsidTr="009668E6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471E5658" w14:textId="77777777" w:rsidR="009668E6" w:rsidRDefault="009668E6" w:rsidP="009668E6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1E340C3" w14:textId="77777777" w:rsidR="009668E6" w:rsidRDefault="009668E6" w:rsidP="009668E6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6386E07" w14:textId="77777777" w:rsidR="009668E6" w:rsidRDefault="009668E6" w:rsidP="009668E6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DE1DFAE" w14:textId="77777777" w:rsidR="009668E6" w:rsidRDefault="009668E6" w:rsidP="009668E6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D4EE795" w14:textId="77777777" w:rsidR="009668E6" w:rsidRDefault="009668E6" w:rsidP="009668E6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67172302" w14:textId="77777777" w:rsidR="009668E6" w:rsidRDefault="009668E6" w:rsidP="009668E6">
            <w:pPr>
              <w:jc w:val="center"/>
            </w:pP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DA6E26F" w14:textId="77777777" w:rsidR="009668E6" w:rsidRDefault="009668E6" w:rsidP="009668E6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</w:tr>
      <w:tr w:rsidR="009668E6" w14:paraId="7D05F41D" w14:textId="77777777" w:rsidTr="009668E6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537C73B0" w14:textId="77777777" w:rsidR="009668E6" w:rsidRDefault="009668E6" w:rsidP="009668E6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86F147B" w14:textId="77777777" w:rsidR="009668E6" w:rsidRDefault="009668E6" w:rsidP="009668E6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871A1F5" w14:textId="77777777" w:rsidR="009668E6" w:rsidRDefault="009668E6" w:rsidP="009668E6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A5EDD5E" w14:textId="77777777" w:rsidR="009668E6" w:rsidRDefault="009668E6" w:rsidP="009668E6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45F1CD0" w14:textId="77777777" w:rsidR="009668E6" w:rsidRDefault="009668E6" w:rsidP="009668E6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FE14434" w14:textId="77777777" w:rsidR="009668E6" w:rsidRDefault="009668E6" w:rsidP="009668E6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0028DC8" w14:textId="77777777" w:rsidR="009668E6" w:rsidRDefault="009668E6" w:rsidP="009668E6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9668E6" w14:paraId="47DA034E" w14:textId="77777777" w:rsidTr="009668E6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68730128" w14:textId="77777777" w:rsidR="009668E6" w:rsidRDefault="009668E6" w:rsidP="009668E6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F0056A4" w14:textId="77777777" w:rsidR="009668E6" w:rsidRDefault="009668E6" w:rsidP="009668E6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B0895C3" w14:textId="77777777" w:rsidR="009668E6" w:rsidRDefault="009668E6" w:rsidP="009668E6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3663EEB" w14:textId="77777777" w:rsidR="009668E6" w:rsidRDefault="009668E6" w:rsidP="009668E6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488988F" w14:textId="77777777" w:rsidR="009668E6" w:rsidRDefault="009668E6" w:rsidP="009668E6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75181F6" w14:textId="77777777" w:rsidR="009668E6" w:rsidRDefault="009668E6" w:rsidP="009668E6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CF3964F" w14:textId="77777777" w:rsidR="009668E6" w:rsidRDefault="009668E6" w:rsidP="009668E6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9668E6" w14:paraId="301E87DE" w14:textId="77777777" w:rsidTr="009668E6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11BDA06E" w14:textId="77777777" w:rsidR="009668E6" w:rsidRDefault="009668E6" w:rsidP="009668E6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2C04E50" w14:textId="77777777" w:rsidR="009668E6" w:rsidRDefault="009668E6" w:rsidP="009668E6">
            <w:pPr>
              <w:jc w:val="center"/>
            </w:pPr>
            <w:r>
              <w:t>17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6892F4D" w14:textId="77777777" w:rsidR="009668E6" w:rsidRDefault="009668E6" w:rsidP="009668E6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7E86774" w14:textId="77777777" w:rsidR="009668E6" w:rsidRDefault="009668E6" w:rsidP="009668E6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9D595C0" w14:textId="77777777" w:rsidR="009668E6" w:rsidRDefault="009668E6" w:rsidP="009668E6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1DE9A9A" w14:textId="77777777" w:rsidR="009668E6" w:rsidRDefault="009668E6" w:rsidP="009668E6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3DDD418" w14:textId="77777777" w:rsidR="009668E6" w:rsidRDefault="009668E6" w:rsidP="009668E6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9668E6" w14:paraId="705F0386" w14:textId="77777777" w:rsidTr="009668E6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1E4F1FC0" w14:textId="77777777" w:rsidR="009668E6" w:rsidRDefault="009668E6" w:rsidP="009668E6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C81C2E5" w14:textId="77777777" w:rsidR="009668E6" w:rsidRDefault="009668E6" w:rsidP="009668E6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791EA33B" w14:textId="77777777" w:rsidR="009668E6" w:rsidRDefault="009668E6" w:rsidP="009668E6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2768F8AF" w14:textId="77777777" w:rsidR="009668E6" w:rsidRDefault="009668E6" w:rsidP="009668E6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1191AEF" w14:textId="77777777" w:rsidR="009668E6" w:rsidRDefault="009668E6" w:rsidP="009668E6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3B2AEFA2" w14:textId="77777777" w:rsidR="009668E6" w:rsidRDefault="009668E6" w:rsidP="009668E6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7937E527" w14:textId="77777777" w:rsidR="009668E6" w:rsidRDefault="009668E6" w:rsidP="009668E6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9668E6" w14:paraId="66953A04" w14:textId="77777777" w:rsidTr="009668E6">
        <w:trPr>
          <w:trHeight w:val="1340"/>
        </w:trPr>
        <w:tc>
          <w:tcPr>
            <w:tcW w:w="1882" w:type="dxa"/>
          </w:tcPr>
          <w:p w14:paraId="08171D5A" w14:textId="77777777" w:rsidR="009668E6" w:rsidRDefault="009668E6" w:rsidP="009668E6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79CDA7EF" w14:textId="77777777" w:rsidR="009668E6" w:rsidRDefault="009668E6" w:rsidP="009668E6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61B07C66" w14:textId="77777777" w:rsidR="009668E6" w:rsidRDefault="009668E6" w:rsidP="009668E6">
            <w:pPr>
              <w:jc w:val="center"/>
            </w:pPr>
          </w:p>
        </w:tc>
        <w:tc>
          <w:tcPr>
            <w:tcW w:w="1882" w:type="dxa"/>
          </w:tcPr>
          <w:p w14:paraId="4AA14991" w14:textId="77777777" w:rsidR="009668E6" w:rsidRDefault="009668E6" w:rsidP="009668E6">
            <w:pPr>
              <w:jc w:val="center"/>
            </w:pPr>
          </w:p>
        </w:tc>
        <w:tc>
          <w:tcPr>
            <w:tcW w:w="1882" w:type="dxa"/>
          </w:tcPr>
          <w:p w14:paraId="28902AD3" w14:textId="77777777" w:rsidR="009668E6" w:rsidRDefault="009668E6" w:rsidP="009668E6">
            <w:pPr>
              <w:jc w:val="center"/>
            </w:pPr>
          </w:p>
        </w:tc>
        <w:tc>
          <w:tcPr>
            <w:tcW w:w="1883" w:type="dxa"/>
          </w:tcPr>
          <w:p w14:paraId="3DC7B0C0" w14:textId="77777777" w:rsidR="009668E6" w:rsidRDefault="009668E6" w:rsidP="009668E6">
            <w:pPr>
              <w:jc w:val="center"/>
            </w:pPr>
          </w:p>
        </w:tc>
        <w:tc>
          <w:tcPr>
            <w:tcW w:w="1883" w:type="dxa"/>
          </w:tcPr>
          <w:p w14:paraId="30D49642" w14:textId="77777777" w:rsidR="009668E6" w:rsidRDefault="009668E6" w:rsidP="009668E6">
            <w:pPr>
              <w:jc w:val="center"/>
            </w:pPr>
          </w:p>
        </w:tc>
      </w:tr>
    </w:tbl>
    <w:p w14:paraId="05DF95B5" w14:textId="77777777" w:rsidR="007268E4" w:rsidRPr="00BB4F60" w:rsidRDefault="009668E6" w:rsidP="009668E6">
      <w:pPr>
        <w:jc w:val="center"/>
      </w:pPr>
      <w:r>
        <w:t>© EditableCalendar.Com</w:t>
      </w:r>
    </w:p>
    <w:sectPr w:rsidR="007268E4" w:rsidRPr="00BB4F60" w:rsidSect="009668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5C96" w14:textId="77777777" w:rsidR="00CC6EB1" w:rsidRDefault="00CC6EB1" w:rsidP="005762FE">
      <w:r>
        <w:separator/>
      </w:r>
    </w:p>
  </w:endnote>
  <w:endnote w:type="continuationSeparator" w:id="0">
    <w:p w14:paraId="04C97A1F" w14:textId="77777777" w:rsidR="00CC6EB1" w:rsidRDefault="00CC6EB1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23457" w14:textId="77777777" w:rsidR="00CC6EB1" w:rsidRDefault="00CC6EB1" w:rsidP="005762FE">
      <w:r>
        <w:separator/>
      </w:r>
    </w:p>
  </w:footnote>
  <w:footnote w:type="continuationSeparator" w:id="0">
    <w:p w14:paraId="074CEA97" w14:textId="77777777" w:rsidR="00CC6EB1" w:rsidRDefault="00CC6EB1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E6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668E6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C6EB1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75DA1"/>
  <w15:docId w15:val="{BB168CD2-B27A-45F7-ABCC-D702B823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2026-04-04T03:42:00Z</dcterms:created>
  <dcterms:modified xsi:type="dcterms:W3CDTF">2026-04-04T03:42:00Z</dcterms:modified>
</cp:coreProperties>
</file>