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15585D" w:rsidRPr="0015585D" w14:paraId="2B77199C" w14:textId="77777777" w:rsidTr="0015585D">
        <w:trPr>
          <w:trHeight w:val="600"/>
        </w:trPr>
        <w:tc>
          <w:tcPr>
            <w:tcW w:w="9576" w:type="dxa"/>
            <w:gridSpan w:val="7"/>
          </w:tcPr>
          <w:p w14:paraId="3C51DC24" w14:textId="77777777" w:rsidR="0015585D" w:rsidRPr="0015585D" w:rsidRDefault="0015585D" w:rsidP="0015585D">
            <w:pPr>
              <w:jc w:val="center"/>
              <w:rPr>
                <w:sz w:val="48"/>
              </w:rPr>
            </w:pPr>
            <w:r>
              <w:rPr>
                <w:sz w:val="48"/>
              </w:rPr>
              <w:t>January 2028</w:t>
            </w:r>
          </w:p>
        </w:tc>
      </w:tr>
      <w:tr w:rsidR="0015585D" w14:paraId="235918D0" w14:textId="77777777" w:rsidTr="0015585D">
        <w:tc>
          <w:tcPr>
            <w:tcW w:w="1368" w:type="dxa"/>
          </w:tcPr>
          <w:p w14:paraId="131E48EC" w14:textId="77777777" w:rsidR="0015585D" w:rsidRDefault="0015585D" w:rsidP="0015585D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0BE031A5" w14:textId="77777777" w:rsidR="0015585D" w:rsidRDefault="0015585D" w:rsidP="0015585D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32DD4B5A" w14:textId="77777777" w:rsidR="0015585D" w:rsidRDefault="0015585D" w:rsidP="0015585D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6EA08F50" w14:textId="77777777" w:rsidR="0015585D" w:rsidRDefault="0015585D" w:rsidP="0015585D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20A6E52D" w14:textId="77777777" w:rsidR="0015585D" w:rsidRDefault="0015585D" w:rsidP="0015585D">
            <w:pPr>
              <w:jc w:val="center"/>
            </w:pPr>
            <w:r>
              <w:t>Thursday</w:t>
            </w:r>
          </w:p>
        </w:tc>
        <w:tc>
          <w:tcPr>
            <w:tcW w:w="1368" w:type="dxa"/>
          </w:tcPr>
          <w:p w14:paraId="3DB2C597" w14:textId="77777777" w:rsidR="0015585D" w:rsidRDefault="0015585D" w:rsidP="0015585D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E530E52" w14:textId="77777777" w:rsidR="0015585D" w:rsidRDefault="0015585D" w:rsidP="0015585D">
            <w:pPr>
              <w:jc w:val="center"/>
            </w:pPr>
            <w:r>
              <w:t>Saturday</w:t>
            </w:r>
          </w:p>
        </w:tc>
      </w:tr>
      <w:tr w:rsidR="0015585D" w14:paraId="58115DF7" w14:textId="77777777" w:rsidTr="0015585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2C199FCE" w14:textId="77777777" w:rsidR="0015585D" w:rsidRDefault="0015585D" w:rsidP="0015585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E147D2C" w14:textId="77777777" w:rsidR="0015585D" w:rsidRDefault="0015585D" w:rsidP="0015585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312EAEF" w14:textId="77777777" w:rsidR="0015585D" w:rsidRDefault="0015585D" w:rsidP="0015585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7CBA6AC" w14:textId="77777777" w:rsidR="0015585D" w:rsidRDefault="0015585D" w:rsidP="0015585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AC5D1C6" w14:textId="77777777" w:rsidR="0015585D" w:rsidRDefault="0015585D" w:rsidP="0015585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20D8919" w14:textId="77777777" w:rsidR="0015585D" w:rsidRDefault="0015585D" w:rsidP="0015585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C515AB2" w14:textId="77777777" w:rsidR="0015585D" w:rsidRDefault="0015585D" w:rsidP="0015585D">
            <w:pPr>
              <w:jc w:val="center"/>
            </w:pPr>
            <w:r>
              <w:t>1</w:t>
            </w:r>
            <w:r>
              <w:br/>
            </w:r>
            <w:r>
              <w:br/>
              <w:t>New Year's Day</w:t>
            </w:r>
          </w:p>
        </w:tc>
      </w:tr>
      <w:tr w:rsidR="0015585D" w14:paraId="31B51066" w14:textId="77777777" w:rsidTr="0015585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2D4EBDF3" w14:textId="77777777" w:rsidR="0015585D" w:rsidRDefault="0015585D" w:rsidP="0015585D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0D9D85D" w14:textId="77777777" w:rsidR="0015585D" w:rsidRDefault="0015585D" w:rsidP="0015585D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04E2D66" w14:textId="77777777" w:rsidR="0015585D" w:rsidRDefault="0015585D" w:rsidP="0015585D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2304BB7" w14:textId="77777777" w:rsidR="0015585D" w:rsidRDefault="0015585D" w:rsidP="0015585D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1D58506" w14:textId="77777777" w:rsidR="0015585D" w:rsidRDefault="0015585D" w:rsidP="0015585D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75CFB5E" w14:textId="77777777" w:rsidR="0015585D" w:rsidRDefault="0015585D" w:rsidP="0015585D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52403DD" w14:textId="77777777" w:rsidR="0015585D" w:rsidRDefault="0015585D" w:rsidP="0015585D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</w:tr>
      <w:tr w:rsidR="0015585D" w14:paraId="243DF401" w14:textId="77777777" w:rsidTr="0015585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A42EE1A" w14:textId="77777777" w:rsidR="0015585D" w:rsidRDefault="0015585D" w:rsidP="0015585D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4B51524" w14:textId="77777777" w:rsidR="0015585D" w:rsidRDefault="0015585D" w:rsidP="0015585D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1F8DAAB" w14:textId="77777777" w:rsidR="0015585D" w:rsidRDefault="0015585D" w:rsidP="0015585D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2E9D518" w14:textId="77777777" w:rsidR="0015585D" w:rsidRDefault="0015585D" w:rsidP="0015585D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FA0E70B" w14:textId="77777777" w:rsidR="0015585D" w:rsidRDefault="0015585D" w:rsidP="0015585D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ACC4513" w14:textId="77777777" w:rsidR="0015585D" w:rsidRDefault="0015585D" w:rsidP="0015585D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982A697" w14:textId="77777777" w:rsidR="0015585D" w:rsidRDefault="0015585D" w:rsidP="0015585D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</w:tr>
      <w:tr w:rsidR="0015585D" w14:paraId="018550D9" w14:textId="77777777" w:rsidTr="0015585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7C69BA8" w14:textId="77777777" w:rsidR="0015585D" w:rsidRDefault="0015585D" w:rsidP="0015585D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94E7F4F" w14:textId="77777777" w:rsidR="0015585D" w:rsidRDefault="0015585D" w:rsidP="0015585D">
            <w:pPr>
              <w:jc w:val="center"/>
            </w:pPr>
            <w:r>
              <w:t>17</w:t>
            </w:r>
            <w:r>
              <w:br/>
            </w:r>
            <w:r>
              <w:br/>
              <w:t>Luther King Jr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376B62A" w14:textId="77777777" w:rsidR="0015585D" w:rsidRDefault="0015585D" w:rsidP="0015585D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C375980" w14:textId="77777777" w:rsidR="0015585D" w:rsidRDefault="0015585D" w:rsidP="0015585D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271613C" w14:textId="77777777" w:rsidR="0015585D" w:rsidRDefault="0015585D" w:rsidP="0015585D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2AC1D8E" w14:textId="77777777" w:rsidR="0015585D" w:rsidRDefault="0015585D" w:rsidP="0015585D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FF69380" w14:textId="77777777" w:rsidR="0015585D" w:rsidRDefault="0015585D" w:rsidP="0015585D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</w:tr>
      <w:tr w:rsidR="0015585D" w14:paraId="0F99F163" w14:textId="77777777" w:rsidTr="0015585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27B42E9" w14:textId="77777777" w:rsidR="0015585D" w:rsidRDefault="0015585D" w:rsidP="0015585D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DC2D9AE" w14:textId="77777777" w:rsidR="0015585D" w:rsidRDefault="0015585D" w:rsidP="0015585D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725E950" w14:textId="77777777" w:rsidR="0015585D" w:rsidRDefault="0015585D" w:rsidP="0015585D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4747AB4" w14:textId="77777777" w:rsidR="0015585D" w:rsidRDefault="0015585D" w:rsidP="0015585D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39420A9" w14:textId="77777777" w:rsidR="0015585D" w:rsidRDefault="0015585D" w:rsidP="0015585D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24B5C1FF" w14:textId="77777777" w:rsidR="0015585D" w:rsidRDefault="0015585D" w:rsidP="0015585D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BE01BDE" w14:textId="77777777" w:rsidR="0015585D" w:rsidRDefault="0015585D" w:rsidP="0015585D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</w:tr>
      <w:tr w:rsidR="0015585D" w14:paraId="0F9DF273" w14:textId="77777777" w:rsidTr="0015585D">
        <w:trPr>
          <w:trHeight w:val="1500"/>
        </w:trPr>
        <w:tc>
          <w:tcPr>
            <w:tcW w:w="1368" w:type="dxa"/>
          </w:tcPr>
          <w:p w14:paraId="1FCE1F6F" w14:textId="77777777" w:rsidR="0015585D" w:rsidRDefault="0015585D" w:rsidP="0015585D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198AF34" w14:textId="77777777" w:rsidR="0015585D" w:rsidRDefault="0015585D" w:rsidP="0015585D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9863B7B" w14:textId="77777777" w:rsidR="0015585D" w:rsidRDefault="0015585D" w:rsidP="0015585D">
            <w:pPr>
              <w:jc w:val="center"/>
            </w:pPr>
          </w:p>
        </w:tc>
        <w:tc>
          <w:tcPr>
            <w:tcW w:w="1368" w:type="dxa"/>
          </w:tcPr>
          <w:p w14:paraId="4DA48C23" w14:textId="77777777" w:rsidR="0015585D" w:rsidRDefault="0015585D" w:rsidP="0015585D">
            <w:pPr>
              <w:jc w:val="center"/>
            </w:pPr>
          </w:p>
        </w:tc>
        <w:tc>
          <w:tcPr>
            <w:tcW w:w="1368" w:type="dxa"/>
          </w:tcPr>
          <w:p w14:paraId="3CA10C3B" w14:textId="77777777" w:rsidR="0015585D" w:rsidRDefault="0015585D" w:rsidP="0015585D">
            <w:pPr>
              <w:jc w:val="center"/>
            </w:pPr>
          </w:p>
        </w:tc>
        <w:tc>
          <w:tcPr>
            <w:tcW w:w="1368" w:type="dxa"/>
          </w:tcPr>
          <w:p w14:paraId="095F1465" w14:textId="77777777" w:rsidR="0015585D" w:rsidRDefault="0015585D" w:rsidP="0015585D">
            <w:pPr>
              <w:jc w:val="center"/>
            </w:pPr>
          </w:p>
        </w:tc>
        <w:tc>
          <w:tcPr>
            <w:tcW w:w="1368" w:type="dxa"/>
          </w:tcPr>
          <w:p w14:paraId="1F9E1BD1" w14:textId="77777777" w:rsidR="0015585D" w:rsidRDefault="0015585D" w:rsidP="0015585D">
            <w:pPr>
              <w:jc w:val="center"/>
            </w:pPr>
          </w:p>
        </w:tc>
      </w:tr>
    </w:tbl>
    <w:p w14:paraId="396AF13B" w14:textId="77777777" w:rsidR="0015585D" w:rsidRDefault="0015585D" w:rsidP="0015585D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15585D" w14:paraId="026944D7" w14:textId="77777777" w:rsidTr="0015585D"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15585D" w:rsidRPr="0015585D" w14:paraId="01A17AED" w14:textId="77777777" w:rsidTr="0015585D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56B53AE6" w14:textId="77777777" w:rsidR="0015585D" w:rsidRPr="0015585D" w:rsidRDefault="0015585D" w:rsidP="0015585D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December 2027</w:t>
                  </w:r>
                </w:p>
              </w:tc>
            </w:tr>
            <w:tr w:rsidR="0015585D" w:rsidRPr="0015585D" w14:paraId="34C77990" w14:textId="77777777" w:rsidTr="0015585D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2AF582C2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27A609D9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27D47FBF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1E357D2C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050FB45A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468694BC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3404BCB0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15585D" w:rsidRPr="0015585D" w14:paraId="106E7D89" w14:textId="77777777" w:rsidTr="0015585D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638F6A0B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0FE414F2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C043F70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0A027605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1B76587D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262D6F81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381B7544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15585D" w:rsidRPr="0015585D" w14:paraId="14D7E25B" w14:textId="77777777" w:rsidTr="0015585D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9D29D59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14:paraId="1FEB6275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vAlign w:val="center"/>
                </w:tcPr>
                <w:p w14:paraId="242CF78D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14:paraId="6C2195EA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vAlign w:val="center"/>
                </w:tcPr>
                <w:p w14:paraId="5F812CF7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vAlign w:val="center"/>
                </w:tcPr>
                <w:p w14:paraId="79A6DC6A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vAlign w:val="center"/>
                </w:tcPr>
                <w:p w14:paraId="1162C2CD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</w:tr>
            <w:tr w:rsidR="0015585D" w:rsidRPr="0015585D" w14:paraId="00E753F5" w14:textId="77777777" w:rsidTr="0015585D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39137328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14:paraId="3A35A4EA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vAlign w:val="center"/>
                </w:tcPr>
                <w:p w14:paraId="3704879D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14:paraId="43D36D5F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vAlign w:val="center"/>
                </w:tcPr>
                <w:p w14:paraId="2117BF76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vAlign w:val="center"/>
                </w:tcPr>
                <w:p w14:paraId="2718E590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vAlign w:val="center"/>
                </w:tcPr>
                <w:p w14:paraId="012B9B09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</w:tr>
            <w:tr w:rsidR="0015585D" w:rsidRPr="0015585D" w14:paraId="74206174" w14:textId="77777777" w:rsidTr="0015585D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458C8D82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14:paraId="3C1D9FB6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vAlign w:val="center"/>
                </w:tcPr>
                <w:p w14:paraId="5784CE6D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14:paraId="1CF0061D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vAlign w:val="center"/>
                </w:tcPr>
                <w:p w14:paraId="3F274A32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vAlign w:val="center"/>
                </w:tcPr>
                <w:p w14:paraId="61563AD3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vAlign w:val="center"/>
                </w:tcPr>
                <w:p w14:paraId="441BA89D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</w:tr>
            <w:tr w:rsidR="0015585D" w:rsidRPr="0015585D" w14:paraId="73F19B77" w14:textId="77777777" w:rsidTr="0015585D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94797DA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14:paraId="6A9951A5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vAlign w:val="center"/>
                </w:tcPr>
                <w:p w14:paraId="16DE23C6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14:paraId="630F2DEE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vAlign w:val="center"/>
                </w:tcPr>
                <w:p w14:paraId="5861FCD8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vAlign w:val="center"/>
                </w:tcPr>
                <w:p w14:paraId="422DCE33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vAlign w:val="center"/>
                </w:tcPr>
                <w:p w14:paraId="724C4B4C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15585D" w:rsidRPr="0015585D" w14:paraId="7A982E11" w14:textId="77777777" w:rsidTr="0015585D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6E623FC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15FF48DA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7D9A7F8D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2B1C3272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73C7FA61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59DD5991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1BC1F31C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3B2C4B85" w14:textId="77777777" w:rsidR="0015585D" w:rsidRDefault="0015585D" w:rsidP="0015585D">
            <w:pPr>
              <w:jc w:val="center"/>
            </w:pPr>
          </w:p>
        </w:tc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15585D" w:rsidRPr="0015585D" w14:paraId="71869E90" w14:textId="77777777" w:rsidTr="0015585D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2D5A0535" w14:textId="77777777" w:rsidR="0015585D" w:rsidRPr="0015585D" w:rsidRDefault="0015585D" w:rsidP="0015585D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January 2028</w:t>
                  </w:r>
                </w:p>
              </w:tc>
            </w:tr>
            <w:tr w:rsidR="0015585D" w:rsidRPr="0015585D" w14:paraId="435B8DF1" w14:textId="77777777" w:rsidTr="0015585D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47DF21F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7EBE7A2E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6C623EA1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10099383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5A6CC727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1A2116B6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0270FB0B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15585D" w:rsidRPr="0015585D" w14:paraId="2B32A72F" w14:textId="77777777" w:rsidTr="0015585D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2A613231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6DCF51E6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4585C510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7E5CEDB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063D6B73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7D4FBD9E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772A41FE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</w:tr>
            <w:tr w:rsidR="0015585D" w:rsidRPr="0015585D" w14:paraId="2B8D7DF3" w14:textId="77777777" w:rsidTr="0015585D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51447DEE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vAlign w:val="center"/>
                </w:tcPr>
                <w:p w14:paraId="4B9FF4B8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vAlign w:val="center"/>
                </w:tcPr>
                <w:p w14:paraId="527C07D7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vAlign w:val="center"/>
                </w:tcPr>
                <w:p w14:paraId="7B45AA81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vAlign w:val="center"/>
                </w:tcPr>
                <w:p w14:paraId="3AAB0A2E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vAlign w:val="center"/>
                </w:tcPr>
                <w:p w14:paraId="4EB24F2B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vAlign w:val="center"/>
                </w:tcPr>
                <w:p w14:paraId="2993F0E6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</w:tr>
            <w:tr w:rsidR="0015585D" w:rsidRPr="0015585D" w14:paraId="56085526" w14:textId="77777777" w:rsidTr="0015585D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6E25974F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vAlign w:val="center"/>
                </w:tcPr>
                <w:p w14:paraId="332AAF35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vAlign w:val="center"/>
                </w:tcPr>
                <w:p w14:paraId="07904153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vAlign w:val="center"/>
                </w:tcPr>
                <w:p w14:paraId="4426C20D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vAlign w:val="center"/>
                </w:tcPr>
                <w:p w14:paraId="1DEF4FB5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vAlign w:val="center"/>
                </w:tcPr>
                <w:p w14:paraId="00D18436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vAlign w:val="center"/>
                </w:tcPr>
                <w:p w14:paraId="00C9BA9A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</w:tr>
            <w:tr w:rsidR="0015585D" w:rsidRPr="0015585D" w14:paraId="14B8CAF5" w14:textId="77777777" w:rsidTr="0015585D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8B788C8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vAlign w:val="center"/>
                </w:tcPr>
                <w:p w14:paraId="54071016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vAlign w:val="center"/>
                </w:tcPr>
                <w:p w14:paraId="2E00F502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vAlign w:val="center"/>
                </w:tcPr>
                <w:p w14:paraId="75C41F78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vAlign w:val="center"/>
                </w:tcPr>
                <w:p w14:paraId="7FF84550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vAlign w:val="center"/>
                </w:tcPr>
                <w:p w14:paraId="7287FEAD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vAlign w:val="center"/>
                </w:tcPr>
                <w:p w14:paraId="66423359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</w:tr>
            <w:tr w:rsidR="0015585D" w:rsidRPr="0015585D" w14:paraId="762861FF" w14:textId="77777777" w:rsidTr="0015585D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04EC284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vAlign w:val="center"/>
                </w:tcPr>
                <w:p w14:paraId="38890D8E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vAlign w:val="center"/>
                </w:tcPr>
                <w:p w14:paraId="7CD9E4FD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vAlign w:val="center"/>
                </w:tcPr>
                <w:p w14:paraId="4E32A709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vAlign w:val="center"/>
                </w:tcPr>
                <w:p w14:paraId="083ED81E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vAlign w:val="center"/>
                </w:tcPr>
                <w:p w14:paraId="6DF5B430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vAlign w:val="center"/>
                </w:tcPr>
                <w:p w14:paraId="060E859C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</w:tr>
            <w:tr w:rsidR="0015585D" w:rsidRPr="0015585D" w14:paraId="17C59DB0" w14:textId="77777777" w:rsidTr="0015585D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064479E9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vAlign w:val="center"/>
                </w:tcPr>
                <w:p w14:paraId="0C05A64E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vAlign w:val="center"/>
                </w:tcPr>
                <w:p w14:paraId="4FC9BCD3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095DD73A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7016871C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2B4A4279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5AE4D4D4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133F2628" w14:textId="77777777" w:rsidR="0015585D" w:rsidRDefault="0015585D" w:rsidP="0015585D">
            <w:pPr>
              <w:jc w:val="center"/>
            </w:pPr>
          </w:p>
        </w:tc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15585D" w:rsidRPr="0015585D" w14:paraId="4F33E3E3" w14:textId="77777777" w:rsidTr="0015585D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78A78F5D" w14:textId="77777777" w:rsidR="0015585D" w:rsidRPr="0015585D" w:rsidRDefault="0015585D" w:rsidP="0015585D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February 2028</w:t>
                  </w:r>
                </w:p>
              </w:tc>
            </w:tr>
            <w:tr w:rsidR="0015585D" w:rsidRPr="0015585D" w14:paraId="0191700A" w14:textId="77777777" w:rsidTr="0015585D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14BA541C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4B396514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73E77EDD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12FAD2E2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3B78DF79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272207B7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5F8EBA64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15585D" w:rsidRPr="0015585D" w14:paraId="498FACCC" w14:textId="77777777" w:rsidTr="0015585D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4383DDB7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4DD8428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123CD32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4583C8C3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6BB9B342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4E1EE3AF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1211A265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</w:tr>
            <w:tr w:rsidR="0015585D" w:rsidRPr="0015585D" w14:paraId="07F4BC54" w14:textId="77777777" w:rsidTr="0015585D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27E4D91D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vAlign w:val="center"/>
                </w:tcPr>
                <w:p w14:paraId="116A008F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14:paraId="2AA42B51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vAlign w:val="center"/>
                </w:tcPr>
                <w:p w14:paraId="771E9332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vAlign w:val="center"/>
                </w:tcPr>
                <w:p w14:paraId="6B01DE05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vAlign w:val="center"/>
                </w:tcPr>
                <w:p w14:paraId="41AF6592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vAlign w:val="center"/>
                </w:tcPr>
                <w:p w14:paraId="00D86058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</w:tr>
            <w:tr w:rsidR="0015585D" w:rsidRPr="0015585D" w14:paraId="5614FEC9" w14:textId="77777777" w:rsidTr="0015585D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52E9AA5F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vAlign w:val="center"/>
                </w:tcPr>
                <w:p w14:paraId="6939EB45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14:paraId="6E0395AC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vAlign w:val="center"/>
                </w:tcPr>
                <w:p w14:paraId="1A91DEFF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vAlign w:val="center"/>
                </w:tcPr>
                <w:p w14:paraId="6924ABAF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vAlign w:val="center"/>
                </w:tcPr>
                <w:p w14:paraId="3EDB4A9E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vAlign w:val="center"/>
                </w:tcPr>
                <w:p w14:paraId="7DCA5467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</w:tr>
            <w:tr w:rsidR="0015585D" w:rsidRPr="0015585D" w14:paraId="778C407A" w14:textId="77777777" w:rsidTr="0015585D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E7F3929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vAlign w:val="center"/>
                </w:tcPr>
                <w:p w14:paraId="71C0D96B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14:paraId="0E61E412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vAlign w:val="center"/>
                </w:tcPr>
                <w:p w14:paraId="5C77464D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vAlign w:val="center"/>
                </w:tcPr>
                <w:p w14:paraId="66D0E7EA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vAlign w:val="center"/>
                </w:tcPr>
                <w:p w14:paraId="775DE415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vAlign w:val="center"/>
                </w:tcPr>
                <w:p w14:paraId="6803DEEE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</w:tr>
            <w:tr w:rsidR="0015585D" w:rsidRPr="0015585D" w14:paraId="0D86DB99" w14:textId="77777777" w:rsidTr="0015585D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5A92775D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vAlign w:val="center"/>
                </w:tcPr>
                <w:p w14:paraId="3FFA0C1E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14:paraId="76AFB2DC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vAlign w:val="center"/>
                </w:tcPr>
                <w:p w14:paraId="4D6DAB91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035BA715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6E257617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2E3049AA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15585D" w:rsidRPr="0015585D" w14:paraId="594EFC8F" w14:textId="77777777" w:rsidTr="0015585D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09A33216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54C51DA1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290E86B3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2D52595F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4B3B4AE8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3CB5855E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1ACA2DE2" w14:textId="77777777" w:rsidR="0015585D" w:rsidRPr="0015585D" w:rsidRDefault="0015585D" w:rsidP="0015585D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463BE266" w14:textId="77777777" w:rsidR="0015585D" w:rsidRDefault="0015585D" w:rsidP="0015585D">
            <w:pPr>
              <w:jc w:val="center"/>
            </w:pPr>
          </w:p>
        </w:tc>
      </w:tr>
    </w:tbl>
    <w:p w14:paraId="1B82A128" w14:textId="77777777" w:rsidR="007268E4" w:rsidRPr="00BB4F60" w:rsidRDefault="0015585D" w:rsidP="0015585D">
      <w:pPr>
        <w:jc w:val="center"/>
      </w:pPr>
      <w:r>
        <w:t>© EditableCalendar.Com</w:t>
      </w:r>
    </w:p>
    <w:sectPr w:rsidR="007268E4" w:rsidRPr="00BB4F60" w:rsidSect="00155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99A24" w14:textId="77777777" w:rsidR="00A34B0A" w:rsidRDefault="00A34B0A" w:rsidP="005762FE">
      <w:r>
        <w:separator/>
      </w:r>
    </w:p>
  </w:endnote>
  <w:endnote w:type="continuationSeparator" w:id="0">
    <w:p w14:paraId="589C2409" w14:textId="77777777" w:rsidR="00A34B0A" w:rsidRDefault="00A34B0A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29BAE" w14:textId="77777777" w:rsidR="00A34B0A" w:rsidRDefault="00A34B0A" w:rsidP="005762FE">
      <w:r>
        <w:separator/>
      </w:r>
    </w:p>
  </w:footnote>
  <w:footnote w:type="continuationSeparator" w:id="0">
    <w:p w14:paraId="7694B289" w14:textId="77777777" w:rsidR="00A34B0A" w:rsidRDefault="00A34B0A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85D"/>
    <w:rsid w:val="00037140"/>
    <w:rsid w:val="0004106F"/>
    <w:rsid w:val="0007080F"/>
    <w:rsid w:val="00075B3E"/>
    <w:rsid w:val="000903AB"/>
    <w:rsid w:val="000A0101"/>
    <w:rsid w:val="000B312E"/>
    <w:rsid w:val="000C330A"/>
    <w:rsid w:val="000E260A"/>
    <w:rsid w:val="00100C4A"/>
    <w:rsid w:val="00114D20"/>
    <w:rsid w:val="001549F9"/>
    <w:rsid w:val="0015585D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4B0A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F2E0B"/>
  <w15:docId w15:val="{824D56C0-B762-4B72-9210-2E7403D46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Editable Calendar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2026-04-04T01:55:00Z</dcterms:created>
  <dcterms:modified xsi:type="dcterms:W3CDTF">2026-04-04T01:56:00Z</dcterms:modified>
</cp:coreProperties>
</file>