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275A3" w:rsidRPr="009275A3" w14:paraId="6D8C10F6" w14:textId="77777777" w:rsidTr="009275A3">
        <w:trPr>
          <w:trHeight w:val="600"/>
        </w:trPr>
        <w:tc>
          <w:tcPr>
            <w:tcW w:w="9576" w:type="dxa"/>
            <w:gridSpan w:val="7"/>
          </w:tcPr>
          <w:p w14:paraId="466360F9" w14:textId="77777777" w:rsidR="009275A3" w:rsidRPr="009275A3" w:rsidRDefault="009275A3" w:rsidP="009275A3">
            <w:pPr>
              <w:jc w:val="center"/>
              <w:rPr>
                <w:sz w:val="48"/>
              </w:rPr>
            </w:pPr>
            <w:r>
              <w:rPr>
                <w:sz w:val="48"/>
              </w:rPr>
              <w:t>January 2027</w:t>
            </w:r>
          </w:p>
        </w:tc>
      </w:tr>
      <w:tr w:rsidR="009275A3" w14:paraId="379A0262" w14:textId="77777777" w:rsidTr="009275A3">
        <w:tc>
          <w:tcPr>
            <w:tcW w:w="1368" w:type="dxa"/>
          </w:tcPr>
          <w:p w14:paraId="3173ABC6" w14:textId="77777777" w:rsidR="009275A3" w:rsidRDefault="009275A3" w:rsidP="009275A3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3D918EE4" w14:textId="77777777" w:rsidR="009275A3" w:rsidRDefault="009275A3" w:rsidP="009275A3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14239101" w14:textId="77777777" w:rsidR="009275A3" w:rsidRDefault="009275A3" w:rsidP="009275A3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337E947A" w14:textId="77777777" w:rsidR="009275A3" w:rsidRDefault="009275A3" w:rsidP="009275A3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1A12E03E" w14:textId="77777777" w:rsidR="009275A3" w:rsidRDefault="009275A3" w:rsidP="009275A3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1316EC8" w14:textId="77777777" w:rsidR="009275A3" w:rsidRDefault="009275A3" w:rsidP="009275A3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073DAB4" w14:textId="77777777" w:rsidR="009275A3" w:rsidRDefault="009275A3" w:rsidP="009275A3">
            <w:pPr>
              <w:jc w:val="center"/>
            </w:pPr>
            <w:r>
              <w:t>Saturday</w:t>
            </w:r>
          </w:p>
        </w:tc>
      </w:tr>
      <w:tr w:rsidR="009275A3" w14:paraId="330ABA37" w14:textId="77777777" w:rsidTr="009275A3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A5A3F05" w14:textId="77777777" w:rsidR="009275A3" w:rsidRDefault="009275A3" w:rsidP="009275A3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3307F5A" w14:textId="77777777" w:rsidR="009275A3" w:rsidRDefault="009275A3" w:rsidP="009275A3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692860C" w14:textId="77777777" w:rsidR="009275A3" w:rsidRDefault="009275A3" w:rsidP="009275A3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E2D58D8" w14:textId="77777777" w:rsidR="009275A3" w:rsidRDefault="009275A3" w:rsidP="009275A3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CB6322E" w14:textId="77777777" w:rsidR="009275A3" w:rsidRDefault="009275A3" w:rsidP="009275A3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4AFF524" w14:textId="77777777" w:rsidR="009275A3" w:rsidRDefault="009275A3" w:rsidP="009275A3">
            <w:pPr>
              <w:jc w:val="center"/>
            </w:pPr>
            <w:r>
              <w:t>1</w:t>
            </w:r>
            <w:r>
              <w:br/>
            </w:r>
            <w:r>
              <w:br/>
              <w:t>New Year's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D5C252B" w14:textId="77777777" w:rsidR="009275A3" w:rsidRDefault="009275A3" w:rsidP="009275A3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9275A3" w14:paraId="0AF1ECB4" w14:textId="77777777" w:rsidTr="009275A3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D96906B" w14:textId="77777777" w:rsidR="009275A3" w:rsidRDefault="009275A3" w:rsidP="009275A3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2F3ACD" w14:textId="77777777" w:rsidR="009275A3" w:rsidRDefault="009275A3" w:rsidP="009275A3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2EFB3D3" w14:textId="77777777" w:rsidR="009275A3" w:rsidRDefault="009275A3" w:rsidP="009275A3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0D267F7" w14:textId="77777777" w:rsidR="009275A3" w:rsidRDefault="009275A3" w:rsidP="009275A3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2EB3F0F" w14:textId="77777777" w:rsidR="009275A3" w:rsidRDefault="009275A3" w:rsidP="009275A3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5DECB22" w14:textId="77777777" w:rsidR="009275A3" w:rsidRDefault="009275A3" w:rsidP="009275A3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F23C965" w14:textId="77777777" w:rsidR="009275A3" w:rsidRDefault="009275A3" w:rsidP="009275A3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9275A3" w14:paraId="439B9BF5" w14:textId="77777777" w:rsidTr="009275A3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E127407" w14:textId="77777777" w:rsidR="009275A3" w:rsidRDefault="009275A3" w:rsidP="009275A3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4FA2B0D" w14:textId="77777777" w:rsidR="009275A3" w:rsidRDefault="009275A3" w:rsidP="009275A3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C526AF7" w14:textId="77777777" w:rsidR="009275A3" w:rsidRDefault="009275A3" w:rsidP="009275A3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0DE4604" w14:textId="77777777" w:rsidR="009275A3" w:rsidRDefault="009275A3" w:rsidP="009275A3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A3101D0" w14:textId="77777777" w:rsidR="009275A3" w:rsidRDefault="009275A3" w:rsidP="009275A3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51F53DD" w14:textId="77777777" w:rsidR="009275A3" w:rsidRDefault="009275A3" w:rsidP="009275A3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DE1342D" w14:textId="77777777" w:rsidR="009275A3" w:rsidRDefault="009275A3" w:rsidP="009275A3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9275A3" w14:paraId="4BD97D55" w14:textId="77777777" w:rsidTr="009275A3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3BAD85A" w14:textId="77777777" w:rsidR="009275A3" w:rsidRDefault="009275A3" w:rsidP="009275A3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20AC012" w14:textId="77777777" w:rsidR="009275A3" w:rsidRDefault="009275A3" w:rsidP="009275A3">
            <w:pPr>
              <w:jc w:val="center"/>
            </w:pPr>
            <w:r>
              <w:t>18</w:t>
            </w:r>
            <w:r>
              <w:br/>
            </w:r>
            <w:r>
              <w:br/>
              <w:t>Luther King Jr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1776867" w14:textId="77777777" w:rsidR="009275A3" w:rsidRDefault="009275A3" w:rsidP="009275A3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CED069D" w14:textId="77777777" w:rsidR="009275A3" w:rsidRDefault="009275A3" w:rsidP="009275A3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C23B504" w14:textId="77777777" w:rsidR="009275A3" w:rsidRDefault="009275A3" w:rsidP="009275A3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0E41738" w14:textId="77777777" w:rsidR="009275A3" w:rsidRDefault="009275A3" w:rsidP="009275A3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95BA518" w14:textId="77777777" w:rsidR="009275A3" w:rsidRDefault="009275A3" w:rsidP="009275A3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9275A3" w14:paraId="142B068D" w14:textId="77777777" w:rsidTr="009275A3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1AA0A35" w14:textId="77777777" w:rsidR="009275A3" w:rsidRDefault="009275A3" w:rsidP="009275A3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3567569" w14:textId="77777777" w:rsidR="009275A3" w:rsidRDefault="009275A3" w:rsidP="009275A3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6E3152F" w14:textId="77777777" w:rsidR="009275A3" w:rsidRDefault="009275A3" w:rsidP="009275A3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0B09653" w14:textId="77777777" w:rsidR="009275A3" w:rsidRDefault="009275A3" w:rsidP="009275A3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183B75B" w14:textId="77777777" w:rsidR="009275A3" w:rsidRDefault="009275A3" w:rsidP="009275A3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51E09A9" w14:textId="77777777" w:rsidR="009275A3" w:rsidRDefault="009275A3" w:rsidP="009275A3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C654594" w14:textId="77777777" w:rsidR="009275A3" w:rsidRDefault="009275A3" w:rsidP="009275A3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9275A3" w14:paraId="5D56B0A0" w14:textId="77777777" w:rsidTr="009275A3">
        <w:trPr>
          <w:trHeight w:val="1500"/>
        </w:trPr>
        <w:tc>
          <w:tcPr>
            <w:tcW w:w="1368" w:type="dxa"/>
          </w:tcPr>
          <w:p w14:paraId="51A70326" w14:textId="77777777" w:rsidR="009275A3" w:rsidRDefault="009275A3" w:rsidP="009275A3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F309DED" w14:textId="77777777" w:rsidR="009275A3" w:rsidRDefault="009275A3" w:rsidP="009275A3">
            <w:pPr>
              <w:jc w:val="center"/>
            </w:pPr>
          </w:p>
        </w:tc>
        <w:tc>
          <w:tcPr>
            <w:tcW w:w="1368" w:type="dxa"/>
          </w:tcPr>
          <w:p w14:paraId="57274DC2" w14:textId="77777777" w:rsidR="009275A3" w:rsidRDefault="009275A3" w:rsidP="009275A3">
            <w:pPr>
              <w:jc w:val="center"/>
            </w:pPr>
          </w:p>
        </w:tc>
        <w:tc>
          <w:tcPr>
            <w:tcW w:w="1368" w:type="dxa"/>
          </w:tcPr>
          <w:p w14:paraId="19DF0251" w14:textId="77777777" w:rsidR="009275A3" w:rsidRDefault="009275A3" w:rsidP="009275A3">
            <w:pPr>
              <w:jc w:val="center"/>
            </w:pPr>
          </w:p>
        </w:tc>
        <w:tc>
          <w:tcPr>
            <w:tcW w:w="1368" w:type="dxa"/>
          </w:tcPr>
          <w:p w14:paraId="1B68940D" w14:textId="77777777" w:rsidR="009275A3" w:rsidRDefault="009275A3" w:rsidP="009275A3">
            <w:pPr>
              <w:jc w:val="center"/>
            </w:pPr>
          </w:p>
        </w:tc>
        <w:tc>
          <w:tcPr>
            <w:tcW w:w="1368" w:type="dxa"/>
          </w:tcPr>
          <w:p w14:paraId="16047A29" w14:textId="77777777" w:rsidR="009275A3" w:rsidRDefault="009275A3" w:rsidP="009275A3">
            <w:pPr>
              <w:jc w:val="center"/>
            </w:pPr>
          </w:p>
        </w:tc>
        <w:tc>
          <w:tcPr>
            <w:tcW w:w="1368" w:type="dxa"/>
          </w:tcPr>
          <w:p w14:paraId="44CF3CA7" w14:textId="77777777" w:rsidR="009275A3" w:rsidRDefault="009275A3" w:rsidP="009275A3">
            <w:pPr>
              <w:jc w:val="center"/>
            </w:pPr>
          </w:p>
        </w:tc>
      </w:tr>
    </w:tbl>
    <w:p w14:paraId="61C2E1C9" w14:textId="77777777" w:rsidR="009275A3" w:rsidRDefault="009275A3" w:rsidP="009275A3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275A3" w14:paraId="2D9E8547" w14:textId="77777777" w:rsidTr="009275A3"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275A3" w:rsidRPr="009275A3" w14:paraId="5C2F654A" w14:textId="77777777" w:rsidTr="009275A3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0C5CB8EF" w14:textId="77777777" w:rsidR="009275A3" w:rsidRPr="009275A3" w:rsidRDefault="009275A3" w:rsidP="009275A3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December 2026</w:t>
                  </w:r>
                </w:p>
              </w:tc>
            </w:tr>
            <w:tr w:rsidR="009275A3" w:rsidRPr="009275A3" w14:paraId="0F925460" w14:textId="77777777" w:rsidTr="009275A3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214DB821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D9D8136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E72C96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74A698D6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6425110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292CAE7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22D513D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275A3" w:rsidRPr="009275A3" w14:paraId="01373B64" w14:textId="77777777" w:rsidTr="009275A3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BBB97BA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66B8A4E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49AB570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E2F7822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0E208027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0FE11CCE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4A1ACCF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9275A3" w:rsidRPr="009275A3" w14:paraId="31034B9B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3EEE1C42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14:paraId="4FBEDAE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14:paraId="67E0CDC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14:paraId="3643EAF2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6699059A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1778CDE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10809C92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9275A3" w:rsidRPr="009275A3" w14:paraId="5BAB6573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678467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14:paraId="2F34E05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14:paraId="1A8EFC31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14:paraId="7A6D9912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59964D5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7622AC2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2B32EC99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9275A3" w:rsidRPr="009275A3" w14:paraId="7F307C36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95FCBA3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vAlign w:val="center"/>
                </w:tcPr>
                <w:p w14:paraId="4B14046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14:paraId="59F9DB9A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14:paraId="616A8A4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4F476569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010A600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06121807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9275A3" w:rsidRPr="009275A3" w14:paraId="3867B378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021A2DB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14:paraId="4159B1DB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14:paraId="2909049D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14:paraId="5A02D4A6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39A4C76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0183D31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945735E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9275A3" w:rsidRPr="009275A3" w14:paraId="6048A47E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D5CCB1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6BE95DDE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2C3065B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3ED7C2E0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65BE1EA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DF6C65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F23ED0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DDB6125" w14:textId="77777777" w:rsidR="009275A3" w:rsidRDefault="009275A3" w:rsidP="009275A3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275A3" w:rsidRPr="009275A3" w14:paraId="344CC28F" w14:textId="77777777" w:rsidTr="009275A3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442AAD72" w14:textId="77777777" w:rsidR="009275A3" w:rsidRPr="009275A3" w:rsidRDefault="009275A3" w:rsidP="009275A3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January 2027</w:t>
                  </w:r>
                </w:p>
              </w:tc>
            </w:tr>
            <w:tr w:rsidR="009275A3" w:rsidRPr="009275A3" w14:paraId="276E63F1" w14:textId="77777777" w:rsidTr="009275A3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7FD0C11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068D5539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770B1D8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0078E29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899A22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78EFAB0E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1D82366B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275A3" w:rsidRPr="009275A3" w14:paraId="35109485" w14:textId="77777777" w:rsidTr="009275A3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0FCC973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0CC923C3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1B6DA14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7D18F97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1D7E696D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159F3EB6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193583DE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9275A3" w:rsidRPr="009275A3" w14:paraId="1F081CA6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81E86F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14:paraId="262D5521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14:paraId="342795D3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14:paraId="6DAB9A63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vAlign w:val="center"/>
                </w:tcPr>
                <w:p w14:paraId="6B4EC6E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48310DA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1CE52D50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9275A3" w:rsidRPr="009275A3" w14:paraId="05A81AAA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53FC3D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vAlign w:val="center"/>
                </w:tcPr>
                <w:p w14:paraId="4A48665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14:paraId="568B1F00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14:paraId="3231257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2276C6E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41B97E1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0427CB1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9275A3" w:rsidRPr="009275A3" w14:paraId="18EB964C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D139A4A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14:paraId="1412DB02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14:paraId="32689233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14:paraId="70BD8A63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3272EC5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7DE12FC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42F3AAC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9275A3" w:rsidRPr="009275A3" w14:paraId="295ADB72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20F19AB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14:paraId="6FC8D4F6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14:paraId="069EDEF3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14:paraId="17DBD43D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6769F85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6768BC5A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380EC2FB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9275A3" w:rsidRPr="009275A3" w14:paraId="4B7933A0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DA16A1A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vAlign w:val="center"/>
                </w:tcPr>
                <w:p w14:paraId="54701813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6B586651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395A345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4963A9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252253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46AACE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03BE630F" w14:textId="77777777" w:rsidR="009275A3" w:rsidRDefault="009275A3" w:rsidP="009275A3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275A3" w:rsidRPr="009275A3" w14:paraId="06700001" w14:textId="77777777" w:rsidTr="009275A3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39EAF970" w14:textId="77777777" w:rsidR="009275A3" w:rsidRPr="009275A3" w:rsidRDefault="009275A3" w:rsidP="009275A3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February 2027</w:t>
                  </w:r>
                </w:p>
              </w:tc>
            </w:tr>
            <w:tr w:rsidR="009275A3" w:rsidRPr="009275A3" w14:paraId="33609BCF" w14:textId="77777777" w:rsidTr="009275A3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1BCD05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390CF3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569C992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666AB0D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1BBCD05E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59253EE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49AAAAA0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275A3" w:rsidRPr="009275A3" w14:paraId="37CAD133" w14:textId="77777777" w:rsidTr="009275A3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1C462C51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B1EEA47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C0E913D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5E6BD21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0FF2917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67C2C94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36B0CD90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9275A3" w:rsidRPr="009275A3" w14:paraId="718BE08E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AC85ABB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14:paraId="734DA387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14:paraId="04876BF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14:paraId="5A45377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2C6EE46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353CC7B1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77C59256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9275A3" w:rsidRPr="009275A3" w14:paraId="29C230D8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E329668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14:paraId="15C0E023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14:paraId="236355B7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14:paraId="34DC0D6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78FAB33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44B9D816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28A3AA1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9275A3" w:rsidRPr="009275A3" w14:paraId="40077C0E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9D8902F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14:paraId="24201A0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14:paraId="7E92D51B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14:paraId="62065BDA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28FE9B87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4AA16202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2C39CA02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9275A3" w:rsidRPr="009275A3" w14:paraId="4A41546E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A2EE9F1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14:paraId="74D1BFFA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2DBEDCB9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0E266546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207ED84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52FDEE9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8875129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9275A3" w:rsidRPr="009275A3" w14:paraId="61DD646C" w14:textId="77777777" w:rsidTr="009275A3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750E530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05754B7E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FDDC73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A30436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8977A26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635DDA5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B84D49C" w14:textId="77777777" w:rsidR="009275A3" w:rsidRPr="009275A3" w:rsidRDefault="009275A3" w:rsidP="009275A3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056277E7" w14:textId="77777777" w:rsidR="009275A3" w:rsidRDefault="009275A3" w:rsidP="009275A3">
            <w:pPr>
              <w:jc w:val="center"/>
            </w:pPr>
          </w:p>
        </w:tc>
      </w:tr>
    </w:tbl>
    <w:p w14:paraId="356BBCA6" w14:textId="77777777" w:rsidR="007268E4" w:rsidRPr="00BB4F60" w:rsidRDefault="009275A3" w:rsidP="009275A3">
      <w:pPr>
        <w:jc w:val="center"/>
      </w:pPr>
      <w:r>
        <w:t>© EditableCalendar.Com</w:t>
      </w:r>
    </w:p>
    <w:sectPr w:rsidR="007268E4" w:rsidRPr="00BB4F60" w:rsidSect="00927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C3447" w14:textId="77777777" w:rsidR="00BD3F29" w:rsidRDefault="00BD3F29" w:rsidP="005762FE">
      <w:r>
        <w:separator/>
      </w:r>
    </w:p>
  </w:endnote>
  <w:endnote w:type="continuationSeparator" w:id="0">
    <w:p w14:paraId="0258896D" w14:textId="77777777" w:rsidR="00BD3F29" w:rsidRDefault="00BD3F29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BBE3C" w14:textId="77777777" w:rsidR="00BD3F29" w:rsidRDefault="00BD3F29" w:rsidP="005762FE">
      <w:r>
        <w:separator/>
      </w:r>
    </w:p>
  </w:footnote>
  <w:footnote w:type="continuationSeparator" w:id="0">
    <w:p w14:paraId="4FFD3A2D" w14:textId="77777777" w:rsidR="00BD3F29" w:rsidRDefault="00BD3F29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3"/>
    <w:rsid w:val="00037140"/>
    <w:rsid w:val="0004106F"/>
    <w:rsid w:val="0007080F"/>
    <w:rsid w:val="00075B3E"/>
    <w:rsid w:val="000903AB"/>
    <w:rsid w:val="000A0101"/>
    <w:rsid w:val="000B312E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275A3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D3F2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53097"/>
  <w15:docId w15:val="{BE932A3B-5930-416E-BD92-59073918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2027 Editable Calendar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2026-04-04T01:06:00Z</dcterms:created>
  <dcterms:modified xsi:type="dcterms:W3CDTF">2026-04-04T01:08:00Z</dcterms:modified>
</cp:coreProperties>
</file>