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993F61" w:rsidRPr="00993F61" w14:paraId="0D06D036" w14:textId="77777777" w:rsidTr="00993F61">
        <w:trPr>
          <w:trHeight w:val="600"/>
        </w:trPr>
        <w:tc>
          <w:tcPr>
            <w:tcW w:w="9576" w:type="dxa"/>
            <w:gridSpan w:val="7"/>
          </w:tcPr>
          <w:p w14:paraId="23DDBF76" w14:textId="77777777" w:rsidR="00993F61" w:rsidRPr="00993F61" w:rsidRDefault="00993F61" w:rsidP="00993F61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2026</w:t>
            </w:r>
          </w:p>
        </w:tc>
      </w:tr>
      <w:tr w:rsidR="00993F61" w14:paraId="6CA620D2" w14:textId="77777777" w:rsidTr="00993F61">
        <w:tc>
          <w:tcPr>
            <w:tcW w:w="1368" w:type="dxa"/>
          </w:tcPr>
          <w:p w14:paraId="596E5FE3" w14:textId="77777777" w:rsidR="00993F61" w:rsidRDefault="00993F61" w:rsidP="00993F61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7A61711C" w14:textId="77777777" w:rsidR="00993F61" w:rsidRDefault="00993F61" w:rsidP="00993F61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073D43B9" w14:textId="77777777" w:rsidR="00993F61" w:rsidRDefault="00993F61" w:rsidP="00993F61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545BD01F" w14:textId="77777777" w:rsidR="00993F61" w:rsidRDefault="00993F61" w:rsidP="00993F61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14C0CC7" w14:textId="77777777" w:rsidR="00993F61" w:rsidRDefault="00993F61" w:rsidP="00993F6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D930E20" w14:textId="77777777" w:rsidR="00993F61" w:rsidRDefault="00993F61" w:rsidP="00993F6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D91C7AD" w14:textId="77777777" w:rsidR="00993F61" w:rsidRDefault="00993F61" w:rsidP="00993F61">
            <w:pPr>
              <w:jc w:val="center"/>
            </w:pPr>
            <w:r>
              <w:t>Saturday</w:t>
            </w:r>
          </w:p>
        </w:tc>
      </w:tr>
      <w:tr w:rsidR="00993F61" w14:paraId="10E5B747" w14:textId="77777777" w:rsidTr="00993F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C46047C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526EDF9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1845D00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DF07FEC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68600B" w14:textId="77777777" w:rsidR="00993F61" w:rsidRDefault="00993F61" w:rsidP="00993F61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3961A2" w14:textId="77777777" w:rsidR="00993F61" w:rsidRDefault="00993F61" w:rsidP="00993F6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63634F" w14:textId="77777777" w:rsidR="00993F61" w:rsidRDefault="00993F61" w:rsidP="00993F6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993F61" w14:paraId="4506F3A1" w14:textId="77777777" w:rsidTr="00993F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B4CFA5" w14:textId="77777777" w:rsidR="00993F61" w:rsidRDefault="00993F61" w:rsidP="00993F6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8ED744" w14:textId="77777777" w:rsidR="00993F61" w:rsidRDefault="00993F61" w:rsidP="00993F6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E51BE0" w14:textId="77777777" w:rsidR="00993F61" w:rsidRDefault="00993F61" w:rsidP="00993F6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6B47D9" w14:textId="77777777" w:rsidR="00993F61" w:rsidRDefault="00993F61" w:rsidP="00993F6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B04A1D" w14:textId="77777777" w:rsidR="00993F61" w:rsidRDefault="00993F61" w:rsidP="00993F6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182528" w14:textId="77777777" w:rsidR="00993F61" w:rsidRDefault="00993F61" w:rsidP="00993F6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565BA8" w14:textId="77777777" w:rsidR="00993F61" w:rsidRDefault="00993F61" w:rsidP="00993F6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993F61" w14:paraId="6FA4740F" w14:textId="77777777" w:rsidTr="00993F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BD38C9" w14:textId="77777777" w:rsidR="00993F61" w:rsidRDefault="00993F61" w:rsidP="00993F6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3853EF" w14:textId="77777777" w:rsidR="00993F61" w:rsidRDefault="00993F61" w:rsidP="00993F6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F8B44A" w14:textId="77777777" w:rsidR="00993F61" w:rsidRDefault="00993F61" w:rsidP="00993F6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296B21" w14:textId="77777777" w:rsidR="00993F61" w:rsidRDefault="00993F61" w:rsidP="00993F6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FF8836" w14:textId="77777777" w:rsidR="00993F61" w:rsidRDefault="00993F61" w:rsidP="00993F61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195471" w14:textId="77777777" w:rsidR="00993F61" w:rsidRDefault="00993F61" w:rsidP="00993F6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C917D7" w14:textId="77777777" w:rsidR="00993F61" w:rsidRDefault="00993F61" w:rsidP="00993F6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993F61" w14:paraId="140F7F92" w14:textId="77777777" w:rsidTr="00993F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05654E" w14:textId="77777777" w:rsidR="00993F61" w:rsidRDefault="00993F61" w:rsidP="00993F6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0C0C92" w14:textId="77777777" w:rsidR="00993F61" w:rsidRDefault="00993F61" w:rsidP="00993F61">
            <w:pPr>
              <w:jc w:val="center"/>
            </w:pPr>
            <w:r>
              <w:t>19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4B0F76" w14:textId="77777777" w:rsidR="00993F61" w:rsidRDefault="00993F61" w:rsidP="00993F6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9CF437" w14:textId="77777777" w:rsidR="00993F61" w:rsidRDefault="00993F61" w:rsidP="00993F6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51AD5B" w14:textId="77777777" w:rsidR="00993F61" w:rsidRDefault="00993F61" w:rsidP="00993F6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7471EC" w14:textId="77777777" w:rsidR="00993F61" w:rsidRDefault="00993F61" w:rsidP="00993F6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4339DC" w14:textId="77777777" w:rsidR="00993F61" w:rsidRDefault="00993F61" w:rsidP="00993F6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993F61" w14:paraId="7977E077" w14:textId="77777777" w:rsidTr="00993F61">
        <w:trPr>
          <w:trHeight w:val="1500"/>
        </w:trPr>
        <w:tc>
          <w:tcPr>
            <w:tcW w:w="1368" w:type="dxa"/>
            <w:shd w:val="clear" w:color="auto" w:fill="auto"/>
          </w:tcPr>
          <w:p w14:paraId="319DC4EE" w14:textId="77777777" w:rsidR="00993F61" w:rsidRDefault="00993F61" w:rsidP="00993F6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C989D7B" w14:textId="77777777" w:rsidR="00993F61" w:rsidRDefault="00993F61" w:rsidP="00993F6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DE21F1" w14:textId="77777777" w:rsidR="00993F61" w:rsidRDefault="00993F61" w:rsidP="00993F6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C90579" w14:textId="77777777" w:rsidR="00993F61" w:rsidRDefault="00993F61" w:rsidP="00993F6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BE3D483" w14:textId="77777777" w:rsidR="00993F61" w:rsidRDefault="00993F61" w:rsidP="00993F6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E5C9275" w14:textId="77777777" w:rsidR="00993F61" w:rsidRDefault="00993F61" w:rsidP="00993F6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6B8FC9" w14:textId="77777777" w:rsidR="00993F61" w:rsidRDefault="00993F61" w:rsidP="00993F61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993F61" w14:paraId="2767411F" w14:textId="77777777" w:rsidTr="00993F61">
        <w:trPr>
          <w:trHeight w:val="1500"/>
        </w:trPr>
        <w:tc>
          <w:tcPr>
            <w:tcW w:w="1368" w:type="dxa"/>
          </w:tcPr>
          <w:p w14:paraId="06EB3C41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</w:tcPr>
          <w:p w14:paraId="09734962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</w:tcPr>
          <w:p w14:paraId="26D2D7D2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</w:tcPr>
          <w:p w14:paraId="01AE5501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</w:tcPr>
          <w:p w14:paraId="17FFC64E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</w:tcPr>
          <w:p w14:paraId="4A6767FE" w14:textId="77777777" w:rsidR="00993F61" w:rsidRDefault="00993F61" w:rsidP="00993F61">
            <w:pPr>
              <w:jc w:val="center"/>
            </w:pPr>
          </w:p>
        </w:tc>
        <w:tc>
          <w:tcPr>
            <w:tcW w:w="1368" w:type="dxa"/>
          </w:tcPr>
          <w:p w14:paraId="7C0D5AF4" w14:textId="77777777" w:rsidR="00993F61" w:rsidRDefault="00993F61" w:rsidP="00993F61">
            <w:pPr>
              <w:jc w:val="center"/>
            </w:pPr>
          </w:p>
        </w:tc>
      </w:tr>
    </w:tbl>
    <w:p w14:paraId="3F3A0D1E" w14:textId="77777777" w:rsidR="00993F61" w:rsidRDefault="00993F61" w:rsidP="00993F61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93F61" w14:paraId="6219ADD4" w14:textId="77777777" w:rsidTr="00993F61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93F61" w:rsidRPr="00993F61" w14:paraId="33971528" w14:textId="77777777" w:rsidTr="00993F6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115FCFC" w14:textId="77777777" w:rsidR="00993F61" w:rsidRPr="00993F61" w:rsidRDefault="00993F61" w:rsidP="00993F6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2025</w:t>
                  </w:r>
                </w:p>
              </w:tc>
            </w:tr>
            <w:tr w:rsidR="00993F61" w:rsidRPr="00993F61" w14:paraId="26B9A503" w14:textId="77777777" w:rsidTr="00993F6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136F8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AB741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692CBC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8A0C80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2728A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84FACFD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AC5EB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93F61" w:rsidRPr="00993F61" w14:paraId="05EC55C6" w14:textId="77777777" w:rsidTr="00993F6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FC2F7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7B5DE1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7160DD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1DEA1D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AAB41C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707A16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C796AD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993F61" w:rsidRPr="00993F61" w14:paraId="3092CDF1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6A3483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159A0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C1EB2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6752B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DD39F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06238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8EE27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993F61" w:rsidRPr="00993F61" w14:paraId="18DAC19B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F360C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D598E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57962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276360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1C4F9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26150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0221E3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993F61" w:rsidRPr="00993F61" w14:paraId="32A7E596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B421D5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6D729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D2FE93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7D2BC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069F4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1A5DF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936C2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993F61" w:rsidRPr="00993F61" w14:paraId="6854BBCE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E1F7CC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0339C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CD124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42754D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9AC01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C8509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C915C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993F61" w:rsidRPr="00993F61" w14:paraId="273F8192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B5CDD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A6F7A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781BE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D47E50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FE787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611A7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40426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A5A7AF5" w14:textId="77777777" w:rsidR="00993F61" w:rsidRDefault="00993F61" w:rsidP="00993F61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93F61" w:rsidRPr="00993F61" w14:paraId="08CA3FBE" w14:textId="77777777" w:rsidTr="00993F6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C2BD655" w14:textId="77777777" w:rsidR="00993F61" w:rsidRPr="00993F61" w:rsidRDefault="00993F61" w:rsidP="00993F6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2026</w:t>
                  </w:r>
                </w:p>
              </w:tc>
            </w:tr>
            <w:tr w:rsidR="00993F61" w:rsidRPr="00993F61" w14:paraId="466E4507" w14:textId="77777777" w:rsidTr="00993F6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1FC0CB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D8117F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80EA6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8ADF19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1A559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5382D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CF2FE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93F61" w:rsidRPr="00993F61" w14:paraId="779445FB" w14:textId="77777777" w:rsidTr="00993F6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5B04A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CE056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B1597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9C2146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5959C0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78F352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BF7AC2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993F61" w:rsidRPr="00993F61" w14:paraId="5008234C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E4DAB0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A6839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13B24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AAB630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1C4753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E9069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AF3EC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993F61" w:rsidRPr="00993F61" w14:paraId="5AB366C4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33EEDA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2F1D3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80BE1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0A576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C7A56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20D62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C4746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993F61" w:rsidRPr="00993F61" w14:paraId="66C855B3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F7A5FF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C1779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16311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668A5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D5E18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3AD60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31DBC0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993F61" w:rsidRPr="00993F61" w14:paraId="6D3AB8C7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8CA51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A6673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D3104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248FC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AD3F5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63588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47F2C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993F61" w:rsidRPr="00993F61" w14:paraId="1E9A10F0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0CF925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2F058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F3DCA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655C2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8CD0F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3A095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855EF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78898CA" w14:textId="77777777" w:rsidR="00993F61" w:rsidRDefault="00993F61" w:rsidP="00993F61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93F61" w:rsidRPr="00993F61" w14:paraId="13F4A666" w14:textId="77777777" w:rsidTr="00993F6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E5A2970" w14:textId="77777777" w:rsidR="00993F61" w:rsidRPr="00993F61" w:rsidRDefault="00993F61" w:rsidP="00993F6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2026</w:t>
                  </w:r>
                </w:p>
              </w:tc>
            </w:tr>
            <w:tr w:rsidR="00993F61" w:rsidRPr="00993F61" w14:paraId="44AE69F5" w14:textId="77777777" w:rsidTr="00993F6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A0628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2EFEBB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931D6A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05312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A3B15C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7C076F9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A100F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93F61" w:rsidRPr="00993F61" w14:paraId="1998C103" w14:textId="77777777" w:rsidTr="00993F6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223A34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3B113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11036B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10964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561DC5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64DBD9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6ED2C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993F61" w:rsidRPr="00993F61" w14:paraId="4D73D125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43143B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FFA31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207A8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0875D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9D7DD0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F0840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06F1B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993F61" w:rsidRPr="00993F61" w14:paraId="795F6477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F2B663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FD036D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795651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F16D0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F01B93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5ED09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75D45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993F61" w:rsidRPr="00993F61" w14:paraId="0F1DECD4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B9E342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4366A7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C5EE22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4D638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F0B97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08E320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FE1FF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993F61" w:rsidRPr="00993F61" w14:paraId="3BE01A20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13323F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7B5B54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6B611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784BFA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079E7E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583E75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6103E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993F61" w:rsidRPr="00993F61" w14:paraId="587EDC64" w14:textId="77777777" w:rsidTr="00993F6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F57099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1839D3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6F4E88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24B36B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03B496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33B87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39264C" w14:textId="77777777" w:rsidR="00993F61" w:rsidRPr="00993F61" w:rsidRDefault="00993F61" w:rsidP="00993F6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5D9DDAB" w14:textId="77777777" w:rsidR="00993F61" w:rsidRDefault="00993F61" w:rsidP="00993F61">
            <w:pPr>
              <w:jc w:val="center"/>
            </w:pPr>
          </w:p>
        </w:tc>
      </w:tr>
    </w:tbl>
    <w:p w14:paraId="0E2E8D83" w14:textId="77777777" w:rsidR="007268E4" w:rsidRPr="00BB4F60" w:rsidRDefault="00993F61" w:rsidP="00993F61">
      <w:pPr>
        <w:jc w:val="center"/>
      </w:pPr>
      <w:r>
        <w:t>© EditableCalendar.Com</w:t>
      </w:r>
    </w:p>
    <w:sectPr w:rsidR="007268E4" w:rsidRPr="00BB4F60" w:rsidSect="00993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C696A" w14:textId="77777777" w:rsidR="00261E78" w:rsidRDefault="00261E78" w:rsidP="005762FE">
      <w:r>
        <w:separator/>
      </w:r>
    </w:p>
  </w:endnote>
  <w:endnote w:type="continuationSeparator" w:id="0">
    <w:p w14:paraId="0B1ED57D" w14:textId="77777777" w:rsidR="00261E78" w:rsidRDefault="00261E7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F7A94" w14:textId="77777777" w:rsidR="00261E78" w:rsidRDefault="00261E78" w:rsidP="005762FE">
      <w:r>
        <w:separator/>
      </w:r>
    </w:p>
  </w:footnote>
  <w:footnote w:type="continuationSeparator" w:id="0">
    <w:p w14:paraId="4BF45050" w14:textId="77777777" w:rsidR="00261E78" w:rsidRDefault="00261E78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6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61E78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93F61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BEA17"/>
  <w15:docId w15:val="{66BCD445-FD4D-4CEB-9271-FAFDC114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2023-11-26T04:57:00Z</dcterms:created>
  <dcterms:modified xsi:type="dcterms:W3CDTF">2023-11-26T04:57:00Z</dcterms:modified>
</cp:coreProperties>
</file>