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42311C" w:rsidRPr="0042311C" w14:paraId="4CF85165" w14:textId="77777777" w:rsidTr="0042311C">
        <w:trPr>
          <w:trHeight w:val="600"/>
        </w:trPr>
        <w:tc>
          <w:tcPr>
            <w:tcW w:w="9576" w:type="dxa"/>
            <w:gridSpan w:val="7"/>
          </w:tcPr>
          <w:p w14:paraId="1C42E282" w14:textId="77777777" w:rsidR="0042311C" w:rsidRPr="0042311C" w:rsidRDefault="0042311C" w:rsidP="0042311C">
            <w:pPr>
              <w:jc w:val="center"/>
              <w:rPr>
                <w:sz w:val="48"/>
              </w:rPr>
            </w:pPr>
            <w:r>
              <w:rPr>
                <w:sz w:val="48"/>
              </w:rPr>
              <w:t>January 2024</w:t>
            </w:r>
          </w:p>
        </w:tc>
      </w:tr>
      <w:tr w:rsidR="0042311C" w14:paraId="389AC115" w14:textId="77777777" w:rsidTr="0042311C">
        <w:tc>
          <w:tcPr>
            <w:tcW w:w="1368" w:type="dxa"/>
          </w:tcPr>
          <w:p w14:paraId="6D57640F" w14:textId="77777777" w:rsidR="0042311C" w:rsidRDefault="0042311C" w:rsidP="0042311C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CA68185" w14:textId="77777777" w:rsidR="0042311C" w:rsidRDefault="0042311C" w:rsidP="0042311C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AC39EB7" w14:textId="77777777" w:rsidR="0042311C" w:rsidRDefault="0042311C" w:rsidP="0042311C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DAC8C54" w14:textId="77777777" w:rsidR="0042311C" w:rsidRDefault="0042311C" w:rsidP="0042311C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F902EAF" w14:textId="77777777" w:rsidR="0042311C" w:rsidRDefault="0042311C" w:rsidP="0042311C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95BC3F1" w14:textId="77777777" w:rsidR="0042311C" w:rsidRDefault="0042311C" w:rsidP="0042311C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078E2A0" w14:textId="77777777" w:rsidR="0042311C" w:rsidRDefault="0042311C" w:rsidP="0042311C">
            <w:pPr>
              <w:jc w:val="center"/>
            </w:pPr>
            <w:r>
              <w:t>Saturday</w:t>
            </w:r>
          </w:p>
        </w:tc>
      </w:tr>
      <w:tr w:rsidR="0042311C" w14:paraId="5FA5F4D1" w14:textId="77777777" w:rsidTr="0042311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23EE1BDF" w14:textId="77777777" w:rsidR="0042311C" w:rsidRDefault="0042311C" w:rsidP="0042311C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0B005C5" w14:textId="77777777" w:rsidR="0042311C" w:rsidRDefault="0042311C" w:rsidP="0042311C">
            <w:pPr>
              <w:jc w:val="center"/>
            </w:pPr>
            <w:r>
              <w:t>1</w:t>
            </w:r>
            <w:r>
              <w:br/>
            </w:r>
            <w:r>
              <w:br/>
              <w:t>New Year's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BD9FC2D" w14:textId="77777777" w:rsidR="0042311C" w:rsidRDefault="0042311C" w:rsidP="0042311C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4AC5197" w14:textId="77777777" w:rsidR="0042311C" w:rsidRDefault="0042311C" w:rsidP="0042311C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1C3145B" w14:textId="77777777" w:rsidR="0042311C" w:rsidRDefault="0042311C" w:rsidP="0042311C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3F09C56" w14:textId="77777777" w:rsidR="0042311C" w:rsidRDefault="0042311C" w:rsidP="0042311C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0AA4856" w14:textId="77777777" w:rsidR="0042311C" w:rsidRDefault="0042311C" w:rsidP="0042311C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</w:tr>
      <w:tr w:rsidR="0042311C" w14:paraId="02915316" w14:textId="77777777" w:rsidTr="0042311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CADCD24" w14:textId="77777777" w:rsidR="0042311C" w:rsidRDefault="0042311C" w:rsidP="0042311C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2A3C867" w14:textId="77777777" w:rsidR="0042311C" w:rsidRDefault="0042311C" w:rsidP="0042311C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04BE7AA" w14:textId="77777777" w:rsidR="0042311C" w:rsidRDefault="0042311C" w:rsidP="0042311C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B035335" w14:textId="77777777" w:rsidR="0042311C" w:rsidRDefault="0042311C" w:rsidP="0042311C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99BC1B1" w14:textId="77777777" w:rsidR="0042311C" w:rsidRDefault="0042311C" w:rsidP="0042311C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76267F0" w14:textId="77777777" w:rsidR="0042311C" w:rsidRDefault="0042311C" w:rsidP="0042311C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53A2459" w14:textId="77777777" w:rsidR="0042311C" w:rsidRDefault="0042311C" w:rsidP="0042311C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</w:tr>
      <w:tr w:rsidR="0042311C" w14:paraId="67138203" w14:textId="77777777" w:rsidTr="0042311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C2D23EC" w14:textId="77777777" w:rsidR="0042311C" w:rsidRDefault="0042311C" w:rsidP="0042311C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AC7DFAB" w14:textId="77777777" w:rsidR="0042311C" w:rsidRDefault="0042311C" w:rsidP="0042311C">
            <w:pPr>
              <w:jc w:val="center"/>
            </w:pPr>
            <w:r>
              <w:t>15</w:t>
            </w:r>
            <w:r>
              <w:br/>
            </w:r>
            <w:r>
              <w:br/>
              <w:t>Luther King Jr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0DC5FD0" w14:textId="77777777" w:rsidR="0042311C" w:rsidRDefault="0042311C" w:rsidP="0042311C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1548D5A" w14:textId="77777777" w:rsidR="0042311C" w:rsidRDefault="0042311C" w:rsidP="0042311C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3BF608D" w14:textId="77777777" w:rsidR="0042311C" w:rsidRDefault="0042311C" w:rsidP="0042311C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FE7FD88" w14:textId="77777777" w:rsidR="0042311C" w:rsidRDefault="0042311C" w:rsidP="0042311C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1F60B12" w14:textId="77777777" w:rsidR="0042311C" w:rsidRDefault="0042311C" w:rsidP="0042311C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</w:tr>
      <w:tr w:rsidR="0042311C" w14:paraId="13E4B01C" w14:textId="77777777" w:rsidTr="0042311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26F8A13" w14:textId="77777777" w:rsidR="0042311C" w:rsidRDefault="0042311C" w:rsidP="0042311C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C10E4B4" w14:textId="77777777" w:rsidR="0042311C" w:rsidRDefault="0042311C" w:rsidP="0042311C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F229325" w14:textId="77777777" w:rsidR="0042311C" w:rsidRDefault="0042311C" w:rsidP="0042311C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C73F6C4" w14:textId="77777777" w:rsidR="0042311C" w:rsidRDefault="0042311C" w:rsidP="0042311C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7CE8EA7" w14:textId="77777777" w:rsidR="0042311C" w:rsidRDefault="0042311C" w:rsidP="0042311C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A436127" w14:textId="77777777" w:rsidR="0042311C" w:rsidRDefault="0042311C" w:rsidP="0042311C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5F2EFC2" w14:textId="77777777" w:rsidR="0042311C" w:rsidRDefault="0042311C" w:rsidP="0042311C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</w:tr>
      <w:tr w:rsidR="0042311C" w14:paraId="72D7F525" w14:textId="77777777" w:rsidTr="0042311C">
        <w:trPr>
          <w:trHeight w:val="1500"/>
        </w:trPr>
        <w:tc>
          <w:tcPr>
            <w:tcW w:w="1368" w:type="dxa"/>
            <w:shd w:val="clear" w:color="auto" w:fill="auto"/>
          </w:tcPr>
          <w:p w14:paraId="4744D25A" w14:textId="77777777" w:rsidR="0042311C" w:rsidRDefault="0042311C" w:rsidP="0042311C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64698AB" w14:textId="77777777" w:rsidR="0042311C" w:rsidRDefault="0042311C" w:rsidP="0042311C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D5BA705" w14:textId="77777777" w:rsidR="0042311C" w:rsidRDefault="0042311C" w:rsidP="0042311C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0234EEC" w14:textId="77777777" w:rsidR="0042311C" w:rsidRDefault="0042311C" w:rsidP="0042311C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59780FC" w14:textId="77777777" w:rsidR="0042311C" w:rsidRDefault="0042311C" w:rsidP="0042311C">
            <w:pPr>
              <w:jc w:val="center"/>
            </w:pPr>
          </w:p>
        </w:tc>
        <w:tc>
          <w:tcPr>
            <w:tcW w:w="1368" w:type="dxa"/>
          </w:tcPr>
          <w:p w14:paraId="503C27CD" w14:textId="77777777" w:rsidR="0042311C" w:rsidRDefault="0042311C" w:rsidP="0042311C">
            <w:pPr>
              <w:jc w:val="center"/>
            </w:pPr>
          </w:p>
        </w:tc>
        <w:tc>
          <w:tcPr>
            <w:tcW w:w="1368" w:type="dxa"/>
          </w:tcPr>
          <w:p w14:paraId="2ECFBED0" w14:textId="77777777" w:rsidR="0042311C" w:rsidRDefault="0042311C" w:rsidP="0042311C">
            <w:pPr>
              <w:jc w:val="center"/>
            </w:pPr>
          </w:p>
        </w:tc>
      </w:tr>
      <w:tr w:rsidR="0042311C" w14:paraId="18A5FE67" w14:textId="77777777" w:rsidTr="0042311C">
        <w:trPr>
          <w:trHeight w:val="1500"/>
        </w:trPr>
        <w:tc>
          <w:tcPr>
            <w:tcW w:w="1368" w:type="dxa"/>
          </w:tcPr>
          <w:p w14:paraId="61E4867F" w14:textId="77777777" w:rsidR="0042311C" w:rsidRDefault="0042311C" w:rsidP="0042311C">
            <w:pPr>
              <w:jc w:val="center"/>
            </w:pPr>
          </w:p>
        </w:tc>
        <w:tc>
          <w:tcPr>
            <w:tcW w:w="1368" w:type="dxa"/>
          </w:tcPr>
          <w:p w14:paraId="1708B24C" w14:textId="77777777" w:rsidR="0042311C" w:rsidRDefault="0042311C" w:rsidP="0042311C">
            <w:pPr>
              <w:jc w:val="center"/>
            </w:pPr>
          </w:p>
        </w:tc>
        <w:tc>
          <w:tcPr>
            <w:tcW w:w="1368" w:type="dxa"/>
          </w:tcPr>
          <w:p w14:paraId="43ACC043" w14:textId="77777777" w:rsidR="0042311C" w:rsidRDefault="0042311C" w:rsidP="0042311C">
            <w:pPr>
              <w:jc w:val="center"/>
            </w:pPr>
          </w:p>
        </w:tc>
        <w:tc>
          <w:tcPr>
            <w:tcW w:w="1368" w:type="dxa"/>
          </w:tcPr>
          <w:p w14:paraId="55589C16" w14:textId="77777777" w:rsidR="0042311C" w:rsidRDefault="0042311C" w:rsidP="0042311C">
            <w:pPr>
              <w:jc w:val="center"/>
            </w:pPr>
          </w:p>
        </w:tc>
        <w:tc>
          <w:tcPr>
            <w:tcW w:w="1368" w:type="dxa"/>
          </w:tcPr>
          <w:p w14:paraId="4368D85A" w14:textId="77777777" w:rsidR="0042311C" w:rsidRDefault="0042311C" w:rsidP="0042311C">
            <w:pPr>
              <w:jc w:val="center"/>
            </w:pPr>
          </w:p>
        </w:tc>
        <w:tc>
          <w:tcPr>
            <w:tcW w:w="1368" w:type="dxa"/>
          </w:tcPr>
          <w:p w14:paraId="2840BECD" w14:textId="77777777" w:rsidR="0042311C" w:rsidRDefault="0042311C" w:rsidP="0042311C">
            <w:pPr>
              <w:jc w:val="center"/>
            </w:pPr>
          </w:p>
        </w:tc>
        <w:tc>
          <w:tcPr>
            <w:tcW w:w="1368" w:type="dxa"/>
          </w:tcPr>
          <w:p w14:paraId="56E48A99" w14:textId="77777777" w:rsidR="0042311C" w:rsidRDefault="0042311C" w:rsidP="0042311C">
            <w:pPr>
              <w:jc w:val="center"/>
            </w:pPr>
          </w:p>
        </w:tc>
      </w:tr>
    </w:tbl>
    <w:p w14:paraId="331D81B2" w14:textId="77777777" w:rsidR="0042311C" w:rsidRDefault="0042311C" w:rsidP="0042311C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42311C" w14:paraId="2B9A6298" w14:textId="77777777" w:rsidTr="0042311C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42311C" w:rsidRPr="0042311C" w14:paraId="7F42E37B" w14:textId="77777777" w:rsidTr="0042311C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0E05600F" w14:textId="77777777" w:rsidR="0042311C" w:rsidRPr="0042311C" w:rsidRDefault="0042311C" w:rsidP="0042311C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December 2023</w:t>
                  </w:r>
                </w:p>
              </w:tc>
            </w:tr>
            <w:tr w:rsidR="0042311C" w:rsidRPr="0042311C" w14:paraId="63B584F3" w14:textId="77777777" w:rsidTr="0042311C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41DE33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9A18BD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7F9EE9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C0033A1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EC958F1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D65EAE6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F128C2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42311C" w:rsidRPr="0042311C" w14:paraId="1D058A7C" w14:textId="77777777" w:rsidTr="0042311C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5BA3C63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4AB813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2885633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35F9FB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6802539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D20D673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FCFABFB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42311C" w:rsidRPr="0042311C" w14:paraId="6E5E0B9B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89E89C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518126B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7879A91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84184B7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48D4ABB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B78B12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030775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42311C" w:rsidRPr="0042311C" w14:paraId="63985845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8F0277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0266795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607BD1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C7B0613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6A4D833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06F97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F9C2085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42311C" w:rsidRPr="0042311C" w14:paraId="09C29851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67F339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8EC2B76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74C1965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D771521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C7259D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9EE9368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99DD1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42311C" w:rsidRPr="0042311C" w14:paraId="53963932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95A055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D8A962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8AED93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6D0E428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6CDBB0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D8DF0D6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95D190A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42311C" w:rsidRPr="0042311C" w14:paraId="51F0DC02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51D259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A37869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F342BCD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F81072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3FB448B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981743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6555028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20350B86" w14:textId="77777777" w:rsidR="0042311C" w:rsidRDefault="0042311C" w:rsidP="0042311C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42311C" w:rsidRPr="0042311C" w14:paraId="7F894BFF" w14:textId="77777777" w:rsidTr="0042311C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2E07E281" w14:textId="77777777" w:rsidR="0042311C" w:rsidRPr="0042311C" w:rsidRDefault="0042311C" w:rsidP="0042311C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January 2024</w:t>
                  </w:r>
                </w:p>
              </w:tc>
            </w:tr>
            <w:tr w:rsidR="0042311C" w:rsidRPr="0042311C" w14:paraId="6FDF5979" w14:textId="77777777" w:rsidTr="0042311C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1356D5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9B1B98B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227CFC8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C5AEDAB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75C93E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5A42E5D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69366E6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42311C" w:rsidRPr="0042311C" w14:paraId="1D89D112" w14:textId="77777777" w:rsidTr="0042311C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678619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34456E3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FC6206C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ED6C6E5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0991C1B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CD7F447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3C311AB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42311C" w:rsidRPr="0042311C" w14:paraId="43027C70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B26746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D4D9873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4DE2A4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A07B51D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4BBE789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7AE4FFB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53F2886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42311C" w:rsidRPr="0042311C" w14:paraId="38F06C88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16CB3C5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23979A9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1FD3438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9C90A6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A1FFB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DD0E7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87FC689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42311C" w:rsidRPr="0042311C" w14:paraId="160D3668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A80736C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CD8E428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7B597F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C94AD5D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ECB843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09B9A4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C7B6CE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42311C" w:rsidRPr="0042311C" w14:paraId="1630EBEB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3ECE383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1E0E71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C0F2B2A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CF7A5C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39EB023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9D7EC15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B88B268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42311C" w:rsidRPr="0042311C" w14:paraId="3B7C9305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DD74952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724BC68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75CD818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FDAE35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B514E0A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92B94A5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7F274ED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5210860" w14:textId="77777777" w:rsidR="0042311C" w:rsidRDefault="0042311C" w:rsidP="0042311C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42311C" w:rsidRPr="0042311C" w14:paraId="0DE6B386" w14:textId="77777777" w:rsidTr="0042311C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4F4B1162" w14:textId="77777777" w:rsidR="0042311C" w:rsidRPr="0042311C" w:rsidRDefault="0042311C" w:rsidP="0042311C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February 2024</w:t>
                  </w:r>
                </w:p>
              </w:tc>
            </w:tr>
            <w:tr w:rsidR="0042311C" w:rsidRPr="0042311C" w14:paraId="3C34D760" w14:textId="77777777" w:rsidTr="0042311C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681C3C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B4016DD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4B9DBE7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35E88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427A64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0226343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246ABAD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42311C" w:rsidRPr="0042311C" w14:paraId="69FC44B9" w14:textId="77777777" w:rsidTr="0042311C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2375B4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0B6D2F2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0C7614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BECF3E9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C55EDD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79118E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4765088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42311C" w:rsidRPr="0042311C" w14:paraId="778826B5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DE56CD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58C27DA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CE1AA3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84AE507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C412578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A4743F5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B07064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</w:tr>
            <w:tr w:rsidR="0042311C" w:rsidRPr="0042311C" w14:paraId="6163D7D4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D41DCF3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2C61F09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5A15E0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AA22B5C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A662DF4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CFDD90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17CF22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42311C" w:rsidRPr="0042311C" w14:paraId="130D8161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E5BC97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24BBD55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AB3215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8AD1F0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48D243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5B4354B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6D3EC2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</w:tr>
            <w:tr w:rsidR="0042311C" w:rsidRPr="0042311C" w14:paraId="70132E78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829251B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D813F7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26DB7F0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63652F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D1ACE2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864E135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2052B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42311C" w:rsidRPr="0042311C" w14:paraId="2E9B160F" w14:textId="77777777" w:rsidTr="0042311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AEA9D91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5AB93C7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250F371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697E7BB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A1B4D1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2A2A57F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4B3BE5E" w14:textId="77777777" w:rsidR="0042311C" w:rsidRPr="0042311C" w:rsidRDefault="0042311C" w:rsidP="0042311C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0EAA054F" w14:textId="77777777" w:rsidR="0042311C" w:rsidRDefault="0042311C" w:rsidP="0042311C">
            <w:pPr>
              <w:jc w:val="center"/>
            </w:pPr>
          </w:p>
        </w:tc>
      </w:tr>
    </w:tbl>
    <w:p w14:paraId="5CC53237" w14:textId="77777777" w:rsidR="007268E4" w:rsidRPr="00BB4F60" w:rsidRDefault="0042311C" w:rsidP="0042311C">
      <w:pPr>
        <w:jc w:val="center"/>
      </w:pPr>
      <w:r>
        <w:t>© EditableCalendar.Com</w:t>
      </w:r>
    </w:p>
    <w:sectPr w:rsidR="007268E4" w:rsidRPr="00BB4F60" w:rsidSect="00423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2C772" w14:textId="77777777" w:rsidR="003E57EE" w:rsidRDefault="003E57EE" w:rsidP="005762FE">
      <w:r>
        <w:separator/>
      </w:r>
    </w:p>
  </w:endnote>
  <w:endnote w:type="continuationSeparator" w:id="0">
    <w:p w14:paraId="6AB095D8" w14:textId="77777777" w:rsidR="003E57EE" w:rsidRDefault="003E57EE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9C5BE" w14:textId="77777777" w:rsidR="003E57EE" w:rsidRDefault="003E57EE" w:rsidP="005762FE">
      <w:r>
        <w:separator/>
      </w:r>
    </w:p>
  </w:footnote>
  <w:footnote w:type="continuationSeparator" w:id="0">
    <w:p w14:paraId="280E1129" w14:textId="77777777" w:rsidR="003E57EE" w:rsidRDefault="003E57EE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11C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3E57EE"/>
    <w:rsid w:val="004003C4"/>
    <w:rsid w:val="0042311C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00E29"/>
  <w15:docId w15:val="{C3BFEF79-B744-457D-AED2-E7C3F86B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2024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2022-05-06T08:47:00Z</dcterms:created>
  <dcterms:modified xsi:type="dcterms:W3CDTF">2022-05-06T08:47:00Z</dcterms:modified>
</cp:coreProperties>
</file>