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42311C" w:rsidRPr="0042311C" w14:paraId="4CF85165" w14:textId="77777777" w:rsidTr="0042311C">
        <w:trPr>
          <w:trHeight w:val="600"/>
        </w:trPr>
        <w:tc>
          <w:tcPr>
            <w:tcW w:w="9576" w:type="dxa"/>
            <w:gridSpan w:val="7"/>
          </w:tcPr>
          <w:p w14:paraId="1C42E282" w14:textId="77777777" w:rsidR="0042311C" w:rsidRPr="0042311C" w:rsidRDefault="0042311C" w:rsidP="0042311C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2024</w:t>
            </w:r>
          </w:p>
        </w:tc>
      </w:tr>
      <w:tr w:rsidR="0042311C" w14:paraId="389AC115" w14:textId="77777777" w:rsidTr="0042311C">
        <w:tc>
          <w:tcPr>
            <w:tcW w:w="1368" w:type="dxa"/>
          </w:tcPr>
          <w:p w14:paraId="6D57640F" w14:textId="77777777" w:rsidR="0042311C" w:rsidRDefault="0042311C" w:rsidP="0042311C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CA68185" w14:textId="77777777" w:rsidR="0042311C" w:rsidRDefault="0042311C" w:rsidP="0042311C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AC39EB7" w14:textId="77777777" w:rsidR="0042311C" w:rsidRDefault="0042311C" w:rsidP="0042311C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DAC8C54" w14:textId="77777777" w:rsidR="0042311C" w:rsidRDefault="0042311C" w:rsidP="0042311C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F902EAF" w14:textId="77777777" w:rsidR="0042311C" w:rsidRDefault="0042311C" w:rsidP="0042311C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95BC3F1" w14:textId="77777777" w:rsidR="0042311C" w:rsidRDefault="0042311C" w:rsidP="0042311C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078E2A0" w14:textId="77777777" w:rsidR="0042311C" w:rsidRDefault="0042311C" w:rsidP="0042311C">
            <w:pPr>
              <w:jc w:val="center"/>
            </w:pPr>
            <w:r>
              <w:t>Saturday</w:t>
            </w:r>
          </w:p>
        </w:tc>
      </w:tr>
      <w:tr w:rsidR="0042311C" w14:paraId="5FA5F4D1" w14:textId="77777777" w:rsidTr="0042311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23EE1BDF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B005C5" w14:textId="77777777" w:rsidR="0042311C" w:rsidRDefault="0042311C" w:rsidP="0042311C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D9FC2D" w14:textId="77777777" w:rsidR="0042311C" w:rsidRDefault="0042311C" w:rsidP="0042311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AC5197" w14:textId="77777777" w:rsidR="0042311C" w:rsidRDefault="0042311C" w:rsidP="0042311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C3145B" w14:textId="77777777" w:rsidR="0042311C" w:rsidRDefault="0042311C" w:rsidP="0042311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F09C56" w14:textId="77777777" w:rsidR="0042311C" w:rsidRDefault="0042311C" w:rsidP="0042311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AA4856" w14:textId="77777777" w:rsidR="0042311C" w:rsidRDefault="0042311C" w:rsidP="0042311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42311C" w14:paraId="02915316" w14:textId="77777777" w:rsidTr="0042311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ADCD24" w14:textId="77777777" w:rsidR="0042311C" w:rsidRDefault="0042311C" w:rsidP="0042311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A3C867" w14:textId="77777777" w:rsidR="0042311C" w:rsidRDefault="0042311C" w:rsidP="0042311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4BE7AA" w14:textId="77777777" w:rsidR="0042311C" w:rsidRDefault="0042311C" w:rsidP="0042311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035335" w14:textId="77777777" w:rsidR="0042311C" w:rsidRDefault="0042311C" w:rsidP="0042311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9BC1B1" w14:textId="77777777" w:rsidR="0042311C" w:rsidRDefault="0042311C" w:rsidP="0042311C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6267F0" w14:textId="77777777" w:rsidR="0042311C" w:rsidRDefault="0042311C" w:rsidP="0042311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3A2459" w14:textId="77777777" w:rsidR="0042311C" w:rsidRDefault="0042311C" w:rsidP="0042311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42311C" w14:paraId="67138203" w14:textId="77777777" w:rsidTr="0042311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2D23EC" w14:textId="77777777" w:rsidR="0042311C" w:rsidRDefault="0042311C" w:rsidP="0042311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C7DFAB" w14:textId="77777777" w:rsidR="0042311C" w:rsidRDefault="0042311C" w:rsidP="0042311C">
            <w:pPr>
              <w:jc w:val="center"/>
            </w:pPr>
            <w:r>
              <w:t>15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DC5FD0" w14:textId="77777777" w:rsidR="0042311C" w:rsidRDefault="0042311C" w:rsidP="0042311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548D5A" w14:textId="77777777" w:rsidR="0042311C" w:rsidRDefault="0042311C" w:rsidP="0042311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BF608D" w14:textId="77777777" w:rsidR="0042311C" w:rsidRDefault="0042311C" w:rsidP="0042311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E7FD88" w14:textId="77777777" w:rsidR="0042311C" w:rsidRDefault="0042311C" w:rsidP="0042311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F60B12" w14:textId="77777777" w:rsidR="0042311C" w:rsidRDefault="0042311C" w:rsidP="0042311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42311C" w14:paraId="13E4B01C" w14:textId="77777777" w:rsidTr="0042311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6F8A13" w14:textId="77777777" w:rsidR="0042311C" w:rsidRDefault="0042311C" w:rsidP="0042311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10E4B4" w14:textId="77777777" w:rsidR="0042311C" w:rsidRDefault="0042311C" w:rsidP="0042311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229325" w14:textId="77777777" w:rsidR="0042311C" w:rsidRDefault="0042311C" w:rsidP="0042311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73F6C4" w14:textId="77777777" w:rsidR="0042311C" w:rsidRDefault="0042311C" w:rsidP="0042311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7CE8EA7" w14:textId="77777777" w:rsidR="0042311C" w:rsidRDefault="0042311C" w:rsidP="0042311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A436127" w14:textId="77777777" w:rsidR="0042311C" w:rsidRDefault="0042311C" w:rsidP="0042311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F2EFC2" w14:textId="77777777" w:rsidR="0042311C" w:rsidRDefault="0042311C" w:rsidP="0042311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42311C" w14:paraId="72D7F525" w14:textId="77777777" w:rsidTr="0042311C">
        <w:trPr>
          <w:trHeight w:val="1500"/>
        </w:trPr>
        <w:tc>
          <w:tcPr>
            <w:tcW w:w="1368" w:type="dxa"/>
            <w:shd w:val="clear" w:color="auto" w:fill="auto"/>
          </w:tcPr>
          <w:p w14:paraId="4744D25A" w14:textId="77777777" w:rsidR="0042311C" w:rsidRDefault="0042311C" w:rsidP="0042311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64698AB" w14:textId="77777777" w:rsidR="0042311C" w:rsidRDefault="0042311C" w:rsidP="0042311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D5BA705" w14:textId="77777777" w:rsidR="0042311C" w:rsidRDefault="0042311C" w:rsidP="0042311C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0234EEC" w14:textId="77777777" w:rsidR="0042311C" w:rsidRDefault="0042311C" w:rsidP="0042311C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59780FC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503C27CD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2ECFBED0" w14:textId="77777777" w:rsidR="0042311C" w:rsidRDefault="0042311C" w:rsidP="0042311C">
            <w:pPr>
              <w:jc w:val="center"/>
            </w:pPr>
          </w:p>
        </w:tc>
      </w:tr>
      <w:tr w:rsidR="0042311C" w14:paraId="18A5FE67" w14:textId="77777777" w:rsidTr="0042311C">
        <w:trPr>
          <w:trHeight w:val="1500"/>
        </w:trPr>
        <w:tc>
          <w:tcPr>
            <w:tcW w:w="1368" w:type="dxa"/>
          </w:tcPr>
          <w:p w14:paraId="61E4867F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1708B24C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43ACC043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55589C16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4368D85A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2840BECD" w14:textId="77777777" w:rsidR="0042311C" w:rsidRDefault="0042311C" w:rsidP="0042311C">
            <w:pPr>
              <w:jc w:val="center"/>
            </w:pPr>
          </w:p>
        </w:tc>
        <w:tc>
          <w:tcPr>
            <w:tcW w:w="1368" w:type="dxa"/>
          </w:tcPr>
          <w:p w14:paraId="56E48A99" w14:textId="77777777" w:rsidR="0042311C" w:rsidRDefault="0042311C" w:rsidP="0042311C">
            <w:pPr>
              <w:jc w:val="center"/>
            </w:pPr>
          </w:p>
        </w:tc>
      </w:tr>
    </w:tbl>
    <w:p w14:paraId="331D81B2" w14:textId="77777777" w:rsidR="0042311C" w:rsidRDefault="0042311C" w:rsidP="0042311C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42311C" w14:paraId="2B9A6298" w14:textId="77777777" w:rsidTr="0042311C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2311C" w:rsidRPr="0042311C" w14:paraId="7F42E37B" w14:textId="77777777" w:rsidTr="0042311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E05600F" w14:textId="77777777" w:rsidR="0042311C" w:rsidRPr="0042311C" w:rsidRDefault="0042311C" w:rsidP="0042311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2023</w:t>
                  </w:r>
                </w:p>
              </w:tc>
            </w:tr>
            <w:tr w:rsidR="0042311C" w:rsidRPr="0042311C" w14:paraId="63B584F3" w14:textId="77777777" w:rsidTr="0042311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41DE33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9A18BD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57F9EE9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C0033A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EC958F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65EAE6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F128C2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2311C" w:rsidRPr="0042311C" w14:paraId="1D058A7C" w14:textId="77777777" w:rsidTr="0042311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5BA3C6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4AB813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88563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5F9FB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6802539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20D67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CFABF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42311C" w:rsidRPr="0042311C" w14:paraId="6E5E0B9B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89E89C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18126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879A9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4184B7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8D4AB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78B12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30775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42311C" w:rsidRPr="0042311C" w14:paraId="63985845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8F0277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26679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607BD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7B061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A4D83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06F97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9C208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42311C" w:rsidRPr="0042311C" w14:paraId="09C29851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67F339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8EC2B76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4C196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77152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7259D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EE936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99DD1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42311C" w:rsidRPr="0042311C" w14:paraId="53963932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5A055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D8A962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AED93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D0E42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CDBB0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8DF0D6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5D190A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42311C" w:rsidRPr="0042311C" w14:paraId="51F0DC02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51D259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37869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342BCD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81072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FB448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81743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55502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0350B86" w14:textId="77777777" w:rsidR="0042311C" w:rsidRDefault="0042311C" w:rsidP="0042311C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2311C" w:rsidRPr="0042311C" w14:paraId="7F894BFF" w14:textId="77777777" w:rsidTr="0042311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E07E281" w14:textId="77777777" w:rsidR="0042311C" w:rsidRPr="0042311C" w:rsidRDefault="0042311C" w:rsidP="0042311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2024</w:t>
                  </w:r>
                </w:p>
              </w:tc>
            </w:tr>
            <w:tr w:rsidR="0042311C" w:rsidRPr="0042311C" w14:paraId="6FDF5979" w14:textId="77777777" w:rsidTr="0042311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1356D5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9B1B98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227CFC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5AEDA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5C93E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A42E5D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69366E6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2311C" w:rsidRPr="0042311C" w14:paraId="1D89D112" w14:textId="77777777" w:rsidTr="0042311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678619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34456E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FC6206C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ED6C6E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0991C1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CD7F447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C311A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42311C" w:rsidRPr="0042311C" w14:paraId="43027C70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B26746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4D987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DE2A4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A07B51D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BBE789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AE4FF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3F2886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42311C" w:rsidRPr="0042311C" w14:paraId="38F06C88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16CB3C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3979A9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1FD343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C90A6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A1FFB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DD0E7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7FC689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42311C" w:rsidRPr="0042311C" w14:paraId="160D3668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A80736C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D8E42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B597F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94AD5D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CB843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9B9A4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7B6CE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42311C" w:rsidRPr="0042311C" w14:paraId="1630EBEB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3ECE38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1E0E71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0F2B2A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F7A5C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9EB02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D7EC1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88B26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42311C" w:rsidRPr="0042311C" w14:paraId="3B7C9305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DD74952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24BC6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5CD81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DAE35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514E0A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2B94A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F274ED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5210860" w14:textId="77777777" w:rsidR="0042311C" w:rsidRDefault="0042311C" w:rsidP="0042311C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2311C" w:rsidRPr="0042311C" w14:paraId="0DE6B386" w14:textId="77777777" w:rsidTr="0042311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F4B1162" w14:textId="77777777" w:rsidR="0042311C" w:rsidRPr="0042311C" w:rsidRDefault="0042311C" w:rsidP="0042311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2024</w:t>
                  </w:r>
                </w:p>
              </w:tc>
            </w:tr>
            <w:tr w:rsidR="0042311C" w:rsidRPr="0042311C" w14:paraId="3C34D760" w14:textId="77777777" w:rsidTr="0042311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81C3C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B4016DD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B9DBE7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35E88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427A64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022634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246ABAD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2311C" w:rsidRPr="0042311C" w14:paraId="69FC44B9" w14:textId="77777777" w:rsidTr="0042311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375B4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B6D2F2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0C7614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ECF3E9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55EDD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9118E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476508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42311C" w:rsidRPr="0042311C" w14:paraId="778826B5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DE56CD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8C27DA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E1AA3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84AE507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412578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4743F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07064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42311C" w:rsidRPr="0042311C" w14:paraId="6163D7D4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D41DCF3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C61F09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A15E0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A22B5C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662DF4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FDD90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7CF22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42311C" w:rsidRPr="0042311C" w14:paraId="130D8161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E5BC97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4BBD5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AB321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AD1F0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8D243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B4354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6D3EC2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42311C" w:rsidRPr="0042311C" w14:paraId="70132E78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829251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813F7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6DB7F0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3652F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1ACE2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64E135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2052B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42311C" w:rsidRPr="0042311C" w14:paraId="2E9B160F" w14:textId="77777777" w:rsidTr="0042311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AEA9D9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AB93C7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50F37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97E7BB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A1B4D1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A2A57F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B3BE5E" w14:textId="77777777" w:rsidR="0042311C" w:rsidRPr="0042311C" w:rsidRDefault="0042311C" w:rsidP="0042311C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EAA054F" w14:textId="77777777" w:rsidR="0042311C" w:rsidRDefault="0042311C" w:rsidP="0042311C">
            <w:pPr>
              <w:jc w:val="center"/>
            </w:pPr>
          </w:p>
        </w:tc>
      </w:tr>
    </w:tbl>
    <w:p w14:paraId="5CC53237" w14:textId="77777777" w:rsidR="007268E4" w:rsidRPr="00BB4F60" w:rsidRDefault="0042311C" w:rsidP="0042311C">
      <w:pPr>
        <w:jc w:val="center"/>
      </w:pPr>
      <w:r>
        <w:t>© EditableCalendar.Com</w:t>
      </w:r>
    </w:p>
    <w:sectPr w:rsidR="007268E4" w:rsidRPr="00BB4F60" w:rsidSect="004231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2C772" w14:textId="77777777" w:rsidR="003E57EE" w:rsidRDefault="003E57EE" w:rsidP="005762FE">
      <w:r>
        <w:separator/>
      </w:r>
    </w:p>
  </w:endnote>
  <w:endnote w:type="continuationSeparator" w:id="0">
    <w:p w14:paraId="6AB095D8" w14:textId="77777777" w:rsidR="003E57EE" w:rsidRDefault="003E57EE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9C5BE" w14:textId="77777777" w:rsidR="003E57EE" w:rsidRDefault="003E57EE" w:rsidP="005762FE">
      <w:r>
        <w:separator/>
      </w:r>
    </w:p>
  </w:footnote>
  <w:footnote w:type="continuationSeparator" w:id="0">
    <w:p w14:paraId="280E1129" w14:textId="77777777" w:rsidR="003E57EE" w:rsidRDefault="003E57EE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11C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3E57EE"/>
    <w:rsid w:val="004003C4"/>
    <w:rsid w:val="0042311C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00E29"/>
  <w15:docId w15:val="{C3BFEF79-B744-457D-AED2-E7C3F86BE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2024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2022-05-06T08:47:00Z</dcterms:created>
  <dcterms:modified xsi:type="dcterms:W3CDTF">2022-05-06T08:47:00Z</dcterms:modified>
</cp:coreProperties>
</file>