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F190F" w:rsidRPr="003F190F" w14:paraId="57AAC3E5" w14:textId="77777777" w:rsidTr="003F190F">
        <w:trPr>
          <w:trHeight w:val="600"/>
        </w:trPr>
        <w:tc>
          <w:tcPr>
            <w:tcW w:w="9576" w:type="dxa"/>
            <w:gridSpan w:val="7"/>
          </w:tcPr>
          <w:p w14:paraId="6ECD5E62" w14:textId="77777777" w:rsidR="003F190F" w:rsidRPr="003F190F" w:rsidRDefault="003F190F" w:rsidP="003F190F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2023</w:t>
            </w:r>
          </w:p>
        </w:tc>
      </w:tr>
      <w:tr w:rsidR="003F190F" w14:paraId="3CC4814C" w14:textId="77777777" w:rsidTr="003F190F">
        <w:tc>
          <w:tcPr>
            <w:tcW w:w="1368" w:type="dxa"/>
            <w:tcBorders>
              <w:bottom w:val="single" w:sz="4" w:space="0" w:color="auto"/>
            </w:tcBorders>
          </w:tcPr>
          <w:p w14:paraId="4D2A106B" w14:textId="77777777" w:rsidR="003F190F" w:rsidRDefault="003F190F" w:rsidP="003F190F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1C4A5BF" w14:textId="77777777" w:rsidR="003F190F" w:rsidRDefault="003F190F" w:rsidP="003F190F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177829" w14:textId="77777777" w:rsidR="003F190F" w:rsidRDefault="003F190F" w:rsidP="003F190F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F69ACB0" w14:textId="77777777" w:rsidR="003F190F" w:rsidRDefault="003F190F" w:rsidP="003F190F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412B615" w14:textId="77777777" w:rsidR="003F190F" w:rsidRDefault="003F190F" w:rsidP="003F190F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CDFE472" w14:textId="77777777" w:rsidR="003F190F" w:rsidRDefault="003F190F" w:rsidP="003F190F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44BD8B0" w14:textId="77777777" w:rsidR="003F190F" w:rsidRDefault="003F190F" w:rsidP="003F190F">
            <w:pPr>
              <w:jc w:val="center"/>
            </w:pPr>
            <w:r>
              <w:t>Saturday</w:t>
            </w:r>
          </w:p>
        </w:tc>
      </w:tr>
      <w:tr w:rsidR="003F190F" w14:paraId="702A731F" w14:textId="77777777" w:rsidTr="003F190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A124A3" w14:textId="77777777" w:rsidR="003F190F" w:rsidRDefault="003F190F" w:rsidP="003F190F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076DDD" w14:textId="77777777" w:rsidR="003F190F" w:rsidRDefault="003F190F" w:rsidP="003F190F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0E794C" w14:textId="77777777" w:rsidR="003F190F" w:rsidRDefault="003F190F" w:rsidP="003F190F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50336C" w14:textId="77777777" w:rsidR="003F190F" w:rsidRDefault="003F190F" w:rsidP="003F190F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D195C4" w14:textId="77777777" w:rsidR="003F190F" w:rsidRDefault="003F190F" w:rsidP="003F190F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6B70BF" w14:textId="77777777" w:rsidR="003F190F" w:rsidRDefault="003F190F" w:rsidP="003F190F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D122A3" w14:textId="77777777" w:rsidR="003F190F" w:rsidRDefault="003F190F" w:rsidP="003F190F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3F190F" w14:paraId="453E5C51" w14:textId="77777777" w:rsidTr="003F190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8F5709" w14:textId="77777777" w:rsidR="003F190F" w:rsidRDefault="003F190F" w:rsidP="003F190F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0AC7F7" w14:textId="77777777" w:rsidR="003F190F" w:rsidRDefault="003F190F" w:rsidP="003F190F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A62473" w14:textId="77777777" w:rsidR="003F190F" w:rsidRDefault="003F190F" w:rsidP="003F190F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D121D2" w14:textId="77777777" w:rsidR="003F190F" w:rsidRDefault="003F190F" w:rsidP="003F190F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0B7186" w14:textId="77777777" w:rsidR="003F190F" w:rsidRDefault="003F190F" w:rsidP="003F190F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0EDB4C" w14:textId="77777777" w:rsidR="003F190F" w:rsidRDefault="003F190F" w:rsidP="003F190F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FFE69A" w14:textId="77777777" w:rsidR="003F190F" w:rsidRDefault="003F190F" w:rsidP="003F190F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3F190F" w14:paraId="1A4032C0" w14:textId="77777777" w:rsidTr="003F190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685603" w14:textId="77777777" w:rsidR="003F190F" w:rsidRDefault="003F190F" w:rsidP="003F190F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B8689D" w14:textId="77777777" w:rsidR="003F190F" w:rsidRDefault="003F190F" w:rsidP="003F190F">
            <w:pPr>
              <w:jc w:val="center"/>
            </w:pPr>
            <w:r>
              <w:t>16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92195E" w14:textId="77777777" w:rsidR="003F190F" w:rsidRDefault="003F190F" w:rsidP="003F190F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E3E5D2" w14:textId="77777777" w:rsidR="003F190F" w:rsidRDefault="003F190F" w:rsidP="003F190F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F46562" w14:textId="77777777" w:rsidR="003F190F" w:rsidRDefault="003F190F" w:rsidP="003F190F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E22E01" w14:textId="77777777" w:rsidR="003F190F" w:rsidRDefault="003F190F" w:rsidP="003F190F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0BA831" w14:textId="77777777" w:rsidR="003F190F" w:rsidRDefault="003F190F" w:rsidP="003F190F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3F190F" w14:paraId="45B2CF2A" w14:textId="77777777" w:rsidTr="003F190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E7A626" w14:textId="77777777" w:rsidR="003F190F" w:rsidRDefault="003F190F" w:rsidP="003F190F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DDD4B2" w14:textId="77777777" w:rsidR="003F190F" w:rsidRDefault="003F190F" w:rsidP="003F190F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35A927" w14:textId="77777777" w:rsidR="003F190F" w:rsidRDefault="003F190F" w:rsidP="003F190F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AA6F3A3" w14:textId="77777777" w:rsidR="003F190F" w:rsidRDefault="003F190F" w:rsidP="003F190F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1DDB671" w14:textId="77777777" w:rsidR="003F190F" w:rsidRDefault="003F190F" w:rsidP="003F190F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1ACDB0D" w14:textId="77777777" w:rsidR="003F190F" w:rsidRDefault="003F190F" w:rsidP="003F190F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F5C5EEE" w14:textId="77777777" w:rsidR="003F190F" w:rsidRDefault="003F190F" w:rsidP="003F190F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3F190F" w14:paraId="3FE7655C" w14:textId="77777777" w:rsidTr="003F190F">
        <w:trPr>
          <w:trHeight w:val="1500"/>
        </w:trPr>
        <w:tc>
          <w:tcPr>
            <w:tcW w:w="1368" w:type="dxa"/>
            <w:shd w:val="clear" w:color="auto" w:fill="auto"/>
          </w:tcPr>
          <w:p w14:paraId="77C25E17" w14:textId="77777777" w:rsidR="003F190F" w:rsidRDefault="003F190F" w:rsidP="003F190F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6A07E68" w14:textId="77777777" w:rsidR="003F190F" w:rsidRDefault="003F190F" w:rsidP="003F190F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1E44E9" w14:textId="77777777" w:rsidR="003F190F" w:rsidRDefault="003F190F" w:rsidP="003F190F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2464C20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6DE34B47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43CBD2F6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7D68FE0E" w14:textId="77777777" w:rsidR="003F190F" w:rsidRDefault="003F190F" w:rsidP="003F190F">
            <w:pPr>
              <w:jc w:val="center"/>
            </w:pPr>
          </w:p>
        </w:tc>
      </w:tr>
      <w:tr w:rsidR="003F190F" w14:paraId="1159417B" w14:textId="77777777" w:rsidTr="003F190F">
        <w:trPr>
          <w:trHeight w:val="1500"/>
        </w:trPr>
        <w:tc>
          <w:tcPr>
            <w:tcW w:w="1368" w:type="dxa"/>
          </w:tcPr>
          <w:p w14:paraId="2B284115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4255811F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65474878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7AB404FF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6730AFEF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51DA430F" w14:textId="77777777" w:rsidR="003F190F" w:rsidRDefault="003F190F" w:rsidP="003F190F">
            <w:pPr>
              <w:jc w:val="center"/>
            </w:pPr>
          </w:p>
        </w:tc>
        <w:tc>
          <w:tcPr>
            <w:tcW w:w="1368" w:type="dxa"/>
          </w:tcPr>
          <w:p w14:paraId="3D4B6B1E" w14:textId="77777777" w:rsidR="003F190F" w:rsidRDefault="003F190F" w:rsidP="003F190F">
            <w:pPr>
              <w:jc w:val="center"/>
            </w:pPr>
          </w:p>
        </w:tc>
      </w:tr>
    </w:tbl>
    <w:p w14:paraId="2831CE85" w14:textId="77777777" w:rsidR="003F190F" w:rsidRDefault="003F190F" w:rsidP="003F190F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F190F" w14:paraId="77C22061" w14:textId="77777777" w:rsidTr="003F190F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F190F" w:rsidRPr="003F190F" w14:paraId="59FEB4A6" w14:textId="77777777" w:rsidTr="003F190F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9CC9F0F" w14:textId="77777777" w:rsidR="003F190F" w:rsidRPr="003F190F" w:rsidRDefault="003F190F" w:rsidP="003F190F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2022</w:t>
                  </w:r>
                </w:p>
              </w:tc>
            </w:tr>
            <w:tr w:rsidR="003F190F" w:rsidRPr="003F190F" w14:paraId="4B8D8451" w14:textId="77777777" w:rsidTr="003F190F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6538F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4754D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8D9DC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FEAE2E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10FFC2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49598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1FB94F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F190F" w:rsidRPr="003F190F" w14:paraId="5DF71047" w14:textId="77777777" w:rsidTr="003F190F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19FC0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2E77CC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A9BF8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C252F3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90A83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924D6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0AF3E5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3F190F" w:rsidRPr="003F190F" w14:paraId="0DD0E957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A3865F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AD52F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5455B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6A6AF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9537E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8E740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062BF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3F190F" w:rsidRPr="003F190F" w14:paraId="62300BEA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945CD7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BA5A5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291C0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249FD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13F12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17A2B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CAF54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3F190F" w:rsidRPr="003F190F" w14:paraId="24053B40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846048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286477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A316A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A7D97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4E357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661FD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E1A1B4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3F190F" w:rsidRPr="003F190F" w14:paraId="474F149E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7BEDD5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3D48C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1F2C0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E9DC7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BCABA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123CBA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B0663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3F190F" w:rsidRPr="003F190F" w14:paraId="169C8B2D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FD6BEC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628A4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607EE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F1DA2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4A1F3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9D860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2AD79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E940B5A" w14:textId="77777777" w:rsidR="003F190F" w:rsidRDefault="003F190F" w:rsidP="003F190F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F190F" w:rsidRPr="003F190F" w14:paraId="4A93D6D6" w14:textId="77777777" w:rsidTr="003F190F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084328B" w14:textId="77777777" w:rsidR="003F190F" w:rsidRPr="003F190F" w:rsidRDefault="003F190F" w:rsidP="003F190F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2023</w:t>
                  </w:r>
                </w:p>
              </w:tc>
            </w:tr>
            <w:tr w:rsidR="003F190F" w:rsidRPr="003F190F" w14:paraId="40B69CCE" w14:textId="77777777" w:rsidTr="003F190F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4A5AF8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34AA097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0FF613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41B38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91417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8A7DDA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0AF06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F190F" w:rsidRPr="003F190F" w14:paraId="37074DA7" w14:textId="77777777" w:rsidTr="003F190F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8AA537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94FF04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C12ED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2F4C6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1937BF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206829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CC19D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3F190F" w:rsidRPr="003F190F" w14:paraId="46CE44EB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3ADAA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E23FF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BC824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DFBE2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8FCE5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ECB5F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0D284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3F190F" w:rsidRPr="003F190F" w14:paraId="396741F1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236B62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F6B44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6F1E54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EB2CC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215A8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99F80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CC22F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3F190F" w:rsidRPr="003F190F" w14:paraId="18040A87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95981F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DB71D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AA224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F22FA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1BBB9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F77A9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272004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3F190F" w:rsidRPr="003F190F" w14:paraId="0EC69224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E14A50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0CAC8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448C57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C8CDC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8A516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61089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92BF6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F190F" w:rsidRPr="003F190F" w14:paraId="37D3F868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2E124F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536F1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DAC10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2B9E9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870663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0E37E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827BC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9ED8991" w14:textId="77777777" w:rsidR="003F190F" w:rsidRDefault="003F190F" w:rsidP="003F190F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3F190F" w:rsidRPr="003F190F" w14:paraId="4C3C2CDF" w14:textId="77777777" w:rsidTr="003F190F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8C36D13" w14:textId="77777777" w:rsidR="003F190F" w:rsidRPr="003F190F" w:rsidRDefault="003F190F" w:rsidP="003F190F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2023</w:t>
                  </w:r>
                </w:p>
              </w:tc>
            </w:tr>
            <w:tr w:rsidR="003F190F" w:rsidRPr="003F190F" w14:paraId="64BCF227" w14:textId="77777777" w:rsidTr="003F190F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B923EFA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486E01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55012C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BECFAC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5DEE8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7946E0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44E23B7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3F190F" w:rsidRPr="003F190F" w14:paraId="1013851F" w14:textId="77777777" w:rsidTr="003F190F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A2B7B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06F5A8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AF18FF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2DC2AB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91C0D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0A08E3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7D9D9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3F190F" w:rsidRPr="003F190F" w14:paraId="2735D59B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7E6B2E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69398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D1D1E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6F6D0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B6900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BFC78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57BE8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3F190F" w:rsidRPr="003F190F" w14:paraId="474A9CF3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7505F7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16C49DA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5A0B4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70AAB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531B2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45A91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74D636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3F190F" w:rsidRPr="003F190F" w14:paraId="71191D04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473ED1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5C85B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83AEC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D5D414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35C26E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70D485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95D4F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3F190F" w:rsidRPr="003F190F" w14:paraId="44E70461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B7B0F3F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04DA32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33A92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EDE45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5C970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1B73DD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38AA39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3F190F" w:rsidRPr="003F190F" w14:paraId="09891192" w14:textId="77777777" w:rsidTr="003F190F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D9FD580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CE8EA8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A437FF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905A9A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F0B12C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C995B1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805D53" w14:textId="77777777" w:rsidR="003F190F" w:rsidRPr="003F190F" w:rsidRDefault="003F190F" w:rsidP="003F190F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A73CE66" w14:textId="77777777" w:rsidR="003F190F" w:rsidRDefault="003F190F" w:rsidP="003F190F">
            <w:pPr>
              <w:jc w:val="center"/>
            </w:pPr>
          </w:p>
        </w:tc>
      </w:tr>
    </w:tbl>
    <w:p w14:paraId="6D6116B5" w14:textId="77777777" w:rsidR="007268E4" w:rsidRPr="00BB4F60" w:rsidRDefault="003F190F" w:rsidP="003F190F">
      <w:pPr>
        <w:jc w:val="center"/>
      </w:pPr>
      <w:r>
        <w:t>© EditableCalendar.Com</w:t>
      </w:r>
    </w:p>
    <w:sectPr w:rsidR="007268E4" w:rsidRPr="00BB4F60" w:rsidSect="003F19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3031C" w14:textId="77777777" w:rsidR="006403D8" w:rsidRDefault="006403D8" w:rsidP="005762FE">
      <w:r>
        <w:separator/>
      </w:r>
    </w:p>
  </w:endnote>
  <w:endnote w:type="continuationSeparator" w:id="0">
    <w:p w14:paraId="1154E6E7" w14:textId="77777777" w:rsidR="006403D8" w:rsidRDefault="006403D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A0F6B" w14:textId="77777777" w:rsidR="006403D8" w:rsidRDefault="006403D8" w:rsidP="005762FE">
      <w:r>
        <w:separator/>
      </w:r>
    </w:p>
  </w:footnote>
  <w:footnote w:type="continuationSeparator" w:id="0">
    <w:p w14:paraId="7579DAAB" w14:textId="77777777" w:rsidR="006403D8" w:rsidRDefault="006403D8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90F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3F190F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403D8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3E299"/>
  <w15:docId w15:val="{D9798D80-735B-4F6A-A701-F59276C11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2022-05-06T07:29:00Z</dcterms:created>
  <dcterms:modified xsi:type="dcterms:W3CDTF">2022-05-06T07:30:00Z</dcterms:modified>
</cp:coreProperties>
</file>