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4B4378" w:rsidRPr="004B4378" w14:paraId="2EE91E3C" w14:textId="77777777" w:rsidTr="004B4378">
        <w:trPr>
          <w:trHeight w:val="600"/>
        </w:trPr>
        <w:tc>
          <w:tcPr>
            <w:tcW w:w="9576" w:type="dxa"/>
            <w:gridSpan w:val="7"/>
          </w:tcPr>
          <w:p w14:paraId="58F44ADE" w14:textId="77777777" w:rsidR="004B4378" w:rsidRPr="004B4378" w:rsidRDefault="004B4378" w:rsidP="004B4378">
            <w:pPr>
              <w:jc w:val="center"/>
              <w:rPr>
                <w:sz w:val="48"/>
              </w:rPr>
            </w:pPr>
            <w:r>
              <w:rPr>
                <w:sz w:val="48"/>
              </w:rPr>
              <w:t>January 2022</w:t>
            </w:r>
          </w:p>
        </w:tc>
      </w:tr>
      <w:tr w:rsidR="004B4378" w14:paraId="7D2E9EBC" w14:textId="77777777" w:rsidTr="004B4378">
        <w:tc>
          <w:tcPr>
            <w:tcW w:w="1368" w:type="dxa"/>
          </w:tcPr>
          <w:p w14:paraId="4039B9BD" w14:textId="77777777" w:rsidR="004B4378" w:rsidRDefault="004B4378" w:rsidP="004B4378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01976E9E" w14:textId="77777777" w:rsidR="004B4378" w:rsidRDefault="004B4378" w:rsidP="004B4378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297B468B" w14:textId="77777777" w:rsidR="004B4378" w:rsidRDefault="004B4378" w:rsidP="004B4378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94DFD3D" w14:textId="77777777" w:rsidR="004B4378" w:rsidRDefault="004B4378" w:rsidP="004B4378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3FF90216" w14:textId="77777777" w:rsidR="004B4378" w:rsidRDefault="004B4378" w:rsidP="004B4378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ED1DE08" w14:textId="77777777" w:rsidR="004B4378" w:rsidRDefault="004B4378" w:rsidP="004B4378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43FC327" w14:textId="77777777" w:rsidR="004B4378" w:rsidRDefault="004B4378" w:rsidP="004B4378">
            <w:pPr>
              <w:jc w:val="center"/>
            </w:pPr>
            <w:r>
              <w:t>Sunday</w:t>
            </w:r>
          </w:p>
        </w:tc>
      </w:tr>
      <w:tr w:rsidR="004B4378" w14:paraId="1FEE3B4C" w14:textId="77777777" w:rsidTr="004B437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08C7DE6" w14:textId="77777777" w:rsidR="004B4378" w:rsidRDefault="004B4378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28C68DBD" w14:textId="77777777" w:rsidR="004B4378" w:rsidRDefault="004B4378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64385371" w14:textId="77777777" w:rsidR="004B4378" w:rsidRDefault="004B4378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FE5FBD7" w14:textId="77777777" w:rsidR="004B4378" w:rsidRDefault="004B4378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14FB4AEA" w14:textId="77777777" w:rsidR="004B4378" w:rsidRDefault="004B4378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75A464" w14:textId="77777777" w:rsidR="004B4378" w:rsidRDefault="004B4378" w:rsidP="004B4378">
            <w:pPr>
              <w:jc w:val="center"/>
            </w:pPr>
            <w:r>
              <w:t>1</w:t>
            </w:r>
            <w:r>
              <w:br/>
            </w:r>
            <w:r>
              <w:br/>
              <w:t>New Year's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303857" w14:textId="77777777" w:rsidR="004B4378" w:rsidRDefault="004B4378" w:rsidP="004B4378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4B4378" w14:paraId="458A7A8C" w14:textId="77777777" w:rsidTr="004B437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659659" w14:textId="77777777" w:rsidR="004B4378" w:rsidRDefault="004B4378" w:rsidP="004B4378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458F9B" w14:textId="77777777" w:rsidR="004B4378" w:rsidRDefault="004B4378" w:rsidP="004B4378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A2D46B" w14:textId="77777777" w:rsidR="004B4378" w:rsidRDefault="004B4378" w:rsidP="004B4378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BC0608" w14:textId="77777777" w:rsidR="004B4378" w:rsidRDefault="004B4378" w:rsidP="004B4378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403B32" w14:textId="77777777" w:rsidR="004B4378" w:rsidRDefault="004B4378" w:rsidP="004B4378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2BC249" w14:textId="77777777" w:rsidR="004B4378" w:rsidRDefault="004B4378" w:rsidP="004B4378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9C92B2F" w14:textId="77777777" w:rsidR="004B4378" w:rsidRDefault="004B4378" w:rsidP="004B4378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4B4378" w14:paraId="5D0B9644" w14:textId="77777777" w:rsidTr="004B437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8C29D8" w14:textId="77777777" w:rsidR="004B4378" w:rsidRDefault="004B4378" w:rsidP="004B4378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2E2D44" w14:textId="77777777" w:rsidR="004B4378" w:rsidRDefault="004B4378" w:rsidP="004B4378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8B75D2" w14:textId="77777777" w:rsidR="004B4378" w:rsidRDefault="004B4378" w:rsidP="004B4378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33FD9D" w14:textId="77777777" w:rsidR="004B4378" w:rsidRDefault="004B4378" w:rsidP="004B4378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95417C" w14:textId="77777777" w:rsidR="004B4378" w:rsidRDefault="004B4378" w:rsidP="004B4378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FDF687" w14:textId="77777777" w:rsidR="004B4378" w:rsidRDefault="004B4378" w:rsidP="004B4378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E799FE" w14:textId="77777777" w:rsidR="004B4378" w:rsidRDefault="004B4378" w:rsidP="004B4378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4B4378" w14:paraId="41BC8D31" w14:textId="77777777" w:rsidTr="004B437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90853F" w14:textId="77777777" w:rsidR="004B4378" w:rsidRDefault="004B4378" w:rsidP="004B4378">
            <w:pPr>
              <w:jc w:val="center"/>
            </w:pPr>
            <w:r>
              <w:t>17</w:t>
            </w:r>
            <w:r>
              <w:br/>
            </w:r>
            <w:r>
              <w:br/>
              <w:t>Luther King Jr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5493DB" w14:textId="77777777" w:rsidR="004B4378" w:rsidRDefault="004B4378" w:rsidP="004B4378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B92DD2" w14:textId="77777777" w:rsidR="004B4378" w:rsidRDefault="004B4378" w:rsidP="004B4378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1FB564" w14:textId="77777777" w:rsidR="004B4378" w:rsidRDefault="004B4378" w:rsidP="004B4378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7EB0F2" w14:textId="77777777" w:rsidR="004B4378" w:rsidRDefault="004B4378" w:rsidP="004B4378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56F1CE" w14:textId="77777777" w:rsidR="004B4378" w:rsidRDefault="004B4378" w:rsidP="004B4378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874706" w14:textId="77777777" w:rsidR="004B4378" w:rsidRDefault="004B4378" w:rsidP="004B4378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4B4378" w14:paraId="249ADB5B" w14:textId="77777777" w:rsidTr="004B4378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816CBC" w14:textId="77777777" w:rsidR="004B4378" w:rsidRDefault="004B4378" w:rsidP="004B4378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53563A0" w14:textId="77777777" w:rsidR="004B4378" w:rsidRDefault="004B4378" w:rsidP="004B4378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3BF0BB" w14:textId="77777777" w:rsidR="004B4378" w:rsidRDefault="004B4378" w:rsidP="004B4378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28EF64C" w14:textId="77777777" w:rsidR="004B4378" w:rsidRDefault="004B4378" w:rsidP="004B4378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18B9C94" w14:textId="77777777" w:rsidR="004B4378" w:rsidRDefault="004B4378" w:rsidP="004B4378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4027A82" w14:textId="77777777" w:rsidR="004B4378" w:rsidRDefault="004B4378" w:rsidP="004B4378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E22B587" w14:textId="77777777" w:rsidR="004B4378" w:rsidRDefault="004B4378" w:rsidP="004B4378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4B4378" w14:paraId="43F17ECC" w14:textId="77777777" w:rsidTr="004B4378">
        <w:trPr>
          <w:trHeight w:val="1500"/>
        </w:trPr>
        <w:tc>
          <w:tcPr>
            <w:tcW w:w="1368" w:type="dxa"/>
            <w:shd w:val="clear" w:color="auto" w:fill="auto"/>
          </w:tcPr>
          <w:p w14:paraId="63DDE755" w14:textId="77777777" w:rsidR="004B4378" w:rsidRDefault="004B4378" w:rsidP="004B4378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3008756" w14:textId="77777777" w:rsidR="004B4378" w:rsidRDefault="004B4378" w:rsidP="00BB4F60"/>
        </w:tc>
        <w:tc>
          <w:tcPr>
            <w:tcW w:w="1368" w:type="dxa"/>
          </w:tcPr>
          <w:p w14:paraId="5654D7D1" w14:textId="77777777" w:rsidR="004B4378" w:rsidRDefault="004B4378" w:rsidP="00BB4F60"/>
        </w:tc>
        <w:tc>
          <w:tcPr>
            <w:tcW w:w="1368" w:type="dxa"/>
          </w:tcPr>
          <w:p w14:paraId="0FE84425" w14:textId="77777777" w:rsidR="004B4378" w:rsidRDefault="004B4378" w:rsidP="00BB4F60"/>
        </w:tc>
        <w:tc>
          <w:tcPr>
            <w:tcW w:w="1368" w:type="dxa"/>
          </w:tcPr>
          <w:p w14:paraId="5C8B0366" w14:textId="77777777" w:rsidR="004B4378" w:rsidRDefault="004B4378" w:rsidP="00BB4F60"/>
        </w:tc>
        <w:tc>
          <w:tcPr>
            <w:tcW w:w="1368" w:type="dxa"/>
          </w:tcPr>
          <w:p w14:paraId="5C0E5697" w14:textId="77777777" w:rsidR="004B4378" w:rsidRDefault="004B4378" w:rsidP="00BB4F60"/>
        </w:tc>
        <w:tc>
          <w:tcPr>
            <w:tcW w:w="1368" w:type="dxa"/>
          </w:tcPr>
          <w:p w14:paraId="2D1CC655" w14:textId="77777777" w:rsidR="004B4378" w:rsidRDefault="004B4378" w:rsidP="00BB4F60"/>
        </w:tc>
      </w:tr>
    </w:tbl>
    <w:p w14:paraId="229A42BC" w14:textId="77777777" w:rsidR="004B4378" w:rsidRDefault="004B4378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B4378" w14:paraId="64B263DF" w14:textId="77777777" w:rsidTr="004B4378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B4378" w:rsidRPr="004B4378" w14:paraId="58AFD32D" w14:textId="77777777" w:rsidTr="004B4378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2FEEBFC" w14:textId="77777777" w:rsidR="004B4378" w:rsidRPr="004B4378" w:rsidRDefault="004B4378" w:rsidP="004B4378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December 2021</w:t>
                  </w:r>
                </w:p>
              </w:tc>
            </w:tr>
            <w:tr w:rsidR="004B4378" w:rsidRPr="004B4378" w14:paraId="5DE794C9" w14:textId="77777777" w:rsidTr="004B4378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453AC3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6EC4DBE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26F3217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EE15B73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67DFC01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39992A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EB5C231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B4378" w:rsidRPr="004B4378" w14:paraId="7D8A0577" w14:textId="77777777" w:rsidTr="004B4378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843CBB2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EA3BFC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40C27F5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165D41F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A87753C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9A9860B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88289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4B4378" w:rsidRPr="004B4378" w14:paraId="52837CEA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300938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82962A9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BAD074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DBAA8F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2B278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9888B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C19525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4B4378" w:rsidRPr="004B4378" w14:paraId="545B9A58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5BF9FF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926F12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BBF1A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32BE6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C05A3B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523BD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CF4A21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4B4378" w:rsidRPr="004B4378" w14:paraId="3604E385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93D1150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CE00C2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FFCC05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42C8D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1F9EAC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16F9A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74A5AF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4B4378" w:rsidRPr="004B4378" w14:paraId="4B446FA7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49940F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5DB01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3998C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A7FBF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7AFAF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FBB332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166598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</w:tr>
            <w:tr w:rsidR="004B4378" w:rsidRPr="004B4378" w14:paraId="47131AE2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B7C480A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E47077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BB4DFD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ABA4B2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DA2CF1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FAB8CD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903A22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42FB3A46" w14:textId="77777777" w:rsidR="004B4378" w:rsidRDefault="004B4378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B4378" w:rsidRPr="004B4378" w14:paraId="42C49443" w14:textId="77777777" w:rsidTr="004B4378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AF77808" w14:textId="77777777" w:rsidR="004B4378" w:rsidRPr="004B4378" w:rsidRDefault="004B4378" w:rsidP="004B4378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2022</w:t>
                  </w:r>
                </w:p>
              </w:tc>
            </w:tr>
            <w:tr w:rsidR="004B4378" w:rsidRPr="004B4378" w14:paraId="2AD5E0F5" w14:textId="77777777" w:rsidTr="004B4378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78A184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D8E9E4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91BEB9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E4E9273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553E69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482D10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F5C6BB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B4378" w:rsidRPr="004B4378" w14:paraId="768C8E7B" w14:textId="77777777" w:rsidTr="004B4378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23D591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C50F36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1E58E44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8FA616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7E37C9A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2FD4EC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F082551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4B4378" w:rsidRPr="004B4378" w14:paraId="3D37E756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4300D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841131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79483E1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942AF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41834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56E994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4BACFB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4B4378" w:rsidRPr="004B4378" w14:paraId="01C1A2BE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4B2930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BF43A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92CB16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85E309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63942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378BB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F896E4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4B4378" w:rsidRPr="004B4378" w14:paraId="7F63A7C9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C8CF470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8A6D5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7918EB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1D538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1A59B5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F02B4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BA0BC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4B4378" w:rsidRPr="004B4378" w14:paraId="4967C399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28D4F0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7DCC0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094EBB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1E577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0F447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C2F602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645D9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4B4378" w:rsidRPr="004B4378" w14:paraId="52C8510A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C798BA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3AF0BD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323BFA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33E44D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BCA3737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B4F946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CBA010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69D9D48E" w14:textId="77777777" w:rsidR="004B4378" w:rsidRDefault="004B4378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B4378" w:rsidRPr="004B4378" w14:paraId="26557A53" w14:textId="77777777" w:rsidTr="004B4378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4BC4950" w14:textId="77777777" w:rsidR="004B4378" w:rsidRPr="004B4378" w:rsidRDefault="004B4378" w:rsidP="004B4378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2022</w:t>
                  </w:r>
                </w:p>
              </w:tc>
            </w:tr>
            <w:tr w:rsidR="004B4378" w:rsidRPr="004B4378" w14:paraId="2C2C793B" w14:textId="77777777" w:rsidTr="004B4378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8428A16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B82FDA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10B170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F73D740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A15899D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74D444C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A41DF9D" w14:textId="77777777" w:rsidR="004B4378" w:rsidRPr="004B4378" w:rsidRDefault="004B4378" w:rsidP="004B4378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B4378" w:rsidRPr="004B4378" w14:paraId="2927400D" w14:textId="77777777" w:rsidTr="004B4378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1339530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2EF3A96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EA778C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9D0BCCF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E84796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50F1F0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0265212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4B4378" w:rsidRPr="004B4378" w14:paraId="6B3F6FAC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D0FF7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E4B89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8B5712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9826E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1A46AF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1699B2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12E74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4B4378" w:rsidRPr="004B4378" w14:paraId="1A08E636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BAC145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962FCB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B449E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83DD8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D5C61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1CBEC9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D016D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4B4378" w:rsidRPr="004B4378" w14:paraId="4A33FE3B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274709E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1156C9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3B1A63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7018BD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71DD2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3E20D8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7EEC17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4B4378" w:rsidRPr="004B4378" w14:paraId="424210ED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7ACE909" w14:textId="77777777" w:rsidR="004B4378" w:rsidRPr="004B4378" w:rsidRDefault="004B4378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74E2AC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28C99C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1CB3972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6780BC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C2A096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9787D1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</w:tr>
            <w:tr w:rsidR="004B4378" w:rsidRPr="004B4378" w14:paraId="2EC7542D" w14:textId="77777777" w:rsidTr="004B4378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B90302E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955DFA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433708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A3075E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5E9CB6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AE9363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590951" w14:textId="77777777" w:rsidR="004B4378" w:rsidRPr="004B4378" w:rsidRDefault="004B4378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2FF4FD9E" w14:textId="77777777" w:rsidR="004B4378" w:rsidRDefault="004B4378" w:rsidP="00BB4F60"/>
        </w:tc>
      </w:tr>
    </w:tbl>
    <w:p w14:paraId="2AAE5B2C" w14:textId="77777777" w:rsidR="007268E4" w:rsidRPr="00BB4F60" w:rsidRDefault="007268E4" w:rsidP="00BB4F60"/>
    <w:sectPr w:rsidR="007268E4" w:rsidRPr="00BB4F60" w:rsidSect="004B43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92B0A7" w14:textId="77777777" w:rsidR="006179A1" w:rsidRDefault="006179A1" w:rsidP="005762FE">
      <w:r>
        <w:separator/>
      </w:r>
    </w:p>
  </w:endnote>
  <w:endnote w:type="continuationSeparator" w:id="0">
    <w:p w14:paraId="30DFD5A8" w14:textId="77777777" w:rsidR="006179A1" w:rsidRDefault="006179A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73BE1E" w14:textId="77777777" w:rsidR="004B4378" w:rsidRDefault="004B43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09B17" w14:textId="77777777" w:rsidR="004B4378" w:rsidRPr="004B4378" w:rsidRDefault="004B4378" w:rsidP="004B4378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20EE66" w14:textId="77777777" w:rsidR="004B4378" w:rsidRDefault="004B43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3E4F0E" w14:textId="77777777" w:rsidR="006179A1" w:rsidRDefault="006179A1" w:rsidP="005762FE">
      <w:r>
        <w:separator/>
      </w:r>
    </w:p>
  </w:footnote>
  <w:footnote w:type="continuationSeparator" w:id="0">
    <w:p w14:paraId="7566862E" w14:textId="77777777" w:rsidR="006179A1" w:rsidRDefault="006179A1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36CF26" w14:textId="77777777" w:rsidR="004B4378" w:rsidRDefault="004B43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70D0D5" w14:textId="77777777" w:rsidR="004B4378" w:rsidRPr="004B4378" w:rsidRDefault="004B4378" w:rsidP="004B4378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CA0D9" w14:textId="77777777" w:rsidR="004B4378" w:rsidRDefault="004B43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378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B4378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179A1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6FFDB"/>
  <w15:docId w15:val="{BC4CFE34-EAAB-4778-9354-0A065AA90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2020-09-10T08:51:00Z</dcterms:created>
  <dcterms:modified xsi:type="dcterms:W3CDTF">2020-09-10T08:52:00Z</dcterms:modified>
</cp:coreProperties>
</file>