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901520" w:rsidRPr="00901520" w14:paraId="561CEF75" w14:textId="77777777" w:rsidTr="00901520">
        <w:trPr>
          <w:trHeight w:val="600"/>
        </w:trPr>
        <w:tc>
          <w:tcPr>
            <w:tcW w:w="9576" w:type="dxa"/>
            <w:gridSpan w:val="7"/>
          </w:tcPr>
          <w:p w14:paraId="04FF6D9E" w14:textId="77777777" w:rsidR="00901520" w:rsidRPr="00901520" w:rsidRDefault="00901520" w:rsidP="00901520">
            <w:pPr>
              <w:jc w:val="center"/>
              <w:rPr>
                <w:sz w:val="48"/>
              </w:rPr>
            </w:pPr>
            <w:r>
              <w:rPr>
                <w:sz w:val="48"/>
              </w:rPr>
              <w:t>January 2021</w:t>
            </w:r>
          </w:p>
        </w:tc>
      </w:tr>
      <w:tr w:rsidR="00901520" w14:paraId="4D882467" w14:textId="77777777" w:rsidTr="00901520">
        <w:tc>
          <w:tcPr>
            <w:tcW w:w="1368" w:type="dxa"/>
          </w:tcPr>
          <w:p w14:paraId="2F1B4A06" w14:textId="77777777" w:rsidR="00901520" w:rsidRDefault="00901520" w:rsidP="00901520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44F39EF2" w14:textId="77777777" w:rsidR="00901520" w:rsidRDefault="00901520" w:rsidP="00901520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512590CA" w14:textId="77777777" w:rsidR="00901520" w:rsidRDefault="00901520" w:rsidP="00901520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29307E49" w14:textId="77777777" w:rsidR="00901520" w:rsidRDefault="00901520" w:rsidP="00901520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4697562" w14:textId="77777777" w:rsidR="00901520" w:rsidRDefault="00901520" w:rsidP="00901520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CC919A7" w14:textId="77777777" w:rsidR="00901520" w:rsidRDefault="00901520" w:rsidP="00901520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9E9E878" w14:textId="77777777" w:rsidR="00901520" w:rsidRDefault="00901520" w:rsidP="00901520">
            <w:pPr>
              <w:jc w:val="center"/>
            </w:pPr>
            <w:r>
              <w:t>Sunday</w:t>
            </w:r>
          </w:p>
        </w:tc>
      </w:tr>
      <w:tr w:rsidR="00901520" w14:paraId="209DF03F" w14:textId="77777777" w:rsidTr="0090152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7AE950F7" w14:textId="77777777" w:rsidR="00901520" w:rsidRDefault="00901520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63D413DB" w14:textId="77777777" w:rsidR="00901520" w:rsidRDefault="00901520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5A0AA9C6" w14:textId="77777777" w:rsidR="00901520" w:rsidRDefault="00901520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661FFC60" w14:textId="77777777" w:rsidR="00901520" w:rsidRDefault="00901520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21DAD8" w14:textId="77777777" w:rsidR="00901520" w:rsidRDefault="00901520" w:rsidP="00901520">
            <w:pPr>
              <w:jc w:val="center"/>
            </w:pPr>
            <w:r>
              <w:t>1</w:t>
            </w:r>
            <w:r>
              <w:br/>
            </w:r>
            <w:r>
              <w:br/>
              <w:t>New Year's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D586DB" w14:textId="77777777" w:rsidR="00901520" w:rsidRDefault="00901520" w:rsidP="00901520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7A3591A" w14:textId="77777777" w:rsidR="00901520" w:rsidRDefault="00901520" w:rsidP="00901520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</w:tr>
      <w:tr w:rsidR="00901520" w14:paraId="654A43BE" w14:textId="77777777" w:rsidTr="0090152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166465" w14:textId="77777777" w:rsidR="00901520" w:rsidRDefault="00901520" w:rsidP="00901520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1669C9" w14:textId="77777777" w:rsidR="00901520" w:rsidRDefault="00901520" w:rsidP="00901520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E4F77E" w14:textId="77777777" w:rsidR="00901520" w:rsidRDefault="00901520" w:rsidP="00901520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F794CE" w14:textId="77777777" w:rsidR="00901520" w:rsidRDefault="00901520" w:rsidP="00901520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14A2BC" w14:textId="77777777" w:rsidR="00901520" w:rsidRDefault="00901520" w:rsidP="00901520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B408E6" w14:textId="77777777" w:rsidR="00901520" w:rsidRDefault="00901520" w:rsidP="00901520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C62A1B" w14:textId="77777777" w:rsidR="00901520" w:rsidRDefault="00901520" w:rsidP="00901520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</w:tr>
      <w:tr w:rsidR="00901520" w14:paraId="73791909" w14:textId="77777777" w:rsidTr="0090152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15CCA0" w14:textId="77777777" w:rsidR="00901520" w:rsidRDefault="00901520" w:rsidP="00901520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5818F2" w14:textId="77777777" w:rsidR="00901520" w:rsidRDefault="00901520" w:rsidP="00901520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C201CF" w14:textId="77777777" w:rsidR="00901520" w:rsidRDefault="00901520" w:rsidP="00901520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BCC52D1" w14:textId="77777777" w:rsidR="00901520" w:rsidRDefault="00901520" w:rsidP="00901520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891F5FE" w14:textId="77777777" w:rsidR="00901520" w:rsidRDefault="00901520" w:rsidP="00901520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296D17E" w14:textId="77777777" w:rsidR="00901520" w:rsidRDefault="00901520" w:rsidP="00901520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EF756F" w14:textId="77777777" w:rsidR="00901520" w:rsidRDefault="00901520" w:rsidP="00901520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</w:tr>
      <w:tr w:rsidR="00901520" w14:paraId="2236782E" w14:textId="77777777" w:rsidTr="0090152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7C26CD4" w14:textId="77777777" w:rsidR="00901520" w:rsidRDefault="00901520" w:rsidP="00901520">
            <w:pPr>
              <w:jc w:val="center"/>
            </w:pPr>
            <w:r>
              <w:t>18</w:t>
            </w:r>
            <w:r>
              <w:br/>
            </w:r>
            <w:r>
              <w:br/>
              <w:t>Luther King Jr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D5AC8C" w14:textId="77777777" w:rsidR="00901520" w:rsidRDefault="00901520" w:rsidP="00901520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496527" w14:textId="77777777" w:rsidR="00901520" w:rsidRDefault="00901520" w:rsidP="00901520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BA7165" w14:textId="77777777" w:rsidR="00901520" w:rsidRDefault="00901520" w:rsidP="00901520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9CFC92" w14:textId="77777777" w:rsidR="00901520" w:rsidRDefault="00901520" w:rsidP="00901520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922E73" w14:textId="77777777" w:rsidR="00901520" w:rsidRDefault="00901520" w:rsidP="00901520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0CE191" w14:textId="77777777" w:rsidR="00901520" w:rsidRDefault="00901520" w:rsidP="00901520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</w:tr>
      <w:tr w:rsidR="00901520" w14:paraId="06CF1C91" w14:textId="77777777" w:rsidTr="00901520">
        <w:trPr>
          <w:trHeight w:val="1500"/>
        </w:trPr>
        <w:tc>
          <w:tcPr>
            <w:tcW w:w="1368" w:type="dxa"/>
            <w:shd w:val="clear" w:color="auto" w:fill="auto"/>
          </w:tcPr>
          <w:p w14:paraId="1EAD43F8" w14:textId="77777777" w:rsidR="00901520" w:rsidRDefault="00901520" w:rsidP="00901520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81550F7" w14:textId="77777777" w:rsidR="00901520" w:rsidRDefault="00901520" w:rsidP="00901520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4D005B2" w14:textId="77777777" w:rsidR="00901520" w:rsidRDefault="00901520" w:rsidP="00901520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B776225" w14:textId="77777777" w:rsidR="00901520" w:rsidRDefault="00901520" w:rsidP="00901520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DFCEF2C" w14:textId="77777777" w:rsidR="00901520" w:rsidRDefault="00901520" w:rsidP="00901520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B703AA1" w14:textId="77777777" w:rsidR="00901520" w:rsidRDefault="00901520" w:rsidP="00901520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B8635EA" w14:textId="77777777" w:rsidR="00901520" w:rsidRDefault="00901520" w:rsidP="00901520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</w:tr>
      <w:tr w:rsidR="00901520" w14:paraId="3A84B309" w14:textId="77777777" w:rsidTr="00901520">
        <w:trPr>
          <w:trHeight w:val="1500"/>
        </w:trPr>
        <w:tc>
          <w:tcPr>
            <w:tcW w:w="1368" w:type="dxa"/>
          </w:tcPr>
          <w:p w14:paraId="52878FE3" w14:textId="77777777" w:rsidR="00901520" w:rsidRDefault="00901520" w:rsidP="00BB4F60"/>
        </w:tc>
        <w:tc>
          <w:tcPr>
            <w:tcW w:w="1368" w:type="dxa"/>
          </w:tcPr>
          <w:p w14:paraId="35A7CD8F" w14:textId="77777777" w:rsidR="00901520" w:rsidRDefault="00901520" w:rsidP="00BB4F60"/>
        </w:tc>
        <w:tc>
          <w:tcPr>
            <w:tcW w:w="1368" w:type="dxa"/>
          </w:tcPr>
          <w:p w14:paraId="0185B57A" w14:textId="77777777" w:rsidR="00901520" w:rsidRDefault="00901520" w:rsidP="00BB4F60"/>
        </w:tc>
        <w:tc>
          <w:tcPr>
            <w:tcW w:w="1368" w:type="dxa"/>
          </w:tcPr>
          <w:p w14:paraId="018FCA96" w14:textId="77777777" w:rsidR="00901520" w:rsidRDefault="00901520" w:rsidP="00BB4F60"/>
        </w:tc>
        <w:tc>
          <w:tcPr>
            <w:tcW w:w="1368" w:type="dxa"/>
          </w:tcPr>
          <w:p w14:paraId="045B97FE" w14:textId="77777777" w:rsidR="00901520" w:rsidRDefault="00901520" w:rsidP="00BB4F60"/>
        </w:tc>
        <w:tc>
          <w:tcPr>
            <w:tcW w:w="1368" w:type="dxa"/>
          </w:tcPr>
          <w:p w14:paraId="48E28C6D" w14:textId="77777777" w:rsidR="00901520" w:rsidRDefault="00901520" w:rsidP="00BB4F60"/>
        </w:tc>
        <w:tc>
          <w:tcPr>
            <w:tcW w:w="1368" w:type="dxa"/>
          </w:tcPr>
          <w:p w14:paraId="3632160D" w14:textId="77777777" w:rsidR="00901520" w:rsidRDefault="00901520" w:rsidP="00BB4F60"/>
        </w:tc>
      </w:tr>
    </w:tbl>
    <w:p w14:paraId="0FD53099" w14:textId="77777777" w:rsidR="00901520" w:rsidRDefault="00901520" w:rsidP="00BB4F60"/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01520" w14:paraId="05FB83D8" w14:textId="77777777" w:rsidTr="00901520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901520" w:rsidRPr="00901520" w14:paraId="621B50BE" w14:textId="77777777" w:rsidTr="00901520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00B60646" w14:textId="77777777" w:rsidR="00901520" w:rsidRPr="00901520" w:rsidRDefault="00901520" w:rsidP="00901520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December 2020</w:t>
                  </w:r>
                </w:p>
              </w:tc>
            </w:tr>
            <w:tr w:rsidR="00901520" w:rsidRPr="00901520" w14:paraId="62CE642C" w14:textId="77777777" w:rsidTr="00901520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CF57465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F7F3728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E73EC05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0326AA2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931BB7E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3F2A72A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F03E0A8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901520" w:rsidRPr="00901520" w14:paraId="101C4DF4" w14:textId="77777777" w:rsidTr="00901520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2E5CF57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55010E6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BA52EA8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AFBBA7A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62D8CD2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C803E76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E91D78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901520" w:rsidRPr="00901520" w14:paraId="31DE287E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8E73673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920A514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469DF2A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A2FB23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896659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9284F42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75522B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901520" w:rsidRPr="00901520" w14:paraId="1903DFC0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2C440B1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DF294C1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416A68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E9BFDC2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162DD7D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8D7A800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454EC8F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901520" w:rsidRPr="00901520" w14:paraId="0D71D1B6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4AB8C43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430B312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B526D03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42D0421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E041904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E407CAE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AFBEAF6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901520" w:rsidRPr="00901520" w14:paraId="4A8C5604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286EDA2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D575ABB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B40B3F1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C43EFB5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54FAD5A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CBA0AD1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83DEBD1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</w:tr>
            <w:tr w:rsidR="00901520" w:rsidRPr="00901520" w14:paraId="602F7804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4CCADED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B3901BD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0482AF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1630F0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3605E54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30F68A5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12E819F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181C27B1" w14:textId="77777777" w:rsidR="00901520" w:rsidRDefault="00901520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901520" w:rsidRPr="00901520" w14:paraId="1E638E53" w14:textId="77777777" w:rsidTr="00901520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0B2B7CE8" w14:textId="77777777" w:rsidR="00901520" w:rsidRPr="00901520" w:rsidRDefault="00901520" w:rsidP="00901520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January 2021</w:t>
                  </w:r>
                </w:p>
              </w:tc>
            </w:tr>
            <w:tr w:rsidR="00901520" w:rsidRPr="00901520" w14:paraId="50D6401B" w14:textId="77777777" w:rsidTr="00901520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C57C8E9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EC38CC6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EFC8B21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9724CED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0FDF512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9AF6644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8F3176B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901520" w:rsidRPr="00901520" w14:paraId="12BBDD6B" w14:textId="77777777" w:rsidTr="00901520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6663CA7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B319B46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91EA6A5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7EBD617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D811B81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D08F3F7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B8404DF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901520" w:rsidRPr="00901520" w14:paraId="0001AFCB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C2A15D5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5945C8E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AF74B3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1CCAF3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8A2908A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8FC3D1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957FFEB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901520" w:rsidRPr="00901520" w14:paraId="3600C819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BC1B4EB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4681BA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EB828D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FC4E16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4C8D5D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AD80DDD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D98B267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901520" w:rsidRPr="00901520" w14:paraId="70D06561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7094724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9FB04AD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EF1718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855E109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A716FF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22A10B9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D06C1C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901520" w:rsidRPr="00901520" w14:paraId="483EF75E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5CE3A12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3967385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DA8AE2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40EEA93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B49E783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436BD3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8C5252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</w:tr>
            <w:tr w:rsidR="00901520" w:rsidRPr="00901520" w14:paraId="01D1BF6A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2A4BA59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8DC311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81621A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79D7442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81E8B6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C954B2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C334E9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66A90725" w14:textId="77777777" w:rsidR="00901520" w:rsidRDefault="00901520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901520" w:rsidRPr="00901520" w14:paraId="4A525B12" w14:textId="77777777" w:rsidTr="00901520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7D83F4C6" w14:textId="77777777" w:rsidR="00901520" w:rsidRPr="00901520" w:rsidRDefault="00901520" w:rsidP="00901520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February 2021</w:t>
                  </w:r>
                </w:p>
              </w:tc>
            </w:tr>
            <w:tr w:rsidR="00901520" w:rsidRPr="00901520" w14:paraId="378EFF1B" w14:textId="77777777" w:rsidTr="00901520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47CA737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D27D57A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C3583C3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C0C8C87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8781C32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2DE551A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6737CFF" w14:textId="77777777" w:rsidR="00901520" w:rsidRPr="00901520" w:rsidRDefault="00901520" w:rsidP="00901520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901520" w:rsidRPr="00901520" w14:paraId="01091BCD" w14:textId="77777777" w:rsidTr="00901520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3DD8FB2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5DE4DD1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C5C46EF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B1A09E8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0FABCE8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2DEFE4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358CEFB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901520" w:rsidRPr="00901520" w14:paraId="30F7D0EA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57C25D1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C3B26C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A0A2F6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98AD61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403F60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8CC173F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8A4AFC5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901520" w:rsidRPr="00901520" w14:paraId="4274B834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E166B43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D1DC368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DE2CFE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B70FFAB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90CEC1C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CAAF5C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DB63750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901520" w:rsidRPr="00901520" w14:paraId="187A89CA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2CB68F4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08605C0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0975790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070DB9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A646F3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FCC2D3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ACAFDE2" w14:textId="77777777" w:rsidR="00901520" w:rsidRPr="00901520" w:rsidRDefault="00901520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901520" w:rsidRPr="00901520" w14:paraId="059CF477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004D730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C006E2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D4D9A8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1AEB56F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6732E07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B9A00E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3E06F0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</w:tr>
            <w:tr w:rsidR="00901520" w:rsidRPr="00901520" w14:paraId="04397E56" w14:textId="77777777" w:rsidTr="00901520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15B3372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D1A1C9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388225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5E5B562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86C58AE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F92CA27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D6203D3" w14:textId="77777777" w:rsidR="00901520" w:rsidRPr="00901520" w:rsidRDefault="00901520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2CB06410" w14:textId="77777777" w:rsidR="00901520" w:rsidRDefault="00901520" w:rsidP="00BB4F60"/>
        </w:tc>
      </w:tr>
    </w:tbl>
    <w:p w14:paraId="1CFDBAA1" w14:textId="77777777" w:rsidR="007268E4" w:rsidRPr="00BB4F60" w:rsidRDefault="007268E4" w:rsidP="00BB4F60"/>
    <w:sectPr w:rsidR="007268E4" w:rsidRPr="00BB4F60" w:rsidSect="009015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495144" w14:textId="77777777" w:rsidR="00BB2244" w:rsidRDefault="00BB2244" w:rsidP="005762FE">
      <w:r>
        <w:separator/>
      </w:r>
    </w:p>
  </w:endnote>
  <w:endnote w:type="continuationSeparator" w:id="0">
    <w:p w14:paraId="2FF9E07B" w14:textId="77777777" w:rsidR="00BB2244" w:rsidRDefault="00BB2244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113B9E" w14:textId="77777777" w:rsidR="00901520" w:rsidRDefault="009015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8EC4E3" w14:textId="77777777" w:rsidR="00901520" w:rsidRPr="00901520" w:rsidRDefault="00901520" w:rsidP="00901520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39684" w14:textId="77777777" w:rsidR="00901520" w:rsidRDefault="00901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70E426" w14:textId="77777777" w:rsidR="00BB2244" w:rsidRDefault="00BB2244" w:rsidP="005762FE">
      <w:r>
        <w:separator/>
      </w:r>
    </w:p>
  </w:footnote>
  <w:footnote w:type="continuationSeparator" w:id="0">
    <w:p w14:paraId="401BB05A" w14:textId="77777777" w:rsidR="00BB2244" w:rsidRDefault="00BB2244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081FFF" w14:textId="77777777" w:rsidR="00901520" w:rsidRDefault="009015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580C1C" w14:textId="77777777" w:rsidR="00901520" w:rsidRPr="00901520" w:rsidRDefault="00901520" w:rsidP="00901520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D66C65" w14:textId="77777777" w:rsidR="00901520" w:rsidRDefault="009015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520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01520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2244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5B061"/>
  <w15:docId w15:val="{DDDDADA5-4645-42A7-8D18-52AB682B5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Calendar.dotm</Template>
  <TotalTime>0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Manh Nguyen</cp:lastModifiedBy>
  <cp:revision>1</cp:revision>
  <dcterms:created xsi:type="dcterms:W3CDTF">2020-09-10T08:45:00Z</dcterms:created>
  <dcterms:modified xsi:type="dcterms:W3CDTF">2020-09-10T08:45:00Z</dcterms:modified>
</cp:coreProperties>
</file>