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660E2" w:rsidRPr="00E660E2" w14:paraId="56BECE50" w14:textId="77777777" w:rsidTr="00E660E2">
        <w:trPr>
          <w:trHeight w:val="600"/>
        </w:trPr>
        <w:tc>
          <w:tcPr>
            <w:tcW w:w="13176" w:type="dxa"/>
            <w:gridSpan w:val="7"/>
          </w:tcPr>
          <w:p w14:paraId="41362F3B" w14:textId="77777777" w:rsidR="00E660E2" w:rsidRPr="00E660E2" w:rsidRDefault="00E660E2" w:rsidP="00E660E2">
            <w:pPr>
              <w:jc w:val="center"/>
              <w:rPr>
                <w:sz w:val="48"/>
              </w:rPr>
            </w:pPr>
            <w:r>
              <w:rPr>
                <w:sz w:val="48"/>
              </w:rPr>
              <w:t>February 2027</w:t>
            </w:r>
          </w:p>
        </w:tc>
      </w:tr>
      <w:tr w:rsidR="00E660E2" w14:paraId="30FBD044" w14:textId="77777777" w:rsidTr="00E660E2">
        <w:tc>
          <w:tcPr>
            <w:tcW w:w="1882" w:type="dxa"/>
          </w:tcPr>
          <w:p w14:paraId="70FDB1C5" w14:textId="77777777" w:rsidR="00E660E2" w:rsidRDefault="00E660E2" w:rsidP="00E660E2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F99C32F" w14:textId="77777777" w:rsidR="00E660E2" w:rsidRDefault="00E660E2" w:rsidP="00E660E2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8E1BC36" w14:textId="77777777" w:rsidR="00E660E2" w:rsidRDefault="00E660E2" w:rsidP="00E660E2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6FE5129" w14:textId="77777777" w:rsidR="00E660E2" w:rsidRDefault="00E660E2" w:rsidP="00E660E2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57C812A" w14:textId="77777777" w:rsidR="00E660E2" w:rsidRDefault="00E660E2" w:rsidP="00E660E2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473F7FB" w14:textId="77777777" w:rsidR="00E660E2" w:rsidRDefault="00E660E2" w:rsidP="00E660E2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FFD3C36" w14:textId="77777777" w:rsidR="00E660E2" w:rsidRDefault="00E660E2" w:rsidP="00E660E2">
            <w:pPr>
              <w:jc w:val="center"/>
            </w:pPr>
            <w:r>
              <w:t>Saturday</w:t>
            </w:r>
          </w:p>
        </w:tc>
      </w:tr>
      <w:tr w:rsidR="00E660E2" w14:paraId="26194C1C" w14:textId="77777777" w:rsidTr="00E660E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477182DD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8B64108" w14:textId="77777777" w:rsidR="00E660E2" w:rsidRDefault="00E660E2" w:rsidP="00E660E2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2E9CD90" w14:textId="77777777" w:rsidR="00E660E2" w:rsidRDefault="00E660E2" w:rsidP="00E660E2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E7FD83E" w14:textId="77777777" w:rsidR="00E660E2" w:rsidRDefault="00E660E2" w:rsidP="00E660E2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9978E94" w14:textId="77777777" w:rsidR="00E660E2" w:rsidRDefault="00E660E2" w:rsidP="00E660E2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6458540" w14:textId="77777777" w:rsidR="00E660E2" w:rsidRDefault="00E660E2" w:rsidP="00E660E2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415DF04" w14:textId="77777777" w:rsidR="00E660E2" w:rsidRDefault="00E660E2" w:rsidP="00E660E2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E660E2" w14:paraId="00A3116B" w14:textId="77777777" w:rsidTr="00E660E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38995BB" w14:textId="77777777" w:rsidR="00E660E2" w:rsidRDefault="00E660E2" w:rsidP="00E660E2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041EC51" w14:textId="77777777" w:rsidR="00E660E2" w:rsidRDefault="00E660E2" w:rsidP="00E660E2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C13C0E8" w14:textId="77777777" w:rsidR="00E660E2" w:rsidRDefault="00E660E2" w:rsidP="00E660E2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CDC6A2F" w14:textId="77777777" w:rsidR="00E660E2" w:rsidRDefault="00E660E2" w:rsidP="00E660E2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EE2681E" w14:textId="77777777" w:rsidR="00E660E2" w:rsidRDefault="00E660E2" w:rsidP="00E660E2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EC0EE9D" w14:textId="77777777" w:rsidR="00E660E2" w:rsidRDefault="00E660E2" w:rsidP="00E660E2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A8EBAD9" w14:textId="77777777" w:rsidR="00E660E2" w:rsidRDefault="00E660E2" w:rsidP="00E660E2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E660E2" w14:paraId="52971012" w14:textId="77777777" w:rsidTr="00E660E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0ADFEFA5" w14:textId="77777777" w:rsidR="00E660E2" w:rsidRDefault="00E660E2" w:rsidP="00E660E2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BF94224" w14:textId="77777777" w:rsidR="00E660E2" w:rsidRDefault="00E660E2" w:rsidP="00E660E2">
            <w:pPr>
              <w:jc w:val="center"/>
            </w:pPr>
            <w:r>
              <w:t>15</w:t>
            </w:r>
            <w:r>
              <w:br/>
            </w:r>
            <w:r>
              <w:br/>
              <w:t>President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46B4312" w14:textId="77777777" w:rsidR="00E660E2" w:rsidRDefault="00E660E2" w:rsidP="00E660E2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1F8DF8F" w14:textId="77777777" w:rsidR="00E660E2" w:rsidRDefault="00E660E2" w:rsidP="00E660E2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3A53882" w14:textId="77777777" w:rsidR="00E660E2" w:rsidRDefault="00E660E2" w:rsidP="00E660E2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475989C" w14:textId="77777777" w:rsidR="00E660E2" w:rsidRDefault="00E660E2" w:rsidP="00E660E2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E6C7A27" w14:textId="77777777" w:rsidR="00E660E2" w:rsidRDefault="00E660E2" w:rsidP="00E660E2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E660E2" w14:paraId="3F8A3EE0" w14:textId="77777777" w:rsidTr="00E660E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08505D95" w14:textId="77777777" w:rsidR="00E660E2" w:rsidRDefault="00E660E2" w:rsidP="00E660E2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0E22C4D8" w14:textId="77777777" w:rsidR="00E660E2" w:rsidRDefault="00E660E2" w:rsidP="00E660E2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66E65048" w14:textId="77777777" w:rsidR="00E660E2" w:rsidRDefault="00E660E2" w:rsidP="00E660E2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CA2D4BE" w14:textId="77777777" w:rsidR="00E660E2" w:rsidRDefault="00E660E2" w:rsidP="00E660E2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7DC836CA" w14:textId="77777777" w:rsidR="00E660E2" w:rsidRDefault="00E660E2" w:rsidP="00E660E2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04EAE550" w14:textId="77777777" w:rsidR="00E660E2" w:rsidRDefault="00E660E2" w:rsidP="00E660E2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426BE057" w14:textId="77777777" w:rsidR="00E660E2" w:rsidRDefault="00E660E2" w:rsidP="00E660E2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E660E2" w14:paraId="7F669D73" w14:textId="77777777" w:rsidTr="00E660E2">
        <w:trPr>
          <w:trHeight w:val="1340"/>
        </w:trPr>
        <w:tc>
          <w:tcPr>
            <w:tcW w:w="1882" w:type="dxa"/>
          </w:tcPr>
          <w:p w14:paraId="359AE5FA" w14:textId="77777777" w:rsidR="00E660E2" w:rsidRDefault="00E660E2" w:rsidP="00E660E2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1275700E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3E588075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6444EB42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43022C40" w14:textId="77777777" w:rsidR="00E660E2" w:rsidRDefault="00E660E2" w:rsidP="00E660E2">
            <w:pPr>
              <w:jc w:val="center"/>
            </w:pPr>
          </w:p>
        </w:tc>
        <w:tc>
          <w:tcPr>
            <w:tcW w:w="1883" w:type="dxa"/>
          </w:tcPr>
          <w:p w14:paraId="456874F5" w14:textId="77777777" w:rsidR="00E660E2" w:rsidRDefault="00E660E2" w:rsidP="00E660E2">
            <w:pPr>
              <w:jc w:val="center"/>
            </w:pPr>
          </w:p>
        </w:tc>
        <w:tc>
          <w:tcPr>
            <w:tcW w:w="1883" w:type="dxa"/>
          </w:tcPr>
          <w:p w14:paraId="535BAF72" w14:textId="77777777" w:rsidR="00E660E2" w:rsidRDefault="00E660E2" w:rsidP="00E660E2">
            <w:pPr>
              <w:jc w:val="center"/>
            </w:pPr>
          </w:p>
        </w:tc>
      </w:tr>
      <w:tr w:rsidR="00E660E2" w14:paraId="3D1D7059" w14:textId="77777777" w:rsidTr="00E660E2">
        <w:trPr>
          <w:trHeight w:val="1340"/>
        </w:trPr>
        <w:tc>
          <w:tcPr>
            <w:tcW w:w="1882" w:type="dxa"/>
          </w:tcPr>
          <w:p w14:paraId="1EB33A58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5CD1F54B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7DBC2857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3664999A" w14:textId="77777777" w:rsidR="00E660E2" w:rsidRDefault="00E660E2" w:rsidP="00E660E2">
            <w:pPr>
              <w:jc w:val="center"/>
            </w:pPr>
          </w:p>
        </w:tc>
        <w:tc>
          <w:tcPr>
            <w:tcW w:w="1882" w:type="dxa"/>
          </w:tcPr>
          <w:p w14:paraId="4C65767F" w14:textId="77777777" w:rsidR="00E660E2" w:rsidRDefault="00E660E2" w:rsidP="00E660E2">
            <w:pPr>
              <w:jc w:val="center"/>
            </w:pPr>
          </w:p>
        </w:tc>
        <w:tc>
          <w:tcPr>
            <w:tcW w:w="1883" w:type="dxa"/>
          </w:tcPr>
          <w:p w14:paraId="6B7FBFE6" w14:textId="77777777" w:rsidR="00E660E2" w:rsidRDefault="00E660E2" w:rsidP="00E660E2">
            <w:pPr>
              <w:jc w:val="center"/>
            </w:pPr>
          </w:p>
        </w:tc>
        <w:tc>
          <w:tcPr>
            <w:tcW w:w="1883" w:type="dxa"/>
          </w:tcPr>
          <w:p w14:paraId="1EF1CBA0" w14:textId="77777777" w:rsidR="00E660E2" w:rsidRDefault="00E660E2" w:rsidP="00E660E2">
            <w:pPr>
              <w:jc w:val="center"/>
            </w:pPr>
          </w:p>
        </w:tc>
      </w:tr>
    </w:tbl>
    <w:p w14:paraId="2D6BDB27" w14:textId="77777777" w:rsidR="007268E4" w:rsidRPr="00BB4F60" w:rsidRDefault="00E660E2" w:rsidP="00E660E2">
      <w:pPr>
        <w:jc w:val="center"/>
      </w:pPr>
      <w:r>
        <w:t>© EditableCalendar.Com</w:t>
      </w:r>
    </w:p>
    <w:sectPr w:rsidR="007268E4" w:rsidRPr="00BB4F60" w:rsidSect="00E660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5606" w14:textId="77777777" w:rsidR="00672891" w:rsidRDefault="00672891" w:rsidP="005762FE">
      <w:r>
        <w:separator/>
      </w:r>
    </w:p>
  </w:endnote>
  <w:endnote w:type="continuationSeparator" w:id="0">
    <w:p w14:paraId="3CAAA0BB" w14:textId="77777777" w:rsidR="00672891" w:rsidRDefault="00672891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6798" w14:textId="77777777" w:rsidR="00672891" w:rsidRDefault="00672891" w:rsidP="005762FE">
      <w:r>
        <w:separator/>
      </w:r>
    </w:p>
  </w:footnote>
  <w:footnote w:type="continuationSeparator" w:id="0">
    <w:p w14:paraId="79E89E0C" w14:textId="77777777" w:rsidR="00672891" w:rsidRDefault="00672891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E2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7289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660E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E367C"/>
  <w15:docId w15:val="{8A1FEFA6-9BD4-48C3-A328-9E6BAF88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2026-04-04T03:34:00Z</dcterms:created>
  <dcterms:modified xsi:type="dcterms:W3CDTF">2026-04-04T03:35:00Z</dcterms:modified>
</cp:coreProperties>
</file>