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AC4C26" w:rsidRPr="00AC4C26" w14:paraId="6EDDAF9D" w14:textId="77777777" w:rsidTr="00AC4C26">
        <w:trPr>
          <w:trHeight w:val="600"/>
        </w:trPr>
        <w:tc>
          <w:tcPr>
            <w:tcW w:w="9576" w:type="dxa"/>
            <w:gridSpan w:val="7"/>
          </w:tcPr>
          <w:p w14:paraId="6B63CDDE" w14:textId="77777777" w:rsidR="00AC4C26" w:rsidRPr="00AC4C26" w:rsidRDefault="00AC4C26" w:rsidP="00AC4C26">
            <w:pPr>
              <w:jc w:val="center"/>
              <w:rPr>
                <w:sz w:val="48"/>
              </w:rPr>
            </w:pPr>
            <w:r>
              <w:rPr>
                <w:sz w:val="48"/>
              </w:rPr>
              <w:t>February 2026</w:t>
            </w:r>
          </w:p>
        </w:tc>
      </w:tr>
      <w:tr w:rsidR="00AC4C26" w14:paraId="493DB442" w14:textId="77777777" w:rsidTr="00AC4C26">
        <w:tc>
          <w:tcPr>
            <w:tcW w:w="1368" w:type="dxa"/>
            <w:tcBorders>
              <w:bottom w:val="single" w:sz="4" w:space="0" w:color="auto"/>
            </w:tcBorders>
          </w:tcPr>
          <w:p w14:paraId="49A6FE84" w14:textId="77777777" w:rsidR="00AC4C26" w:rsidRDefault="00AC4C26" w:rsidP="00AC4C26">
            <w:pPr>
              <w:jc w:val="center"/>
            </w:pPr>
            <w:r>
              <w:t>Sunday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67ED7C2" w14:textId="77777777" w:rsidR="00AC4C26" w:rsidRDefault="00AC4C26" w:rsidP="00AC4C26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6B280417" w14:textId="77777777" w:rsidR="00AC4C26" w:rsidRDefault="00AC4C26" w:rsidP="00AC4C26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931E5A8" w14:textId="77777777" w:rsidR="00AC4C26" w:rsidRDefault="00AC4C26" w:rsidP="00AC4C26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A444F40" w14:textId="77777777" w:rsidR="00AC4C26" w:rsidRDefault="00AC4C26" w:rsidP="00AC4C26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79A10F68" w14:textId="77777777" w:rsidR="00AC4C26" w:rsidRDefault="00AC4C26" w:rsidP="00AC4C26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2D8FBB9" w14:textId="77777777" w:rsidR="00AC4C26" w:rsidRDefault="00AC4C26" w:rsidP="00AC4C26">
            <w:pPr>
              <w:jc w:val="center"/>
            </w:pPr>
            <w:r>
              <w:t>Saturday</w:t>
            </w:r>
          </w:p>
        </w:tc>
      </w:tr>
      <w:tr w:rsidR="00AC4C26" w14:paraId="0105A30C" w14:textId="77777777" w:rsidTr="00AC4C2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F392FD3" w14:textId="77777777" w:rsidR="00AC4C26" w:rsidRDefault="00AC4C26" w:rsidP="00AC4C26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FECA86A" w14:textId="77777777" w:rsidR="00AC4C26" w:rsidRDefault="00AC4C26" w:rsidP="00AC4C26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505C087" w14:textId="77777777" w:rsidR="00AC4C26" w:rsidRDefault="00AC4C26" w:rsidP="00AC4C26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8B7C299" w14:textId="77777777" w:rsidR="00AC4C26" w:rsidRDefault="00AC4C26" w:rsidP="00AC4C26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CB15354" w14:textId="77777777" w:rsidR="00AC4C26" w:rsidRDefault="00AC4C26" w:rsidP="00AC4C26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9D69EFF" w14:textId="77777777" w:rsidR="00AC4C26" w:rsidRDefault="00AC4C26" w:rsidP="00AC4C26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99E829D" w14:textId="77777777" w:rsidR="00AC4C26" w:rsidRDefault="00AC4C26" w:rsidP="00AC4C26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</w:tr>
      <w:tr w:rsidR="00AC4C26" w14:paraId="69C9FFF2" w14:textId="77777777" w:rsidTr="00AC4C2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04CA6F3" w14:textId="77777777" w:rsidR="00AC4C26" w:rsidRDefault="00AC4C26" w:rsidP="00AC4C26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7AD9CD6" w14:textId="77777777" w:rsidR="00AC4C26" w:rsidRDefault="00AC4C26" w:rsidP="00AC4C26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A66738A" w14:textId="77777777" w:rsidR="00AC4C26" w:rsidRDefault="00AC4C26" w:rsidP="00AC4C26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76B5F01" w14:textId="77777777" w:rsidR="00AC4C26" w:rsidRDefault="00AC4C26" w:rsidP="00AC4C26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D289C74" w14:textId="77777777" w:rsidR="00AC4C26" w:rsidRDefault="00AC4C26" w:rsidP="00AC4C26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A06E7FB" w14:textId="77777777" w:rsidR="00AC4C26" w:rsidRDefault="00AC4C26" w:rsidP="00AC4C26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5FE59DA" w14:textId="77777777" w:rsidR="00AC4C26" w:rsidRDefault="00AC4C26" w:rsidP="00AC4C26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</w:tr>
      <w:tr w:rsidR="00AC4C26" w14:paraId="51B3B1C9" w14:textId="77777777" w:rsidTr="00AC4C26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56CDB82" w14:textId="77777777" w:rsidR="00AC4C26" w:rsidRDefault="00AC4C26" w:rsidP="00AC4C26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C2DAF9E" w14:textId="77777777" w:rsidR="00AC4C26" w:rsidRDefault="00AC4C26" w:rsidP="00AC4C26">
            <w:pPr>
              <w:jc w:val="center"/>
            </w:pPr>
            <w:r>
              <w:t>16</w:t>
            </w:r>
            <w:r>
              <w:br/>
            </w:r>
            <w:r>
              <w:br/>
              <w:t>President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FB70C60" w14:textId="77777777" w:rsidR="00AC4C26" w:rsidRDefault="00AC4C26" w:rsidP="00AC4C26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C629FC1" w14:textId="77777777" w:rsidR="00AC4C26" w:rsidRDefault="00AC4C26" w:rsidP="00AC4C26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E97A9FF" w14:textId="77777777" w:rsidR="00AC4C26" w:rsidRDefault="00AC4C26" w:rsidP="00AC4C26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B617148" w14:textId="77777777" w:rsidR="00AC4C26" w:rsidRDefault="00AC4C26" w:rsidP="00AC4C26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443A23D" w14:textId="77777777" w:rsidR="00AC4C26" w:rsidRDefault="00AC4C26" w:rsidP="00AC4C26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</w:tr>
      <w:tr w:rsidR="00AC4C26" w14:paraId="54007C54" w14:textId="77777777" w:rsidTr="00AC4C26">
        <w:trPr>
          <w:trHeight w:val="1500"/>
        </w:trPr>
        <w:tc>
          <w:tcPr>
            <w:tcW w:w="1368" w:type="dxa"/>
            <w:shd w:val="clear" w:color="auto" w:fill="auto"/>
          </w:tcPr>
          <w:p w14:paraId="75B84BA0" w14:textId="77777777" w:rsidR="00AC4C26" w:rsidRDefault="00AC4C26" w:rsidP="00AC4C26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A3A30A3" w14:textId="77777777" w:rsidR="00AC4C26" w:rsidRDefault="00AC4C26" w:rsidP="00AC4C26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568AC43" w14:textId="77777777" w:rsidR="00AC4C26" w:rsidRDefault="00AC4C26" w:rsidP="00AC4C26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BA57861" w14:textId="77777777" w:rsidR="00AC4C26" w:rsidRDefault="00AC4C26" w:rsidP="00AC4C26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16080C9D" w14:textId="77777777" w:rsidR="00AC4C26" w:rsidRDefault="00AC4C26" w:rsidP="00AC4C26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4DD8A1C0" w14:textId="77777777" w:rsidR="00AC4C26" w:rsidRDefault="00AC4C26" w:rsidP="00AC4C26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AC21DDE" w14:textId="77777777" w:rsidR="00AC4C26" w:rsidRDefault="00AC4C26" w:rsidP="00AC4C26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</w:tr>
      <w:tr w:rsidR="00AC4C26" w14:paraId="4DC84095" w14:textId="77777777" w:rsidTr="00AC4C26">
        <w:trPr>
          <w:trHeight w:val="1500"/>
        </w:trPr>
        <w:tc>
          <w:tcPr>
            <w:tcW w:w="1368" w:type="dxa"/>
          </w:tcPr>
          <w:p w14:paraId="31AE8293" w14:textId="77777777" w:rsidR="00AC4C26" w:rsidRDefault="00AC4C26" w:rsidP="00AC4C26">
            <w:pPr>
              <w:jc w:val="center"/>
            </w:pPr>
          </w:p>
        </w:tc>
        <w:tc>
          <w:tcPr>
            <w:tcW w:w="1368" w:type="dxa"/>
          </w:tcPr>
          <w:p w14:paraId="0ED41600" w14:textId="77777777" w:rsidR="00AC4C26" w:rsidRDefault="00AC4C26" w:rsidP="00AC4C26">
            <w:pPr>
              <w:jc w:val="center"/>
            </w:pPr>
          </w:p>
        </w:tc>
        <w:tc>
          <w:tcPr>
            <w:tcW w:w="1368" w:type="dxa"/>
          </w:tcPr>
          <w:p w14:paraId="795CB43F" w14:textId="77777777" w:rsidR="00AC4C26" w:rsidRDefault="00AC4C26" w:rsidP="00AC4C26">
            <w:pPr>
              <w:jc w:val="center"/>
            </w:pPr>
          </w:p>
        </w:tc>
        <w:tc>
          <w:tcPr>
            <w:tcW w:w="1368" w:type="dxa"/>
          </w:tcPr>
          <w:p w14:paraId="747BC234" w14:textId="77777777" w:rsidR="00AC4C26" w:rsidRDefault="00AC4C26" w:rsidP="00AC4C26">
            <w:pPr>
              <w:jc w:val="center"/>
            </w:pPr>
          </w:p>
        </w:tc>
        <w:tc>
          <w:tcPr>
            <w:tcW w:w="1368" w:type="dxa"/>
          </w:tcPr>
          <w:p w14:paraId="4AD645B1" w14:textId="77777777" w:rsidR="00AC4C26" w:rsidRDefault="00AC4C26" w:rsidP="00AC4C26">
            <w:pPr>
              <w:jc w:val="center"/>
            </w:pPr>
          </w:p>
        </w:tc>
        <w:tc>
          <w:tcPr>
            <w:tcW w:w="1368" w:type="dxa"/>
          </w:tcPr>
          <w:p w14:paraId="193C7A6F" w14:textId="77777777" w:rsidR="00AC4C26" w:rsidRDefault="00AC4C26" w:rsidP="00AC4C26">
            <w:pPr>
              <w:jc w:val="center"/>
            </w:pPr>
          </w:p>
        </w:tc>
        <w:tc>
          <w:tcPr>
            <w:tcW w:w="1368" w:type="dxa"/>
          </w:tcPr>
          <w:p w14:paraId="4031B3B7" w14:textId="77777777" w:rsidR="00AC4C26" w:rsidRDefault="00AC4C26" w:rsidP="00AC4C26">
            <w:pPr>
              <w:jc w:val="center"/>
            </w:pPr>
          </w:p>
        </w:tc>
      </w:tr>
      <w:tr w:rsidR="00AC4C26" w14:paraId="7C11FB5C" w14:textId="77777777" w:rsidTr="00AC4C26">
        <w:trPr>
          <w:trHeight w:val="1500"/>
        </w:trPr>
        <w:tc>
          <w:tcPr>
            <w:tcW w:w="1368" w:type="dxa"/>
          </w:tcPr>
          <w:p w14:paraId="16626A73" w14:textId="77777777" w:rsidR="00AC4C26" w:rsidRDefault="00AC4C26" w:rsidP="00AC4C26">
            <w:pPr>
              <w:jc w:val="center"/>
            </w:pPr>
          </w:p>
        </w:tc>
        <w:tc>
          <w:tcPr>
            <w:tcW w:w="1368" w:type="dxa"/>
          </w:tcPr>
          <w:p w14:paraId="589A7AD8" w14:textId="77777777" w:rsidR="00AC4C26" w:rsidRDefault="00AC4C26" w:rsidP="00AC4C26">
            <w:pPr>
              <w:jc w:val="center"/>
            </w:pPr>
          </w:p>
        </w:tc>
        <w:tc>
          <w:tcPr>
            <w:tcW w:w="1368" w:type="dxa"/>
          </w:tcPr>
          <w:p w14:paraId="39678BBB" w14:textId="77777777" w:rsidR="00AC4C26" w:rsidRDefault="00AC4C26" w:rsidP="00AC4C26">
            <w:pPr>
              <w:jc w:val="center"/>
            </w:pPr>
          </w:p>
        </w:tc>
        <w:tc>
          <w:tcPr>
            <w:tcW w:w="1368" w:type="dxa"/>
          </w:tcPr>
          <w:p w14:paraId="546867EA" w14:textId="77777777" w:rsidR="00AC4C26" w:rsidRDefault="00AC4C26" w:rsidP="00AC4C26">
            <w:pPr>
              <w:jc w:val="center"/>
            </w:pPr>
          </w:p>
        </w:tc>
        <w:tc>
          <w:tcPr>
            <w:tcW w:w="1368" w:type="dxa"/>
          </w:tcPr>
          <w:p w14:paraId="446753D3" w14:textId="77777777" w:rsidR="00AC4C26" w:rsidRDefault="00AC4C26" w:rsidP="00AC4C26">
            <w:pPr>
              <w:jc w:val="center"/>
            </w:pPr>
          </w:p>
        </w:tc>
        <w:tc>
          <w:tcPr>
            <w:tcW w:w="1368" w:type="dxa"/>
          </w:tcPr>
          <w:p w14:paraId="4B079AFF" w14:textId="77777777" w:rsidR="00AC4C26" w:rsidRDefault="00AC4C26" w:rsidP="00AC4C26">
            <w:pPr>
              <w:jc w:val="center"/>
            </w:pPr>
          </w:p>
        </w:tc>
        <w:tc>
          <w:tcPr>
            <w:tcW w:w="1368" w:type="dxa"/>
          </w:tcPr>
          <w:p w14:paraId="7DD1FE34" w14:textId="77777777" w:rsidR="00AC4C26" w:rsidRDefault="00AC4C26" w:rsidP="00AC4C26">
            <w:pPr>
              <w:jc w:val="center"/>
            </w:pPr>
          </w:p>
        </w:tc>
      </w:tr>
    </w:tbl>
    <w:p w14:paraId="58E4FCF8" w14:textId="77777777" w:rsidR="00AC4C26" w:rsidRDefault="00AC4C26" w:rsidP="00AC4C26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AC4C26" w14:paraId="3D9F1E69" w14:textId="77777777" w:rsidTr="00AC4C26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AC4C26" w:rsidRPr="00AC4C26" w14:paraId="4880C007" w14:textId="77777777" w:rsidTr="00AC4C26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63C99C5E" w14:textId="77777777" w:rsidR="00AC4C26" w:rsidRPr="00AC4C26" w:rsidRDefault="00AC4C26" w:rsidP="00AC4C26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January 2026</w:t>
                  </w:r>
                </w:p>
              </w:tc>
            </w:tr>
            <w:tr w:rsidR="00AC4C26" w:rsidRPr="00AC4C26" w14:paraId="2F0B1B4B" w14:textId="77777777" w:rsidTr="00AC4C26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E53AC61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B08C4EE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A77A112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A6B1BBC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A13E03A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78DDE40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893F42D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AC4C26" w:rsidRPr="00AC4C26" w14:paraId="74460D5D" w14:textId="77777777" w:rsidTr="00AC4C26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822E7E2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E26A88F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C1D5F86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DE66EE5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C393184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92D6520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D8D641A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</w:tr>
            <w:tr w:rsidR="00AC4C26" w:rsidRPr="00AC4C26" w14:paraId="302D5376" w14:textId="77777777" w:rsidTr="00AC4C2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E7B9369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5D2E8E8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73DC3E1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790600A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8C1162E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27CC58B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7B32F5F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</w:tr>
            <w:tr w:rsidR="00AC4C26" w:rsidRPr="00AC4C26" w14:paraId="50E64738" w14:textId="77777777" w:rsidTr="00AC4C2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5E7AAC3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38ECCF6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859D635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97B64C0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DD50E1E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18B4BD2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7E8969A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</w:tr>
            <w:tr w:rsidR="00AC4C26" w:rsidRPr="00AC4C26" w14:paraId="753DEC46" w14:textId="77777777" w:rsidTr="00AC4C2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D470ECE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A0FB80D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8147B93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4D5A0B9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283CFBE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5C593A6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7BE292A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</w:tr>
            <w:tr w:rsidR="00AC4C26" w:rsidRPr="00AC4C26" w14:paraId="2F2442D1" w14:textId="77777777" w:rsidTr="00AC4C2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39E2639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52D4F05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63D4562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79BC740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E37A577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7D37715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68C4AF3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</w:tr>
            <w:tr w:rsidR="00AC4C26" w:rsidRPr="00AC4C26" w14:paraId="6959D9EF" w14:textId="77777777" w:rsidTr="00AC4C2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D240D0A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B150C8E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18F67D9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58FB584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5335FF1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EF49C54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91E456B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370A8B47" w14:textId="77777777" w:rsidR="00AC4C26" w:rsidRDefault="00AC4C26" w:rsidP="00AC4C26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AC4C26" w:rsidRPr="00AC4C26" w14:paraId="23CB6868" w14:textId="77777777" w:rsidTr="00AC4C26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2A8DFA63" w14:textId="77777777" w:rsidR="00AC4C26" w:rsidRPr="00AC4C26" w:rsidRDefault="00AC4C26" w:rsidP="00AC4C26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February 2026</w:t>
                  </w:r>
                </w:p>
              </w:tc>
            </w:tr>
            <w:tr w:rsidR="00AC4C26" w:rsidRPr="00AC4C26" w14:paraId="7626E983" w14:textId="77777777" w:rsidTr="00AC4C26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D711959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6E654AF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D4B7FE3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475F7C9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CAFCF6F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FB5A101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5EE6860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AC4C26" w:rsidRPr="00AC4C26" w14:paraId="648BEAED" w14:textId="77777777" w:rsidTr="00AC4C26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DD94119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2A33553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A417170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BA9D00B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C9F2796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0BE8D6B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9441951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</w:tr>
            <w:tr w:rsidR="00AC4C26" w:rsidRPr="00AC4C26" w14:paraId="7F4D34B2" w14:textId="77777777" w:rsidTr="00AC4C2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6C07045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F9FEFAA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5BA3C7A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4AEE791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4F677F3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E6469AF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D37588E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</w:tr>
            <w:tr w:rsidR="00AC4C26" w:rsidRPr="00AC4C26" w14:paraId="7F1BE575" w14:textId="77777777" w:rsidTr="00AC4C2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FEB8D45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A976C9B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E2E364C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DE5E019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6D2D46E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12C6664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F60C96B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</w:tr>
            <w:tr w:rsidR="00AC4C26" w:rsidRPr="00AC4C26" w14:paraId="6FE262DB" w14:textId="77777777" w:rsidTr="00AC4C2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C3EC6AB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F58700E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ECF8C26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B405716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E59B332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23C5497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F85ED04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</w:tr>
            <w:tr w:rsidR="00AC4C26" w:rsidRPr="00AC4C26" w14:paraId="03EC757C" w14:textId="77777777" w:rsidTr="00AC4C2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AF7526F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D22554C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2F30CF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27033C3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57EB361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8B46DAC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CE04CBB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AC4C26" w:rsidRPr="00AC4C26" w14:paraId="718E44ED" w14:textId="77777777" w:rsidTr="00AC4C2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163B778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9822A86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1A6056F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92B5A5A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F35FF2B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58AF19B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E63B11C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79F73C6B" w14:textId="77777777" w:rsidR="00AC4C26" w:rsidRDefault="00AC4C26" w:rsidP="00AC4C26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AC4C26" w:rsidRPr="00AC4C26" w14:paraId="511A1A22" w14:textId="77777777" w:rsidTr="00AC4C26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1CD5CCAF" w14:textId="77777777" w:rsidR="00AC4C26" w:rsidRPr="00AC4C26" w:rsidRDefault="00AC4C26" w:rsidP="00AC4C26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March 2026</w:t>
                  </w:r>
                </w:p>
              </w:tc>
            </w:tr>
            <w:tr w:rsidR="00AC4C26" w:rsidRPr="00AC4C26" w14:paraId="215911A7" w14:textId="77777777" w:rsidTr="00AC4C26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1696BE8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45D9026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46FFF29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79C9D64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E4EC278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E8757D3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9411897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AC4C26" w:rsidRPr="00AC4C26" w14:paraId="5FC3F987" w14:textId="77777777" w:rsidTr="00AC4C26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107015E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4CC5ADA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EC61FA9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1B94E4B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CFD5A0E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E749784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9E560EC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</w:tr>
            <w:tr w:rsidR="00AC4C26" w:rsidRPr="00AC4C26" w14:paraId="71D8AB04" w14:textId="77777777" w:rsidTr="00AC4C2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C4887EE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593B824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F0BE82A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6D657BE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7F0EE9C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0FEC7A9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93E9B4C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</w:tr>
            <w:tr w:rsidR="00AC4C26" w:rsidRPr="00AC4C26" w14:paraId="18E9CB58" w14:textId="77777777" w:rsidTr="00AC4C2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025B4C3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1945D80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3D3EE57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46B363A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00C38DE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FEE88C5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D01CB88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</w:tr>
            <w:tr w:rsidR="00AC4C26" w:rsidRPr="00AC4C26" w14:paraId="1F550F58" w14:textId="77777777" w:rsidTr="00AC4C2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5C2AA584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B1C9BC8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39137E6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51A504A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D8709A3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0899B7D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A1EEC1E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</w:tr>
            <w:tr w:rsidR="00AC4C26" w:rsidRPr="00AC4C26" w14:paraId="2DECF60C" w14:textId="77777777" w:rsidTr="00AC4C2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D3A71A5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6269623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15ABCB1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105B56E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30E22CB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0597374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2AEFB57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AC4C26" w:rsidRPr="00AC4C26" w14:paraId="0E99DE90" w14:textId="77777777" w:rsidTr="00AC4C26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6A80219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6656DD2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C32EB21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87322A8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40586C9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3109B40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F208BA4" w14:textId="77777777" w:rsidR="00AC4C26" w:rsidRPr="00AC4C26" w:rsidRDefault="00AC4C26" w:rsidP="00AC4C26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3FFBE579" w14:textId="77777777" w:rsidR="00AC4C26" w:rsidRDefault="00AC4C26" w:rsidP="00AC4C26">
            <w:pPr>
              <w:jc w:val="center"/>
            </w:pPr>
          </w:p>
        </w:tc>
      </w:tr>
    </w:tbl>
    <w:p w14:paraId="1C5E789D" w14:textId="77777777" w:rsidR="007268E4" w:rsidRPr="00BB4F60" w:rsidRDefault="00AC4C26" w:rsidP="00AC4C26">
      <w:pPr>
        <w:jc w:val="center"/>
      </w:pPr>
      <w:r>
        <w:t>© EditableCalendar.Com</w:t>
      </w:r>
    </w:p>
    <w:sectPr w:rsidR="007268E4" w:rsidRPr="00BB4F60" w:rsidSect="00AC4C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B416AE" w14:textId="77777777" w:rsidR="002A2D91" w:rsidRDefault="002A2D91" w:rsidP="005762FE">
      <w:r>
        <w:separator/>
      </w:r>
    </w:p>
  </w:endnote>
  <w:endnote w:type="continuationSeparator" w:id="0">
    <w:p w14:paraId="7A80405C" w14:textId="77777777" w:rsidR="002A2D91" w:rsidRDefault="002A2D91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F7EE0A" w14:textId="77777777" w:rsidR="002A2D91" w:rsidRDefault="002A2D91" w:rsidP="005762FE">
      <w:r>
        <w:separator/>
      </w:r>
    </w:p>
  </w:footnote>
  <w:footnote w:type="continuationSeparator" w:id="0">
    <w:p w14:paraId="6601CE92" w14:textId="77777777" w:rsidR="002A2D91" w:rsidRDefault="002A2D91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C26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2D91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C4C26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CEA37"/>
  <w15:docId w15:val="{7ED2F497-3679-4FD6-B94A-3F701AF81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February 2026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2023-11-26T04:58:00Z</dcterms:created>
  <dcterms:modified xsi:type="dcterms:W3CDTF">2023-11-26T04:58:00Z</dcterms:modified>
</cp:coreProperties>
</file>