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746614" w:rsidRPr="00746614" w14:paraId="30969388" w14:textId="77777777" w:rsidTr="00746614">
        <w:trPr>
          <w:trHeight w:val="600"/>
        </w:trPr>
        <w:tc>
          <w:tcPr>
            <w:tcW w:w="9576" w:type="dxa"/>
            <w:gridSpan w:val="7"/>
          </w:tcPr>
          <w:p w14:paraId="5359A187" w14:textId="77777777" w:rsidR="00746614" w:rsidRPr="00746614" w:rsidRDefault="00746614" w:rsidP="00746614">
            <w:pPr>
              <w:jc w:val="center"/>
              <w:rPr>
                <w:sz w:val="48"/>
              </w:rPr>
            </w:pPr>
            <w:r>
              <w:rPr>
                <w:sz w:val="48"/>
              </w:rPr>
              <w:t>February 2024</w:t>
            </w:r>
          </w:p>
        </w:tc>
      </w:tr>
      <w:tr w:rsidR="00746614" w14:paraId="3560F31C" w14:textId="77777777" w:rsidTr="00746614">
        <w:tc>
          <w:tcPr>
            <w:tcW w:w="1368" w:type="dxa"/>
          </w:tcPr>
          <w:p w14:paraId="1BA699EE" w14:textId="77777777" w:rsidR="00746614" w:rsidRDefault="00746614" w:rsidP="00746614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616C0AE9" w14:textId="77777777" w:rsidR="00746614" w:rsidRDefault="00746614" w:rsidP="00746614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08EB897B" w14:textId="77777777" w:rsidR="00746614" w:rsidRDefault="00746614" w:rsidP="00746614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4F05D853" w14:textId="77777777" w:rsidR="00746614" w:rsidRDefault="00746614" w:rsidP="00746614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E48BB2D" w14:textId="77777777" w:rsidR="00746614" w:rsidRDefault="00746614" w:rsidP="00746614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7416AB7" w14:textId="77777777" w:rsidR="00746614" w:rsidRDefault="00746614" w:rsidP="00746614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3A7BF40" w14:textId="77777777" w:rsidR="00746614" w:rsidRDefault="00746614" w:rsidP="00746614">
            <w:pPr>
              <w:jc w:val="center"/>
            </w:pPr>
            <w:r>
              <w:t>Saturday</w:t>
            </w:r>
          </w:p>
        </w:tc>
      </w:tr>
      <w:tr w:rsidR="00746614" w14:paraId="1E210F10" w14:textId="77777777" w:rsidTr="0074661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635B527C" w14:textId="77777777" w:rsidR="00746614" w:rsidRDefault="00746614" w:rsidP="00746614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1784CAB" w14:textId="77777777" w:rsidR="00746614" w:rsidRDefault="00746614" w:rsidP="00746614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F220BFF" w14:textId="77777777" w:rsidR="00746614" w:rsidRDefault="00746614" w:rsidP="00746614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833013E" w14:textId="77777777" w:rsidR="00746614" w:rsidRDefault="00746614" w:rsidP="00746614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C36590" w14:textId="77777777" w:rsidR="00746614" w:rsidRDefault="00746614" w:rsidP="00746614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1C2E70" w14:textId="77777777" w:rsidR="00746614" w:rsidRDefault="00746614" w:rsidP="00746614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A2E5288" w14:textId="77777777" w:rsidR="00746614" w:rsidRDefault="00746614" w:rsidP="00746614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746614" w14:paraId="2F4DA7EE" w14:textId="77777777" w:rsidTr="0074661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4BA29D" w14:textId="77777777" w:rsidR="00746614" w:rsidRDefault="00746614" w:rsidP="00746614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AA5E03" w14:textId="77777777" w:rsidR="00746614" w:rsidRDefault="00746614" w:rsidP="00746614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E59865" w14:textId="77777777" w:rsidR="00746614" w:rsidRDefault="00746614" w:rsidP="00746614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14258C" w14:textId="77777777" w:rsidR="00746614" w:rsidRDefault="00746614" w:rsidP="00746614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DF130F2" w14:textId="77777777" w:rsidR="00746614" w:rsidRDefault="00746614" w:rsidP="00746614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EF7986" w14:textId="77777777" w:rsidR="00746614" w:rsidRDefault="00746614" w:rsidP="00746614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615D9B4" w14:textId="77777777" w:rsidR="00746614" w:rsidRDefault="00746614" w:rsidP="00746614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746614" w14:paraId="73E2C256" w14:textId="77777777" w:rsidTr="0074661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30319F" w14:textId="77777777" w:rsidR="00746614" w:rsidRDefault="00746614" w:rsidP="00746614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EC8AA3" w14:textId="77777777" w:rsidR="00746614" w:rsidRDefault="00746614" w:rsidP="00746614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8F5BF1" w14:textId="77777777" w:rsidR="00746614" w:rsidRDefault="00746614" w:rsidP="00746614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FC70665" w14:textId="77777777" w:rsidR="00746614" w:rsidRDefault="00746614" w:rsidP="00746614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4CFC00" w14:textId="77777777" w:rsidR="00746614" w:rsidRDefault="00746614" w:rsidP="00746614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6C6563" w14:textId="77777777" w:rsidR="00746614" w:rsidRDefault="00746614" w:rsidP="00746614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7A7B8E" w14:textId="77777777" w:rsidR="00746614" w:rsidRDefault="00746614" w:rsidP="00746614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746614" w14:paraId="543011F6" w14:textId="77777777" w:rsidTr="0074661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464F95" w14:textId="77777777" w:rsidR="00746614" w:rsidRDefault="00746614" w:rsidP="00746614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67E829" w14:textId="77777777" w:rsidR="00746614" w:rsidRDefault="00746614" w:rsidP="00746614">
            <w:pPr>
              <w:jc w:val="center"/>
            </w:pPr>
            <w:r>
              <w:t>19</w:t>
            </w:r>
            <w:r>
              <w:br/>
            </w:r>
            <w:r>
              <w:br/>
              <w:t>President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424F5A" w14:textId="77777777" w:rsidR="00746614" w:rsidRDefault="00746614" w:rsidP="00746614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EAFD3E" w14:textId="77777777" w:rsidR="00746614" w:rsidRDefault="00746614" w:rsidP="00746614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0233A6" w14:textId="77777777" w:rsidR="00746614" w:rsidRDefault="00746614" w:rsidP="00746614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1845885" w14:textId="77777777" w:rsidR="00746614" w:rsidRDefault="00746614" w:rsidP="00746614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D44D1C3" w14:textId="77777777" w:rsidR="00746614" w:rsidRDefault="00746614" w:rsidP="00746614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746614" w14:paraId="590E1485" w14:textId="77777777" w:rsidTr="00746614">
        <w:trPr>
          <w:trHeight w:val="1500"/>
        </w:trPr>
        <w:tc>
          <w:tcPr>
            <w:tcW w:w="1368" w:type="dxa"/>
            <w:shd w:val="clear" w:color="auto" w:fill="auto"/>
          </w:tcPr>
          <w:p w14:paraId="532DE867" w14:textId="77777777" w:rsidR="00746614" w:rsidRDefault="00746614" w:rsidP="00746614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3398FB0" w14:textId="77777777" w:rsidR="00746614" w:rsidRDefault="00746614" w:rsidP="00746614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24A055D" w14:textId="77777777" w:rsidR="00746614" w:rsidRDefault="00746614" w:rsidP="00746614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CBCA3FE" w14:textId="77777777" w:rsidR="00746614" w:rsidRDefault="00746614" w:rsidP="00746614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BEC0DA2" w14:textId="77777777" w:rsidR="00746614" w:rsidRDefault="00746614" w:rsidP="00746614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9D3C8D4" w14:textId="77777777" w:rsidR="00746614" w:rsidRDefault="00746614" w:rsidP="00746614">
            <w:pPr>
              <w:jc w:val="center"/>
            </w:pPr>
          </w:p>
        </w:tc>
        <w:tc>
          <w:tcPr>
            <w:tcW w:w="1368" w:type="dxa"/>
          </w:tcPr>
          <w:p w14:paraId="4CCC6A12" w14:textId="77777777" w:rsidR="00746614" w:rsidRDefault="00746614" w:rsidP="00746614">
            <w:pPr>
              <w:jc w:val="center"/>
            </w:pPr>
          </w:p>
        </w:tc>
      </w:tr>
      <w:tr w:rsidR="00746614" w14:paraId="16EF3F5D" w14:textId="77777777" w:rsidTr="00746614">
        <w:trPr>
          <w:trHeight w:val="1500"/>
        </w:trPr>
        <w:tc>
          <w:tcPr>
            <w:tcW w:w="1368" w:type="dxa"/>
          </w:tcPr>
          <w:p w14:paraId="0C36264F" w14:textId="77777777" w:rsidR="00746614" w:rsidRDefault="00746614" w:rsidP="00746614">
            <w:pPr>
              <w:jc w:val="center"/>
            </w:pPr>
          </w:p>
        </w:tc>
        <w:tc>
          <w:tcPr>
            <w:tcW w:w="1368" w:type="dxa"/>
          </w:tcPr>
          <w:p w14:paraId="14685F12" w14:textId="77777777" w:rsidR="00746614" w:rsidRDefault="00746614" w:rsidP="00746614">
            <w:pPr>
              <w:jc w:val="center"/>
            </w:pPr>
          </w:p>
        </w:tc>
        <w:tc>
          <w:tcPr>
            <w:tcW w:w="1368" w:type="dxa"/>
          </w:tcPr>
          <w:p w14:paraId="0313FC20" w14:textId="77777777" w:rsidR="00746614" w:rsidRDefault="00746614" w:rsidP="00746614">
            <w:pPr>
              <w:jc w:val="center"/>
            </w:pPr>
          </w:p>
        </w:tc>
        <w:tc>
          <w:tcPr>
            <w:tcW w:w="1368" w:type="dxa"/>
          </w:tcPr>
          <w:p w14:paraId="30BC0F26" w14:textId="77777777" w:rsidR="00746614" w:rsidRDefault="00746614" w:rsidP="00746614">
            <w:pPr>
              <w:jc w:val="center"/>
            </w:pPr>
          </w:p>
        </w:tc>
        <w:tc>
          <w:tcPr>
            <w:tcW w:w="1368" w:type="dxa"/>
          </w:tcPr>
          <w:p w14:paraId="399DEF23" w14:textId="77777777" w:rsidR="00746614" w:rsidRDefault="00746614" w:rsidP="00746614">
            <w:pPr>
              <w:jc w:val="center"/>
            </w:pPr>
          </w:p>
        </w:tc>
        <w:tc>
          <w:tcPr>
            <w:tcW w:w="1368" w:type="dxa"/>
          </w:tcPr>
          <w:p w14:paraId="7AEBE362" w14:textId="77777777" w:rsidR="00746614" w:rsidRDefault="00746614" w:rsidP="00746614">
            <w:pPr>
              <w:jc w:val="center"/>
            </w:pPr>
          </w:p>
        </w:tc>
        <w:tc>
          <w:tcPr>
            <w:tcW w:w="1368" w:type="dxa"/>
          </w:tcPr>
          <w:p w14:paraId="467F265B" w14:textId="77777777" w:rsidR="00746614" w:rsidRDefault="00746614" w:rsidP="00746614">
            <w:pPr>
              <w:jc w:val="center"/>
            </w:pPr>
          </w:p>
        </w:tc>
      </w:tr>
    </w:tbl>
    <w:p w14:paraId="735E7F24" w14:textId="77777777" w:rsidR="00746614" w:rsidRDefault="00746614" w:rsidP="00746614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746614" w14:paraId="5A008FAE" w14:textId="77777777" w:rsidTr="00746614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746614" w:rsidRPr="00746614" w14:paraId="430722F1" w14:textId="77777777" w:rsidTr="00746614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B40764D" w14:textId="77777777" w:rsidR="00746614" w:rsidRPr="00746614" w:rsidRDefault="00746614" w:rsidP="00746614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2024</w:t>
                  </w:r>
                </w:p>
              </w:tc>
            </w:tr>
            <w:tr w:rsidR="00746614" w:rsidRPr="00746614" w14:paraId="7EF177A2" w14:textId="77777777" w:rsidTr="00746614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3D44F85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2FB5E3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05AF121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BE11D7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6350C1C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C1E779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7DEF1D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746614" w:rsidRPr="00746614" w14:paraId="093D4A33" w14:textId="77777777" w:rsidTr="00746614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0878594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A1C3ED4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8A33077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787432F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2948DF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9DD9B4E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59BE8C3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746614" w:rsidRPr="00746614" w14:paraId="693D1CD7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F54335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42358C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30D0465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56E4393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2330AE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B0F384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EE2CE5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746614" w:rsidRPr="00746614" w14:paraId="52294C27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888412A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38D90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EAA32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582FA0C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BF6C3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A722E4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F26569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746614" w:rsidRPr="00746614" w14:paraId="372EB033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55B5A4C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A3DF30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B61C83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70B2F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C8EA4B7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751EB6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CC0B00C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746614" w:rsidRPr="00746614" w14:paraId="71D81843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52A677A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D069B9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748CB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4800C9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52D57E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D51EA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052137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746614" w:rsidRPr="00746614" w14:paraId="6780A765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A27C804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330F6BA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761D07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447F1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CCD7930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AF17BB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52E2CFC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DA2C474" w14:textId="77777777" w:rsidR="00746614" w:rsidRDefault="00746614" w:rsidP="00746614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746614" w:rsidRPr="00746614" w14:paraId="4CDD2873" w14:textId="77777777" w:rsidTr="00746614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8576C28" w14:textId="77777777" w:rsidR="00746614" w:rsidRPr="00746614" w:rsidRDefault="00746614" w:rsidP="00746614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2024</w:t>
                  </w:r>
                </w:p>
              </w:tc>
            </w:tr>
            <w:tr w:rsidR="00746614" w:rsidRPr="00746614" w14:paraId="1EE264CE" w14:textId="77777777" w:rsidTr="00746614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B65AF99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70E690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EE039B0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B11F059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A3E7740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971A1E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5CD19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746614" w:rsidRPr="00746614" w14:paraId="49943A5D" w14:textId="77777777" w:rsidTr="00746614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E41F47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34CA44A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E479F1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CAF516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CD3D08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4F30CA1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B384AA3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746614" w:rsidRPr="00746614" w14:paraId="312661EF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68FD1E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73AB9B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E8B57B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B0CB5E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3769E8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AB8E09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74BA9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746614" w:rsidRPr="00746614" w14:paraId="65D10A7C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887E11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D241CF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0338CF9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B4002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76ADE3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BF9AF83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CF0A7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746614" w:rsidRPr="00746614" w14:paraId="4A825B31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F8C2B0A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5BD900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A0C1F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F3D3ECC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B9F08CE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218181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721453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746614" w:rsidRPr="00746614" w14:paraId="7CCF6033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5F132A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301D70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E60815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D108E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4EBEA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F53D4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3C853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746614" w:rsidRPr="00746614" w14:paraId="554865E6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AAA80D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A1D526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EF304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01B0A9A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727961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A76A5C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A8296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57A0577" w14:textId="77777777" w:rsidR="00746614" w:rsidRDefault="00746614" w:rsidP="00746614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746614" w:rsidRPr="00746614" w14:paraId="7206F4B0" w14:textId="77777777" w:rsidTr="00746614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5308910" w14:textId="77777777" w:rsidR="00746614" w:rsidRPr="00746614" w:rsidRDefault="00746614" w:rsidP="00746614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March 2024</w:t>
                  </w:r>
                </w:p>
              </w:tc>
            </w:tr>
            <w:tr w:rsidR="00746614" w:rsidRPr="00746614" w14:paraId="208C369D" w14:textId="77777777" w:rsidTr="00746614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FE607E4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6C9645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71BEF8A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5C1845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BFE8CD0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F6D02E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414E46F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746614" w:rsidRPr="00746614" w14:paraId="4AC885C7" w14:textId="77777777" w:rsidTr="00746614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17F90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8B97323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D82C747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D23C62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075E4CB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5D707AE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54E6013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746614" w:rsidRPr="00746614" w14:paraId="2F8F5CA8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9C10B13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D27AF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C4563C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D2D02FA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D8201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53E227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517DD3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746614" w:rsidRPr="00746614" w14:paraId="63216875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9E2574C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3BD64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1982932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716769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9917EA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372DB7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E1D12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746614" w:rsidRPr="00746614" w14:paraId="61DDF7DC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3B13F8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DFBF0B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B0D30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9C78B4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CF5DF9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54BEFF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30168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746614" w:rsidRPr="00746614" w14:paraId="48D7DAED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B7AAE8E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874C2F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8295AA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B49EDC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D3F1A63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8E43836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4D26D7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746614" w:rsidRPr="00746614" w14:paraId="2B94A72B" w14:textId="77777777" w:rsidTr="0074661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BF68141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C95535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D6ADBD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D4238B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647D51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283C88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7A6F86A" w14:textId="77777777" w:rsidR="00746614" w:rsidRPr="00746614" w:rsidRDefault="00746614" w:rsidP="00746614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0DDD9FE" w14:textId="77777777" w:rsidR="00746614" w:rsidRDefault="00746614" w:rsidP="00746614">
            <w:pPr>
              <w:jc w:val="center"/>
            </w:pPr>
          </w:p>
        </w:tc>
      </w:tr>
    </w:tbl>
    <w:p w14:paraId="6294FF12" w14:textId="77777777" w:rsidR="007268E4" w:rsidRPr="00BB4F60" w:rsidRDefault="00746614" w:rsidP="00746614">
      <w:pPr>
        <w:jc w:val="center"/>
      </w:pPr>
      <w:r>
        <w:t>© EditableCalendar.Com</w:t>
      </w:r>
    </w:p>
    <w:sectPr w:rsidR="007268E4" w:rsidRPr="00BB4F60" w:rsidSect="007466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23DB7" w14:textId="77777777" w:rsidR="000450D0" w:rsidRDefault="000450D0" w:rsidP="005762FE">
      <w:r>
        <w:separator/>
      </w:r>
    </w:p>
  </w:endnote>
  <w:endnote w:type="continuationSeparator" w:id="0">
    <w:p w14:paraId="27E24CD8" w14:textId="77777777" w:rsidR="000450D0" w:rsidRDefault="000450D0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7CBF5" w14:textId="77777777" w:rsidR="000450D0" w:rsidRDefault="000450D0" w:rsidP="005762FE">
      <w:r>
        <w:separator/>
      </w:r>
    </w:p>
  </w:footnote>
  <w:footnote w:type="continuationSeparator" w:id="0">
    <w:p w14:paraId="011E52F0" w14:textId="77777777" w:rsidR="000450D0" w:rsidRDefault="000450D0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614"/>
    <w:rsid w:val="00037140"/>
    <w:rsid w:val="0004106F"/>
    <w:rsid w:val="000450D0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46614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FA816"/>
  <w15:docId w15:val="{877766B0-45EA-42F9-9F9E-D73303B0D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2024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2022-05-06T08:48:00Z</dcterms:created>
  <dcterms:modified xsi:type="dcterms:W3CDTF">2022-05-06T08:48:00Z</dcterms:modified>
</cp:coreProperties>
</file>