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0676C" w:rsidRPr="00A0676C" w14:paraId="5629837C" w14:textId="77777777" w:rsidTr="00A0676C">
        <w:trPr>
          <w:trHeight w:val="600"/>
        </w:trPr>
        <w:tc>
          <w:tcPr>
            <w:tcW w:w="9576" w:type="dxa"/>
            <w:gridSpan w:val="7"/>
          </w:tcPr>
          <w:p w14:paraId="2EB0F811" w14:textId="77777777" w:rsidR="00A0676C" w:rsidRPr="00A0676C" w:rsidRDefault="00A0676C" w:rsidP="00A0676C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2023</w:t>
            </w:r>
          </w:p>
        </w:tc>
      </w:tr>
      <w:tr w:rsidR="00A0676C" w14:paraId="5E57EC2E" w14:textId="77777777" w:rsidTr="00A0676C">
        <w:tc>
          <w:tcPr>
            <w:tcW w:w="1368" w:type="dxa"/>
          </w:tcPr>
          <w:p w14:paraId="11A607B0" w14:textId="77777777" w:rsidR="00A0676C" w:rsidRDefault="00A0676C" w:rsidP="00A0676C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2981A409" w14:textId="77777777" w:rsidR="00A0676C" w:rsidRDefault="00A0676C" w:rsidP="00A0676C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D7EB07A" w14:textId="77777777" w:rsidR="00A0676C" w:rsidRDefault="00A0676C" w:rsidP="00A0676C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04535E7" w14:textId="77777777" w:rsidR="00A0676C" w:rsidRDefault="00A0676C" w:rsidP="00A0676C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A31A2E0" w14:textId="77777777" w:rsidR="00A0676C" w:rsidRDefault="00A0676C" w:rsidP="00A0676C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D4261EA" w14:textId="77777777" w:rsidR="00A0676C" w:rsidRDefault="00A0676C" w:rsidP="00A0676C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6B30F1F" w14:textId="77777777" w:rsidR="00A0676C" w:rsidRDefault="00A0676C" w:rsidP="00A0676C">
            <w:pPr>
              <w:jc w:val="center"/>
            </w:pPr>
            <w:r>
              <w:t>Saturday</w:t>
            </w:r>
          </w:p>
        </w:tc>
      </w:tr>
      <w:tr w:rsidR="00A0676C" w14:paraId="5B6F49CC" w14:textId="77777777" w:rsidTr="00A0676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E0C8B55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24A27EC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1EA863E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2CB597" w14:textId="77777777" w:rsidR="00A0676C" w:rsidRDefault="00A0676C" w:rsidP="00A0676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3F3D1D" w14:textId="77777777" w:rsidR="00A0676C" w:rsidRDefault="00A0676C" w:rsidP="00A0676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188AE1" w14:textId="77777777" w:rsidR="00A0676C" w:rsidRDefault="00A0676C" w:rsidP="00A0676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94B1A1" w14:textId="77777777" w:rsidR="00A0676C" w:rsidRDefault="00A0676C" w:rsidP="00A0676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A0676C" w14:paraId="6F631F94" w14:textId="77777777" w:rsidTr="00A0676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6F0EEB" w14:textId="77777777" w:rsidR="00A0676C" w:rsidRDefault="00A0676C" w:rsidP="00A0676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9C3838" w14:textId="77777777" w:rsidR="00A0676C" w:rsidRDefault="00A0676C" w:rsidP="00A0676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2596EF" w14:textId="77777777" w:rsidR="00A0676C" w:rsidRDefault="00A0676C" w:rsidP="00A0676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1C1974" w14:textId="77777777" w:rsidR="00A0676C" w:rsidRDefault="00A0676C" w:rsidP="00A0676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094DAE" w14:textId="77777777" w:rsidR="00A0676C" w:rsidRDefault="00A0676C" w:rsidP="00A0676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F6048B" w14:textId="77777777" w:rsidR="00A0676C" w:rsidRDefault="00A0676C" w:rsidP="00A0676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193DC1" w14:textId="77777777" w:rsidR="00A0676C" w:rsidRDefault="00A0676C" w:rsidP="00A0676C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A0676C" w14:paraId="5F8DED8F" w14:textId="77777777" w:rsidTr="00A0676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BF6461" w14:textId="77777777" w:rsidR="00A0676C" w:rsidRDefault="00A0676C" w:rsidP="00A0676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7AC191" w14:textId="77777777" w:rsidR="00A0676C" w:rsidRDefault="00A0676C" w:rsidP="00A0676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60B9D6" w14:textId="77777777" w:rsidR="00A0676C" w:rsidRDefault="00A0676C" w:rsidP="00A0676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C5F86B" w14:textId="77777777" w:rsidR="00A0676C" w:rsidRDefault="00A0676C" w:rsidP="00A0676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D80B1F" w14:textId="77777777" w:rsidR="00A0676C" w:rsidRDefault="00A0676C" w:rsidP="00A0676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2F6D77" w14:textId="77777777" w:rsidR="00A0676C" w:rsidRDefault="00A0676C" w:rsidP="00A0676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8759D4" w14:textId="77777777" w:rsidR="00A0676C" w:rsidRDefault="00A0676C" w:rsidP="00A0676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A0676C" w14:paraId="19B98224" w14:textId="77777777" w:rsidTr="00A0676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DF7518" w14:textId="77777777" w:rsidR="00A0676C" w:rsidRDefault="00A0676C" w:rsidP="00A0676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9BF402" w14:textId="77777777" w:rsidR="00A0676C" w:rsidRDefault="00A0676C" w:rsidP="00A0676C">
            <w:pPr>
              <w:jc w:val="center"/>
            </w:pPr>
            <w:r>
              <w:t>20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ECC5D8" w14:textId="77777777" w:rsidR="00A0676C" w:rsidRDefault="00A0676C" w:rsidP="00A0676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46ED680" w14:textId="77777777" w:rsidR="00A0676C" w:rsidRDefault="00A0676C" w:rsidP="00A0676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B27969C" w14:textId="77777777" w:rsidR="00A0676C" w:rsidRDefault="00A0676C" w:rsidP="00A0676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8C9BBA9" w14:textId="77777777" w:rsidR="00A0676C" w:rsidRDefault="00A0676C" w:rsidP="00A0676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E3105D4" w14:textId="77777777" w:rsidR="00A0676C" w:rsidRDefault="00A0676C" w:rsidP="00A0676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A0676C" w14:paraId="6968787E" w14:textId="77777777" w:rsidTr="00A0676C">
        <w:trPr>
          <w:trHeight w:val="1500"/>
        </w:trPr>
        <w:tc>
          <w:tcPr>
            <w:tcW w:w="1368" w:type="dxa"/>
            <w:shd w:val="clear" w:color="auto" w:fill="auto"/>
          </w:tcPr>
          <w:p w14:paraId="7CC256AC" w14:textId="77777777" w:rsidR="00A0676C" w:rsidRDefault="00A0676C" w:rsidP="00A0676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683FC25" w14:textId="77777777" w:rsidR="00A0676C" w:rsidRDefault="00A0676C" w:rsidP="00A0676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06CF46D" w14:textId="77777777" w:rsidR="00A0676C" w:rsidRDefault="00A0676C" w:rsidP="00A0676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EE9E365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6DC585CF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4DAB5A99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41BF77EC" w14:textId="77777777" w:rsidR="00A0676C" w:rsidRDefault="00A0676C" w:rsidP="00A0676C">
            <w:pPr>
              <w:jc w:val="center"/>
            </w:pPr>
          </w:p>
        </w:tc>
      </w:tr>
      <w:tr w:rsidR="00A0676C" w14:paraId="002CC4FB" w14:textId="77777777" w:rsidTr="00A0676C">
        <w:trPr>
          <w:trHeight w:val="1500"/>
        </w:trPr>
        <w:tc>
          <w:tcPr>
            <w:tcW w:w="1368" w:type="dxa"/>
          </w:tcPr>
          <w:p w14:paraId="67E358DB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17D4B6A8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5670107D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243573DD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31AAA0B4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79E3F4CD" w14:textId="77777777" w:rsidR="00A0676C" w:rsidRDefault="00A0676C" w:rsidP="00A0676C">
            <w:pPr>
              <w:jc w:val="center"/>
            </w:pPr>
          </w:p>
        </w:tc>
        <w:tc>
          <w:tcPr>
            <w:tcW w:w="1368" w:type="dxa"/>
          </w:tcPr>
          <w:p w14:paraId="39334D64" w14:textId="77777777" w:rsidR="00A0676C" w:rsidRDefault="00A0676C" w:rsidP="00A0676C">
            <w:pPr>
              <w:jc w:val="center"/>
            </w:pPr>
          </w:p>
        </w:tc>
      </w:tr>
    </w:tbl>
    <w:p w14:paraId="508D87E1" w14:textId="77777777" w:rsidR="00A0676C" w:rsidRDefault="00A0676C" w:rsidP="00A0676C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0676C" w14:paraId="03516227" w14:textId="77777777" w:rsidTr="00A0676C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0676C" w:rsidRPr="00A0676C" w14:paraId="5CCD5240" w14:textId="77777777" w:rsidTr="00A0676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0A2B381" w14:textId="77777777" w:rsidR="00A0676C" w:rsidRPr="00A0676C" w:rsidRDefault="00A0676C" w:rsidP="00A0676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2023</w:t>
                  </w:r>
                </w:p>
              </w:tc>
            </w:tr>
            <w:tr w:rsidR="00A0676C" w:rsidRPr="00A0676C" w14:paraId="2A452B6B" w14:textId="77777777" w:rsidTr="00A0676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D93AC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B1338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13455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2591A3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F506FF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BE581A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EAC7D0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0676C" w:rsidRPr="00A0676C" w14:paraId="478261F8" w14:textId="77777777" w:rsidTr="00A0676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9F725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F2AF4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63BF73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586BA9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B0F7A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C191EA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BAB36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A0676C" w:rsidRPr="00A0676C" w14:paraId="0BB5F91B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FF54D38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A04D4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C1D1B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98594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A5471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A61367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43378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A0676C" w:rsidRPr="00A0676C" w14:paraId="0F51840B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F224A2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184006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11474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E7C43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60050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AE56E8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48C8E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A0676C" w:rsidRPr="00A0676C" w14:paraId="4E4C17F4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543605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D44C0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75F25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DE3A1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663E7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77667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A20FF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A0676C" w:rsidRPr="00A0676C" w14:paraId="25C64445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83FCA9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4B489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2B8A0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5A7CC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723A3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2FE18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EB4BC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0676C" w:rsidRPr="00A0676C" w14:paraId="617EAEEE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235C908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6E1A1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EAAFB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6368B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B492D7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7206A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76895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409DDBD" w14:textId="77777777" w:rsidR="00A0676C" w:rsidRDefault="00A0676C" w:rsidP="00A0676C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0676C" w:rsidRPr="00A0676C" w14:paraId="408F529D" w14:textId="77777777" w:rsidTr="00A0676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98C907A" w14:textId="77777777" w:rsidR="00A0676C" w:rsidRPr="00A0676C" w:rsidRDefault="00A0676C" w:rsidP="00A0676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2023</w:t>
                  </w:r>
                </w:p>
              </w:tc>
            </w:tr>
            <w:tr w:rsidR="00A0676C" w:rsidRPr="00A0676C" w14:paraId="270F3F53" w14:textId="77777777" w:rsidTr="00A0676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561370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88501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175990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7CD2D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B0B95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8C37D3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A7D12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0676C" w:rsidRPr="00A0676C" w14:paraId="136B5213" w14:textId="77777777" w:rsidTr="00A0676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EFD268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BCA91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0AED3B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FC9B1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D7E25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12B5A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D00C0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A0676C" w:rsidRPr="00A0676C" w14:paraId="51C212FC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7386657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BADD5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CB16B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346EA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870C7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F6D3E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2B289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A0676C" w:rsidRPr="00A0676C" w14:paraId="074BB3AF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5F225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B63B4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0DD9E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6E5AF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A3EDC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E69CE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1F069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A0676C" w:rsidRPr="00A0676C" w14:paraId="7FE98164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E38ED4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F4B408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AB89E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D6F59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99111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31EB7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22DF9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A0676C" w:rsidRPr="00A0676C" w14:paraId="23F140A5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C15E718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4F50A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D69ED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996FF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68E48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1385F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07A27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0676C" w:rsidRPr="00A0676C" w14:paraId="42AFA855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949CC5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31DE2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2389C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6A7A4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E2CD57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EC55A1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9DBED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7D9975F" w14:textId="77777777" w:rsidR="00A0676C" w:rsidRDefault="00A0676C" w:rsidP="00A0676C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0676C" w:rsidRPr="00A0676C" w14:paraId="56337A0E" w14:textId="77777777" w:rsidTr="00A0676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1911731" w14:textId="77777777" w:rsidR="00A0676C" w:rsidRPr="00A0676C" w:rsidRDefault="00A0676C" w:rsidP="00A0676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2023</w:t>
                  </w:r>
                </w:p>
              </w:tc>
            </w:tr>
            <w:tr w:rsidR="00A0676C" w:rsidRPr="00A0676C" w14:paraId="4A25F9B4" w14:textId="77777777" w:rsidTr="00A0676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FDE615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14878C1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4D688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8AF791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C4C80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3ADDF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61CDE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0676C" w:rsidRPr="00A0676C" w14:paraId="6F01F38D" w14:textId="77777777" w:rsidTr="00A0676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DE94AD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9E96C9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F74C5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39B3D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CB575C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8744D5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C84B6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A0676C" w:rsidRPr="00A0676C" w14:paraId="30FBC379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8E96474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BF964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F4D6F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E8A6E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583447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DA566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3128E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A0676C" w:rsidRPr="00A0676C" w14:paraId="03484591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586B559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E8009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6C1C0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7B99E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CBDB4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A91581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AACB5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A0676C" w:rsidRPr="00A0676C" w14:paraId="79231E07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6A1878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D9BE5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68983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8A5628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C0E2DA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CBA5E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A9620B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A0676C" w:rsidRPr="00A0676C" w14:paraId="780E07BC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343F12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87FDEC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2537E1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DD7101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450B08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C4F950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9D4FDF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0676C" w:rsidRPr="00A0676C" w14:paraId="6BD561F9" w14:textId="77777777" w:rsidTr="00A0676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D4B9C73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BDCA02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FB8D9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738BAE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C28A66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442C05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5981CD" w14:textId="77777777" w:rsidR="00A0676C" w:rsidRPr="00A0676C" w:rsidRDefault="00A0676C" w:rsidP="00A0676C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41C78C0" w14:textId="77777777" w:rsidR="00A0676C" w:rsidRDefault="00A0676C" w:rsidP="00A0676C">
            <w:pPr>
              <w:jc w:val="center"/>
            </w:pPr>
          </w:p>
        </w:tc>
      </w:tr>
    </w:tbl>
    <w:p w14:paraId="642F2425" w14:textId="77777777" w:rsidR="007268E4" w:rsidRPr="00BB4F60" w:rsidRDefault="00A0676C" w:rsidP="00A0676C">
      <w:pPr>
        <w:jc w:val="center"/>
      </w:pPr>
      <w:r>
        <w:t>© EditableCalendar.Com</w:t>
      </w:r>
    </w:p>
    <w:sectPr w:rsidR="007268E4" w:rsidRPr="00BB4F60" w:rsidSect="00A067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CE551" w14:textId="77777777" w:rsidR="007624F9" w:rsidRDefault="007624F9" w:rsidP="005762FE">
      <w:r>
        <w:separator/>
      </w:r>
    </w:p>
  </w:endnote>
  <w:endnote w:type="continuationSeparator" w:id="0">
    <w:p w14:paraId="1FBB784E" w14:textId="77777777" w:rsidR="007624F9" w:rsidRDefault="007624F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EB86B" w14:textId="77777777" w:rsidR="007624F9" w:rsidRDefault="007624F9" w:rsidP="005762FE">
      <w:r>
        <w:separator/>
      </w:r>
    </w:p>
  </w:footnote>
  <w:footnote w:type="continuationSeparator" w:id="0">
    <w:p w14:paraId="30459A28" w14:textId="77777777" w:rsidR="007624F9" w:rsidRDefault="007624F9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76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624F9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676C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79AE1"/>
  <w15:docId w15:val="{1E8117F6-833E-49A9-AFA2-30199CB03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2022-05-06T07:31:00Z</dcterms:created>
  <dcterms:modified xsi:type="dcterms:W3CDTF">2022-05-06T07:31:00Z</dcterms:modified>
</cp:coreProperties>
</file>