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E66471" w:rsidRPr="00E66471" w14:paraId="6DB4DCC6" w14:textId="77777777" w:rsidTr="00E66471">
        <w:trPr>
          <w:trHeight w:val="600"/>
        </w:trPr>
        <w:tc>
          <w:tcPr>
            <w:tcW w:w="9576" w:type="dxa"/>
            <w:gridSpan w:val="7"/>
          </w:tcPr>
          <w:p w14:paraId="6E3E7900" w14:textId="77777777" w:rsidR="00E66471" w:rsidRPr="00E66471" w:rsidRDefault="00E66471" w:rsidP="00E66471">
            <w:pPr>
              <w:jc w:val="center"/>
              <w:rPr>
                <w:sz w:val="48"/>
              </w:rPr>
            </w:pPr>
            <w:r>
              <w:rPr>
                <w:sz w:val="48"/>
              </w:rPr>
              <w:t>February 2021</w:t>
            </w:r>
          </w:p>
        </w:tc>
      </w:tr>
      <w:tr w:rsidR="00E66471" w14:paraId="66A8A51C" w14:textId="77777777" w:rsidTr="00E66471">
        <w:tc>
          <w:tcPr>
            <w:tcW w:w="1368" w:type="dxa"/>
            <w:tcBorders>
              <w:bottom w:val="single" w:sz="4" w:space="0" w:color="auto"/>
            </w:tcBorders>
          </w:tcPr>
          <w:p w14:paraId="4E8687CC" w14:textId="77777777" w:rsidR="00E66471" w:rsidRDefault="00E66471" w:rsidP="00E66471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A147E4B" w14:textId="77777777" w:rsidR="00E66471" w:rsidRDefault="00E66471" w:rsidP="00E66471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F3DCD47" w14:textId="77777777" w:rsidR="00E66471" w:rsidRDefault="00E66471" w:rsidP="00E66471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0F8E1F4" w14:textId="77777777" w:rsidR="00E66471" w:rsidRDefault="00E66471" w:rsidP="00E66471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7011A39" w14:textId="77777777" w:rsidR="00E66471" w:rsidRDefault="00E66471" w:rsidP="00E66471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057A23F" w14:textId="77777777" w:rsidR="00E66471" w:rsidRDefault="00E66471" w:rsidP="00E66471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CF824CD" w14:textId="77777777" w:rsidR="00E66471" w:rsidRDefault="00E66471" w:rsidP="00E66471">
            <w:pPr>
              <w:jc w:val="center"/>
            </w:pPr>
            <w:r>
              <w:t>Sunday</w:t>
            </w:r>
          </w:p>
        </w:tc>
      </w:tr>
      <w:tr w:rsidR="00E66471" w14:paraId="0ED6C2E2" w14:textId="77777777" w:rsidTr="00E6647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D31ECD" w14:textId="77777777" w:rsidR="00E66471" w:rsidRDefault="00E66471" w:rsidP="00E66471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4519370" w14:textId="77777777" w:rsidR="00E66471" w:rsidRDefault="00E66471" w:rsidP="00E66471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91F7FE" w14:textId="77777777" w:rsidR="00E66471" w:rsidRDefault="00E66471" w:rsidP="00E66471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E3AFFA" w14:textId="77777777" w:rsidR="00E66471" w:rsidRDefault="00E66471" w:rsidP="00E66471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E2E875" w14:textId="77777777" w:rsidR="00E66471" w:rsidRDefault="00E66471" w:rsidP="00E66471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2FC93CA" w14:textId="77777777" w:rsidR="00E66471" w:rsidRDefault="00E66471" w:rsidP="00E66471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BE8A92" w14:textId="77777777" w:rsidR="00E66471" w:rsidRDefault="00E66471" w:rsidP="00E66471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</w:tr>
      <w:tr w:rsidR="00E66471" w14:paraId="10D70A16" w14:textId="77777777" w:rsidTr="00E6647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FFF0249" w14:textId="77777777" w:rsidR="00E66471" w:rsidRDefault="00E66471" w:rsidP="00E66471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078E79" w14:textId="77777777" w:rsidR="00E66471" w:rsidRDefault="00E66471" w:rsidP="00E66471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DF19DA3" w14:textId="77777777" w:rsidR="00E66471" w:rsidRDefault="00E66471" w:rsidP="00E66471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9393C59" w14:textId="77777777" w:rsidR="00E66471" w:rsidRDefault="00E66471" w:rsidP="00E66471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CCFCC6" w14:textId="77777777" w:rsidR="00E66471" w:rsidRDefault="00E66471" w:rsidP="00E66471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09F49F" w14:textId="77777777" w:rsidR="00E66471" w:rsidRDefault="00E66471" w:rsidP="00E66471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FA568C" w14:textId="77777777" w:rsidR="00E66471" w:rsidRDefault="00E66471" w:rsidP="00E66471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</w:tr>
      <w:tr w:rsidR="00E66471" w14:paraId="770550AE" w14:textId="77777777" w:rsidTr="00E6647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AA9D93" w14:textId="77777777" w:rsidR="00E66471" w:rsidRDefault="00E66471" w:rsidP="00E66471">
            <w:pPr>
              <w:jc w:val="center"/>
            </w:pPr>
            <w:r>
              <w:t>15</w:t>
            </w:r>
            <w:r>
              <w:br/>
            </w:r>
            <w:r>
              <w:br/>
              <w:t>President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6BD0FE" w14:textId="77777777" w:rsidR="00E66471" w:rsidRDefault="00E66471" w:rsidP="00E66471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3D69C8" w14:textId="77777777" w:rsidR="00E66471" w:rsidRDefault="00E66471" w:rsidP="00E66471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0FD866" w14:textId="77777777" w:rsidR="00E66471" w:rsidRDefault="00E66471" w:rsidP="00E66471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EDAA7C" w14:textId="77777777" w:rsidR="00E66471" w:rsidRDefault="00E66471" w:rsidP="00E66471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B210F8" w14:textId="77777777" w:rsidR="00E66471" w:rsidRDefault="00E66471" w:rsidP="00E66471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41BD3A" w14:textId="77777777" w:rsidR="00E66471" w:rsidRDefault="00E66471" w:rsidP="00E66471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</w:tr>
      <w:tr w:rsidR="00E66471" w14:paraId="70A31481" w14:textId="77777777" w:rsidTr="00E66471">
        <w:trPr>
          <w:trHeight w:val="1500"/>
        </w:trPr>
        <w:tc>
          <w:tcPr>
            <w:tcW w:w="1368" w:type="dxa"/>
            <w:shd w:val="clear" w:color="auto" w:fill="auto"/>
          </w:tcPr>
          <w:p w14:paraId="21F511A8" w14:textId="77777777" w:rsidR="00E66471" w:rsidRDefault="00E66471" w:rsidP="00E66471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1B329FB" w14:textId="77777777" w:rsidR="00E66471" w:rsidRDefault="00E66471" w:rsidP="00E66471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15E54C1" w14:textId="77777777" w:rsidR="00E66471" w:rsidRDefault="00E66471" w:rsidP="00E66471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AE65065" w14:textId="77777777" w:rsidR="00E66471" w:rsidRDefault="00E66471" w:rsidP="00E66471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0A71C30" w14:textId="77777777" w:rsidR="00E66471" w:rsidRDefault="00E66471" w:rsidP="00E66471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5F1540C" w14:textId="77777777" w:rsidR="00E66471" w:rsidRDefault="00E66471" w:rsidP="00E66471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6323EE1" w14:textId="77777777" w:rsidR="00E66471" w:rsidRDefault="00E66471" w:rsidP="00E66471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</w:tr>
      <w:tr w:rsidR="00E66471" w14:paraId="0BCB19B7" w14:textId="77777777" w:rsidTr="00E66471">
        <w:trPr>
          <w:trHeight w:val="1500"/>
        </w:trPr>
        <w:tc>
          <w:tcPr>
            <w:tcW w:w="1368" w:type="dxa"/>
          </w:tcPr>
          <w:p w14:paraId="3B567FBE" w14:textId="77777777" w:rsidR="00E66471" w:rsidRDefault="00E66471" w:rsidP="00BB4F60"/>
        </w:tc>
        <w:tc>
          <w:tcPr>
            <w:tcW w:w="1368" w:type="dxa"/>
          </w:tcPr>
          <w:p w14:paraId="006F5EA4" w14:textId="77777777" w:rsidR="00E66471" w:rsidRDefault="00E66471" w:rsidP="00BB4F60"/>
        </w:tc>
        <w:tc>
          <w:tcPr>
            <w:tcW w:w="1368" w:type="dxa"/>
          </w:tcPr>
          <w:p w14:paraId="4B8E590C" w14:textId="77777777" w:rsidR="00E66471" w:rsidRDefault="00E66471" w:rsidP="00BB4F60"/>
        </w:tc>
        <w:tc>
          <w:tcPr>
            <w:tcW w:w="1368" w:type="dxa"/>
          </w:tcPr>
          <w:p w14:paraId="2EFB064A" w14:textId="77777777" w:rsidR="00E66471" w:rsidRDefault="00E66471" w:rsidP="00BB4F60"/>
        </w:tc>
        <w:tc>
          <w:tcPr>
            <w:tcW w:w="1368" w:type="dxa"/>
          </w:tcPr>
          <w:p w14:paraId="6F2D1D85" w14:textId="77777777" w:rsidR="00E66471" w:rsidRDefault="00E66471" w:rsidP="00BB4F60"/>
        </w:tc>
        <w:tc>
          <w:tcPr>
            <w:tcW w:w="1368" w:type="dxa"/>
          </w:tcPr>
          <w:p w14:paraId="30D272F3" w14:textId="77777777" w:rsidR="00E66471" w:rsidRDefault="00E66471" w:rsidP="00BB4F60"/>
        </w:tc>
        <w:tc>
          <w:tcPr>
            <w:tcW w:w="1368" w:type="dxa"/>
          </w:tcPr>
          <w:p w14:paraId="1490A308" w14:textId="77777777" w:rsidR="00E66471" w:rsidRDefault="00E66471" w:rsidP="00BB4F60"/>
        </w:tc>
      </w:tr>
      <w:tr w:rsidR="00E66471" w14:paraId="2B7B531D" w14:textId="77777777" w:rsidTr="00E66471">
        <w:trPr>
          <w:trHeight w:val="1500"/>
        </w:trPr>
        <w:tc>
          <w:tcPr>
            <w:tcW w:w="1368" w:type="dxa"/>
          </w:tcPr>
          <w:p w14:paraId="09A6309D" w14:textId="77777777" w:rsidR="00E66471" w:rsidRDefault="00E66471" w:rsidP="00BB4F60"/>
        </w:tc>
        <w:tc>
          <w:tcPr>
            <w:tcW w:w="1368" w:type="dxa"/>
          </w:tcPr>
          <w:p w14:paraId="47A3B42D" w14:textId="77777777" w:rsidR="00E66471" w:rsidRDefault="00E66471" w:rsidP="00BB4F60"/>
        </w:tc>
        <w:tc>
          <w:tcPr>
            <w:tcW w:w="1368" w:type="dxa"/>
          </w:tcPr>
          <w:p w14:paraId="6E440493" w14:textId="77777777" w:rsidR="00E66471" w:rsidRDefault="00E66471" w:rsidP="00BB4F60"/>
        </w:tc>
        <w:tc>
          <w:tcPr>
            <w:tcW w:w="1368" w:type="dxa"/>
          </w:tcPr>
          <w:p w14:paraId="427080A0" w14:textId="77777777" w:rsidR="00E66471" w:rsidRDefault="00E66471" w:rsidP="00BB4F60"/>
        </w:tc>
        <w:tc>
          <w:tcPr>
            <w:tcW w:w="1368" w:type="dxa"/>
          </w:tcPr>
          <w:p w14:paraId="71035276" w14:textId="77777777" w:rsidR="00E66471" w:rsidRDefault="00E66471" w:rsidP="00BB4F60"/>
        </w:tc>
        <w:tc>
          <w:tcPr>
            <w:tcW w:w="1368" w:type="dxa"/>
          </w:tcPr>
          <w:p w14:paraId="277F7EFE" w14:textId="77777777" w:rsidR="00E66471" w:rsidRDefault="00E66471" w:rsidP="00BB4F60"/>
        </w:tc>
        <w:tc>
          <w:tcPr>
            <w:tcW w:w="1368" w:type="dxa"/>
          </w:tcPr>
          <w:p w14:paraId="61378F24" w14:textId="77777777" w:rsidR="00E66471" w:rsidRDefault="00E66471" w:rsidP="00BB4F60"/>
        </w:tc>
      </w:tr>
    </w:tbl>
    <w:p w14:paraId="35303CC1" w14:textId="77777777" w:rsidR="00E66471" w:rsidRDefault="00E66471" w:rsidP="00BB4F60"/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E66471" w14:paraId="0943C391" w14:textId="77777777" w:rsidTr="00E66471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E66471" w:rsidRPr="00E66471" w14:paraId="4C549704" w14:textId="77777777" w:rsidTr="00E66471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6977AF4" w14:textId="77777777" w:rsidR="00E66471" w:rsidRPr="00E66471" w:rsidRDefault="00E66471" w:rsidP="00E66471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January 2021</w:t>
                  </w:r>
                </w:p>
              </w:tc>
            </w:tr>
            <w:tr w:rsidR="00E66471" w:rsidRPr="00E66471" w14:paraId="213C16A6" w14:textId="77777777" w:rsidTr="00E66471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4324D04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8C1871D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3695C9F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C13079E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11819A8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49D132F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8F59AB0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E66471" w:rsidRPr="00E66471" w14:paraId="21EDC054" w14:textId="77777777" w:rsidTr="00E66471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93DA770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D4D31F3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582354F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F43DF42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9D8AC5C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85926E7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F3651D2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E66471" w:rsidRPr="00E66471" w14:paraId="31A800E0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8F82497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2A09909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1BC27E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201158A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A4510F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0C68516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EC98A1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E66471" w:rsidRPr="00E66471" w14:paraId="6EFCD8AF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536678C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32F14FD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045116B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B9F1BE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C7BBE85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248CC81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DA690C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E66471" w:rsidRPr="00E66471" w14:paraId="0810DB2C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5119DFE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E7132F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D7B9EF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504C0B8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6223D8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A05D681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D03062D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E66471" w:rsidRPr="00E66471" w14:paraId="041B4002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9B4CCE7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2569F2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5E5350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AEFB35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AE7DD3F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C1F8E2E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19E61D1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</w:tr>
            <w:tr w:rsidR="00E66471" w:rsidRPr="00E66471" w14:paraId="066B958C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4733F3B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4D7E3E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BF0F91F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9209FB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B95B55A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95B2F5C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34CB63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6854C3A5" w14:textId="77777777" w:rsidR="00E66471" w:rsidRDefault="00E66471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E66471" w:rsidRPr="00E66471" w14:paraId="09BF4E75" w14:textId="77777777" w:rsidTr="00E66471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6E27C17" w14:textId="77777777" w:rsidR="00E66471" w:rsidRPr="00E66471" w:rsidRDefault="00E66471" w:rsidP="00E66471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February 2021</w:t>
                  </w:r>
                </w:p>
              </w:tc>
            </w:tr>
            <w:tr w:rsidR="00E66471" w:rsidRPr="00E66471" w14:paraId="5A00BA27" w14:textId="77777777" w:rsidTr="00E66471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B3198A7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8B9F059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0464A37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39A0F8D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8535975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09BB10D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FE40781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E66471" w:rsidRPr="00E66471" w14:paraId="12F0D16B" w14:textId="77777777" w:rsidTr="00E66471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8F23F49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072BA8C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C6B5D55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DE862DD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725A215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9C7EBC0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5AC02B5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E66471" w:rsidRPr="00E66471" w14:paraId="27393A8E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B9EAC6B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4967B3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81C2E46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27EAA7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61DD7C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F7ACF90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79A846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E66471" w:rsidRPr="00E66471" w14:paraId="59AF1961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9882B1B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EA9CA0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877C97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EC39E3A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199C3BB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2F69A4E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98A4CBF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E66471" w:rsidRPr="00E66471" w14:paraId="201956D4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D6D959A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010F5FB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5B99181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0FA3E2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0EDA69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EDDC8A8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D67BF0E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E66471" w:rsidRPr="00E66471" w14:paraId="35398C0D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724B539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48F3A5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B7D3A9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3FE89D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8CBB04B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36FE3F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C477ED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</w:tr>
            <w:tr w:rsidR="00E66471" w:rsidRPr="00E66471" w14:paraId="25BA510B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BBE971A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B7AC1E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52D57C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2D4E709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B0412D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0C12D52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DF471AF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77C3E03E" w14:textId="77777777" w:rsidR="00E66471" w:rsidRDefault="00E66471" w:rsidP="00BB4F60"/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E66471" w:rsidRPr="00E66471" w14:paraId="07F8016B" w14:textId="77777777" w:rsidTr="00E66471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07EB524" w14:textId="77777777" w:rsidR="00E66471" w:rsidRPr="00E66471" w:rsidRDefault="00E66471" w:rsidP="00E66471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March 2021</w:t>
                  </w:r>
                </w:p>
              </w:tc>
            </w:tr>
            <w:tr w:rsidR="00E66471" w:rsidRPr="00E66471" w14:paraId="09324361" w14:textId="77777777" w:rsidTr="00E66471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05B2975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4524133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29C173E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9349DEE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29BAFC5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9B2D928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D419D09" w14:textId="77777777" w:rsidR="00E66471" w:rsidRPr="00E66471" w:rsidRDefault="00E66471" w:rsidP="00E6647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E66471" w:rsidRPr="00E66471" w14:paraId="1E49446D" w14:textId="77777777" w:rsidTr="00E66471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84FA34C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2388A40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E1CABD0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CF8405A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AC984DA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FFA75F7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68C453F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E66471" w:rsidRPr="00E66471" w14:paraId="412DBF17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BD2C876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0613FEA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DDE753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002389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600414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B894DC8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D79B550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E66471" w:rsidRPr="00E66471" w14:paraId="081A06D1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308A71B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FF70CD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B9758F0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83BE1AD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C4D98AC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7E6A467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3DB373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E66471" w:rsidRPr="00E66471" w14:paraId="71F0DC9F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98430B4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4D4CC0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860FAF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146D4F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B26D81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B1FC6BB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D17B7BE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E66471" w:rsidRPr="00E66471" w14:paraId="53982A9C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04CAF7B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8F4D4ED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39980BB" w14:textId="77777777" w:rsidR="00E66471" w:rsidRPr="00E66471" w:rsidRDefault="00E66471" w:rsidP="00BB4F60">
                  <w:pPr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2EC70B4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ACA35F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0468A0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12E985E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</w:tr>
            <w:tr w:rsidR="00E66471" w:rsidRPr="00E66471" w14:paraId="4121CD76" w14:textId="77777777" w:rsidTr="00E6647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FA7820F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3535B1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C59A2A4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C1312A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87EBF4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73C55C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0672C77" w14:textId="77777777" w:rsidR="00E66471" w:rsidRPr="00E66471" w:rsidRDefault="00E66471" w:rsidP="00BB4F60">
                  <w:pPr>
                    <w:rPr>
                      <w:sz w:val="20"/>
                    </w:rPr>
                  </w:pPr>
                </w:p>
              </w:tc>
            </w:tr>
          </w:tbl>
          <w:p w14:paraId="48D40800" w14:textId="77777777" w:rsidR="00E66471" w:rsidRDefault="00E66471" w:rsidP="00BB4F60"/>
        </w:tc>
      </w:tr>
    </w:tbl>
    <w:p w14:paraId="07B243CE" w14:textId="77777777" w:rsidR="007268E4" w:rsidRPr="00BB4F60" w:rsidRDefault="007268E4" w:rsidP="00BB4F60"/>
    <w:sectPr w:rsidR="007268E4" w:rsidRPr="00BB4F60" w:rsidSect="00E664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C0AD0E" w14:textId="77777777" w:rsidR="006A0211" w:rsidRDefault="006A0211" w:rsidP="005762FE">
      <w:r>
        <w:separator/>
      </w:r>
    </w:p>
  </w:endnote>
  <w:endnote w:type="continuationSeparator" w:id="0">
    <w:p w14:paraId="18011AFB" w14:textId="77777777" w:rsidR="006A0211" w:rsidRDefault="006A0211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08840B" w14:textId="77777777" w:rsidR="00E66471" w:rsidRDefault="00E664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806C2B" w14:textId="77777777" w:rsidR="00E66471" w:rsidRPr="00E66471" w:rsidRDefault="00E66471" w:rsidP="00E66471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F0238A" w14:textId="77777777" w:rsidR="00E66471" w:rsidRDefault="00E664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95D0A8" w14:textId="77777777" w:rsidR="006A0211" w:rsidRDefault="006A0211" w:rsidP="005762FE">
      <w:r>
        <w:separator/>
      </w:r>
    </w:p>
  </w:footnote>
  <w:footnote w:type="continuationSeparator" w:id="0">
    <w:p w14:paraId="068DBE2A" w14:textId="77777777" w:rsidR="006A0211" w:rsidRDefault="006A0211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408FCB" w14:textId="77777777" w:rsidR="00E66471" w:rsidRDefault="00E664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90E45E" w14:textId="77777777" w:rsidR="00E66471" w:rsidRPr="00E66471" w:rsidRDefault="00E66471" w:rsidP="00E66471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F8E9DB" w14:textId="77777777" w:rsidR="00E66471" w:rsidRDefault="00E664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471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0211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66471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47AD8"/>
  <w15:docId w15:val="{11CD4333-908E-4894-A925-89F15CCC5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Calendar.dotm</Template>
  <TotalTime>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Manh Nguyen</cp:lastModifiedBy>
  <cp:revision>1</cp:revision>
  <dcterms:created xsi:type="dcterms:W3CDTF">2020-09-10T08:45:00Z</dcterms:created>
  <dcterms:modified xsi:type="dcterms:W3CDTF">2020-09-10T08:45:00Z</dcterms:modified>
</cp:coreProperties>
</file>