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1B001F" w:rsidRPr="001B001F" w14:paraId="5631B99B" w14:textId="77777777" w:rsidTr="001B001F">
        <w:trPr>
          <w:trHeight w:val="600"/>
        </w:trPr>
        <w:tc>
          <w:tcPr>
            <w:tcW w:w="13176" w:type="dxa"/>
            <w:gridSpan w:val="7"/>
          </w:tcPr>
          <w:p w14:paraId="04A5581B" w14:textId="77777777" w:rsidR="001B001F" w:rsidRPr="001B001F" w:rsidRDefault="001B001F" w:rsidP="001B001F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2028</w:t>
            </w:r>
          </w:p>
        </w:tc>
      </w:tr>
      <w:tr w:rsidR="001B001F" w14:paraId="18957512" w14:textId="77777777" w:rsidTr="001B001F">
        <w:tc>
          <w:tcPr>
            <w:tcW w:w="1882" w:type="dxa"/>
          </w:tcPr>
          <w:p w14:paraId="4CAA592F" w14:textId="77777777" w:rsidR="001B001F" w:rsidRDefault="001B001F" w:rsidP="001B001F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3E2C2CCD" w14:textId="77777777" w:rsidR="001B001F" w:rsidRDefault="001B001F" w:rsidP="001B001F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3FBF8E50" w14:textId="77777777" w:rsidR="001B001F" w:rsidRDefault="001B001F" w:rsidP="001B001F">
            <w:pPr>
              <w:jc w:val="center"/>
            </w:pPr>
            <w:r>
              <w:t>Tuesday</w:t>
            </w:r>
          </w:p>
        </w:tc>
        <w:tc>
          <w:tcPr>
            <w:tcW w:w="1882" w:type="dxa"/>
          </w:tcPr>
          <w:p w14:paraId="32C364BC" w14:textId="77777777" w:rsidR="001B001F" w:rsidRDefault="001B001F" w:rsidP="001B001F">
            <w:pPr>
              <w:jc w:val="center"/>
            </w:pPr>
            <w:r>
              <w:t>Wednesday</w:t>
            </w:r>
          </w:p>
        </w:tc>
        <w:tc>
          <w:tcPr>
            <w:tcW w:w="1882" w:type="dxa"/>
          </w:tcPr>
          <w:p w14:paraId="0CFC59B1" w14:textId="77777777" w:rsidR="001B001F" w:rsidRDefault="001B001F" w:rsidP="001B001F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809832A" w14:textId="77777777" w:rsidR="001B001F" w:rsidRDefault="001B001F" w:rsidP="001B001F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FF9AE03" w14:textId="77777777" w:rsidR="001B001F" w:rsidRDefault="001B001F" w:rsidP="001B001F">
            <w:pPr>
              <w:jc w:val="center"/>
            </w:pPr>
            <w:r>
              <w:t>Saturday</w:t>
            </w:r>
          </w:p>
        </w:tc>
      </w:tr>
      <w:tr w:rsidR="001B001F" w14:paraId="4626DB81" w14:textId="77777777" w:rsidTr="001B001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38B8EE0F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99189F8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F66C4BC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49651BD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5CA99A7" w14:textId="77777777" w:rsidR="001B001F" w:rsidRDefault="001B001F" w:rsidP="001B001F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87554EA" w14:textId="77777777" w:rsidR="001B001F" w:rsidRDefault="001B001F" w:rsidP="001B001F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8476627" w14:textId="77777777" w:rsidR="001B001F" w:rsidRDefault="001B001F" w:rsidP="001B001F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1B001F" w14:paraId="2A4AA57D" w14:textId="77777777" w:rsidTr="001B001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5BBFCEEF" w14:textId="77777777" w:rsidR="001B001F" w:rsidRDefault="001B001F" w:rsidP="001B001F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8729651" w14:textId="77777777" w:rsidR="001B001F" w:rsidRDefault="001B001F" w:rsidP="001B001F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EFD860F" w14:textId="77777777" w:rsidR="001B001F" w:rsidRDefault="001B001F" w:rsidP="001B001F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F0C9EC1" w14:textId="77777777" w:rsidR="001B001F" w:rsidRDefault="001B001F" w:rsidP="001B001F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2331986" w14:textId="77777777" w:rsidR="001B001F" w:rsidRDefault="001B001F" w:rsidP="001B001F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D66E120" w14:textId="77777777" w:rsidR="001B001F" w:rsidRDefault="001B001F" w:rsidP="001B001F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ED77258" w14:textId="77777777" w:rsidR="001B001F" w:rsidRDefault="001B001F" w:rsidP="001B001F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1B001F" w14:paraId="5B41BF6A" w14:textId="77777777" w:rsidTr="001B001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0CBB6848" w14:textId="77777777" w:rsidR="001B001F" w:rsidRDefault="001B001F" w:rsidP="001B001F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C9C4AA8" w14:textId="77777777" w:rsidR="001B001F" w:rsidRDefault="001B001F" w:rsidP="001B001F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2E8C0DB" w14:textId="77777777" w:rsidR="001B001F" w:rsidRDefault="001B001F" w:rsidP="001B001F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63B89BF" w14:textId="77777777" w:rsidR="001B001F" w:rsidRDefault="001B001F" w:rsidP="001B001F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520255A" w14:textId="77777777" w:rsidR="001B001F" w:rsidRDefault="001B001F" w:rsidP="001B001F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D45B3AE" w14:textId="77777777" w:rsidR="001B001F" w:rsidRDefault="001B001F" w:rsidP="001B001F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60AE6B7" w14:textId="77777777" w:rsidR="001B001F" w:rsidRDefault="001B001F" w:rsidP="001B001F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1B001F" w14:paraId="0EDFCA25" w14:textId="77777777" w:rsidTr="001B001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0459238C" w14:textId="77777777" w:rsidR="001B001F" w:rsidRDefault="001B001F" w:rsidP="001B001F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AB563C2" w14:textId="77777777" w:rsidR="001B001F" w:rsidRDefault="001B001F" w:rsidP="001B001F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BC108A1" w14:textId="77777777" w:rsidR="001B001F" w:rsidRDefault="001B001F" w:rsidP="001B001F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774EBB1" w14:textId="77777777" w:rsidR="001B001F" w:rsidRDefault="001B001F" w:rsidP="001B001F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B82D205" w14:textId="77777777" w:rsidR="001B001F" w:rsidRDefault="001B001F" w:rsidP="001B001F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4BFF92A" w14:textId="77777777" w:rsidR="001B001F" w:rsidRDefault="001B001F" w:rsidP="001B001F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3C670BD" w14:textId="77777777" w:rsidR="001B001F" w:rsidRDefault="001B001F" w:rsidP="001B001F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1B001F" w14:paraId="02788476" w14:textId="77777777" w:rsidTr="001B001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3A5AABDB" w14:textId="77777777" w:rsidR="001B001F" w:rsidRDefault="001B001F" w:rsidP="001B001F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437FD629" w14:textId="77777777" w:rsidR="001B001F" w:rsidRDefault="001B001F" w:rsidP="001B001F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882" w:type="dxa"/>
          </w:tcPr>
          <w:p w14:paraId="1A47C86D" w14:textId="77777777" w:rsidR="001B001F" w:rsidRDefault="001B001F" w:rsidP="001B001F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4EE0B5CB" w14:textId="77777777" w:rsidR="001B001F" w:rsidRDefault="001B001F" w:rsidP="001B001F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1DAB0F6E" w14:textId="77777777" w:rsidR="001B001F" w:rsidRDefault="001B001F" w:rsidP="001B001F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467BAAE7" w14:textId="77777777" w:rsidR="001B001F" w:rsidRDefault="001B001F" w:rsidP="001B001F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115845C0" w14:textId="77777777" w:rsidR="001B001F" w:rsidRDefault="001B001F" w:rsidP="001B001F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1B001F" w14:paraId="4355C0BF" w14:textId="77777777" w:rsidTr="001B001F">
        <w:trPr>
          <w:trHeight w:val="1340"/>
        </w:trPr>
        <w:tc>
          <w:tcPr>
            <w:tcW w:w="1882" w:type="dxa"/>
          </w:tcPr>
          <w:p w14:paraId="647E4EB3" w14:textId="77777777" w:rsidR="001B001F" w:rsidRDefault="001B001F" w:rsidP="001B001F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5C9E0CD5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</w:tcPr>
          <w:p w14:paraId="365F3620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</w:tcPr>
          <w:p w14:paraId="7DAC2EEE" w14:textId="77777777" w:rsidR="001B001F" w:rsidRDefault="001B001F" w:rsidP="001B001F">
            <w:pPr>
              <w:jc w:val="center"/>
            </w:pPr>
          </w:p>
        </w:tc>
        <w:tc>
          <w:tcPr>
            <w:tcW w:w="1882" w:type="dxa"/>
          </w:tcPr>
          <w:p w14:paraId="51916156" w14:textId="77777777" w:rsidR="001B001F" w:rsidRDefault="001B001F" w:rsidP="001B001F">
            <w:pPr>
              <w:jc w:val="center"/>
            </w:pPr>
          </w:p>
        </w:tc>
        <w:tc>
          <w:tcPr>
            <w:tcW w:w="1883" w:type="dxa"/>
          </w:tcPr>
          <w:p w14:paraId="51500A44" w14:textId="77777777" w:rsidR="001B001F" w:rsidRDefault="001B001F" w:rsidP="001B001F">
            <w:pPr>
              <w:jc w:val="center"/>
            </w:pPr>
          </w:p>
        </w:tc>
        <w:tc>
          <w:tcPr>
            <w:tcW w:w="1883" w:type="dxa"/>
          </w:tcPr>
          <w:p w14:paraId="06A6AD5F" w14:textId="77777777" w:rsidR="001B001F" w:rsidRDefault="001B001F" w:rsidP="001B001F">
            <w:pPr>
              <w:jc w:val="center"/>
            </w:pPr>
          </w:p>
        </w:tc>
      </w:tr>
    </w:tbl>
    <w:p w14:paraId="4BD031CF" w14:textId="77777777" w:rsidR="007268E4" w:rsidRPr="00BB4F60" w:rsidRDefault="001B001F" w:rsidP="001B001F">
      <w:pPr>
        <w:jc w:val="center"/>
      </w:pPr>
      <w:r>
        <w:t>© EditableCalendar.Com</w:t>
      </w:r>
    </w:p>
    <w:sectPr w:rsidR="007268E4" w:rsidRPr="00BB4F60" w:rsidSect="001B00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FBFA" w14:textId="77777777" w:rsidR="006B3913" w:rsidRDefault="006B3913" w:rsidP="005762FE">
      <w:r>
        <w:separator/>
      </w:r>
    </w:p>
  </w:endnote>
  <w:endnote w:type="continuationSeparator" w:id="0">
    <w:p w14:paraId="34CF3131" w14:textId="77777777" w:rsidR="006B3913" w:rsidRDefault="006B391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B2A13" w14:textId="77777777" w:rsidR="006B3913" w:rsidRDefault="006B3913" w:rsidP="005762FE">
      <w:r>
        <w:separator/>
      </w:r>
    </w:p>
  </w:footnote>
  <w:footnote w:type="continuationSeparator" w:id="0">
    <w:p w14:paraId="11AD6902" w14:textId="77777777" w:rsidR="006B3913" w:rsidRDefault="006B3913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1F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B001F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B3913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BA0F9"/>
  <w15:docId w15:val="{E33FA3E6-7A24-4FF5-9425-F29D0358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2026-04-04T04:16:00Z</dcterms:created>
  <dcterms:modified xsi:type="dcterms:W3CDTF">2026-04-04T04:17:00Z</dcterms:modified>
</cp:coreProperties>
</file>