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AE5908" w:rsidRPr="00AE5908" w14:paraId="2925BA9A" w14:textId="77777777" w:rsidTr="00AE5908">
        <w:trPr>
          <w:trHeight w:val="600"/>
        </w:trPr>
        <w:tc>
          <w:tcPr>
            <w:tcW w:w="9576" w:type="dxa"/>
            <w:gridSpan w:val="7"/>
          </w:tcPr>
          <w:p w14:paraId="016209FC" w14:textId="77777777" w:rsidR="00AE5908" w:rsidRPr="00AE5908" w:rsidRDefault="00AE5908" w:rsidP="00AE5908">
            <w:pPr>
              <w:jc w:val="center"/>
              <w:rPr>
                <w:sz w:val="48"/>
              </w:rPr>
            </w:pPr>
            <w:r>
              <w:rPr>
                <w:sz w:val="48"/>
              </w:rPr>
              <w:t>December 2028</w:t>
            </w:r>
          </w:p>
        </w:tc>
      </w:tr>
      <w:tr w:rsidR="00AE5908" w14:paraId="3EDDA96F" w14:textId="77777777" w:rsidTr="00AE5908">
        <w:tc>
          <w:tcPr>
            <w:tcW w:w="1368" w:type="dxa"/>
          </w:tcPr>
          <w:p w14:paraId="27746650" w14:textId="77777777" w:rsidR="00AE5908" w:rsidRDefault="00AE5908" w:rsidP="00AE5908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3785CB2A" w14:textId="77777777" w:rsidR="00AE5908" w:rsidRDefault="00AE5908" w:rsidP="00AE5908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22CFE004" w14:textId="77777777" w:rsidR="00AE5908" w:rsidRDefault="00AE5908" w:rsidP="00AE5908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1BD1BBD8" w14:textId="77777777" w:rsidR="00AE5908" w:rsidRDefault="00AE5908" w:rsidP="00AE5908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581FFE65" w14:textId="77777777" w:rsidR="00AE5908" w:rsidRDefault="00AE5908" w:rsidP="00AE5908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E6F59FB" w14:textId="77777777" w:rsidR="00AE5908" w:rsidRDefault="00AE5908" w:rsidP="00AE5908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0DBE499" w14:textId="77777777" w:rsidR="00AE5908" w:rsidRDefault="00AE5908" w:rsidP="00AE5908">
            <w:pPr>
              <w:jc w:val="center"/>
            </w:pPr>
            <w:r>
              <w:t>Saturday</w:t>
            </w:r>
          </w:p>
        </w:tc>
      </w:tr>
      <w:tr w:rsidR="00AE5908" w14:paraId="77B4B0C1" w14:textId="77777777" w:rsidTr="00AE590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58B9D7DF" w14:textId="77777777" w:rsidR="00AE5908" w:rsidRDefault="00AE5908" w:rsidP="00AE5908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C9B69F7" w14:textId="77777777" w:rsidR="00AE5908" w:rsidRDefault="00AE5908" w:rsidP="00AE5908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13D0E69" w14:textId="77777777" w:rsidR="00AE5908" w:rsidRDefault="00AE5908" w:rsidP="00AE5908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E5E985A" w14:textId="77777777" w:rsidR="00AE5908" w:rsidRDefault="00AE5908" w:rsidP="00AE5908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E07961A" w14:textId="77777777" w:rsidR="00AE5908" w:rsidRDefault="00AE5908" w:rsidP="00AE5908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4164262" w14:textId="77777777" w:rsidR="00AE5908" w:rsidRDefault="00AE5908" w:rsidP="00AE5908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4FD6266" w14:textId="77777777" w:rsidR="00AE5908" w:rsidRDefault="00AE5908" w:rsidP="00AE5908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</w:tr>
      <w:tr w:rsidR="00AE5908" w14:paraId="31EA5D59" w14:textId="77777777" w:rsidTr="00AE590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9EDC3D0" w14:textId="77777777" w:rsidR="00AE5908" w:rsidRDefault="00AE5908" w:rsidP="00AE5908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17DEB63" w14:textId="77777777" w:rsidR="00AE5908" w:rsidRDefault="00AE5908" w:rsidP="00AE5908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6BC133A" w14:textId="77777777" w:rsidR="00AE5908" w:rsidRDefault="00AE5908" w:rsidP="00AE5908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83A5EE0" w14:textId="77777777" w:rsidR="00AE5908" w:rsidRDefault="00AE5908" w:rsidP="00AE5908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256AA2B" w14:textId="77777777" w:rsidR="00AE5908" w:rsidRDefault="00AE5908" w:rsidP="00AE5908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1CAF196" w14:textId="77777777" w:rsidR="00AE5908" w:rsidRDefault="00AE5908" w:rsidP="00AE5908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1A2E9A7" w14:textId="77777777" w:rsidR="00AE5908" w:rsidRDefault="00AE5908" w:rsidP="00AE5908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</w:tr>
      <w:tr w:rsidR="00AE5908" w14:paraId="356EFB33" w14:textId="77777777" w:rsidTr="00AE590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70BE339" w14:textId="77777777" w:rsidR="00AE5908" w:rsidRDefault="00AE5908" w:rsidP="00AE5908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E18A48C" w14:textId="77777777" w:rsidR="00AE5908" w:rsidRDefault="00AE5908" w:rsidP="00AE5908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26D7A75" w14:textId="77777777" w:rsidR="00AE5908" w:rsidRDefault="00AE5908" w:rsidP="00AE5908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CFFAE0C" w14:textId="77777777" w:rsidR="00AE5908" w:rsidRDefault="00AE5908" w:rsidP="00AE5908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7C4F080" w14:textId="77777777" w:rsidR="00AE5908" w:rsidRDefault="00AE5908" w:rsidP="00AE5908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94B5F4D" w14:textId="77777777" w:rsidR="00AE5908" w:rsidRDefault="00AE5908" w:rsidP="00AE5908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B93F01A" w14:textId="77777777" w:rsidR="00AE5908" w:rsidRDefault="00AE5908" w:rsidP="00AE5908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</w:tr>
      <w:tr w:rsidR="00AE5908" w14:paraId="4BC89344" w14:textId="77777777" w:rsidTr="00AE590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DA7A0A0" w14:textId="77777777" w:rsidR="00AE5908" w:rsidRDefault="00AE5908" w:rsidP="00AE5908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2CA16CF" w14:textId="77777777" w:rsidR="00AE5908" w:rsidRDefault="00AE5908" w:rsidP="00AE5908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DD9C044" w14:textId="77777777" w:rsidR="00AE5908" w:rsidRDefault="00AE5908" w:rsidP="00AE5908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5B1CBF7" w14:textId="77777777" w:rsidR="00AE5908" w:rsidRDefault="00AE5908" w:rsidP="00AE5908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0EAA5B5" w14:textId="77777777" w:rsidR="00AE5908" w:rsidRDefault="00AE5908" w:rsidP="00AE5908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4E40EEE" w14:textId="77777777" w:rsidR="00AE5908" w:rsidRDefault="00AE5908" w:rsidP="00AE5908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C1DBC2A" w14:textId="77777777" w:rsidR="00AE5908" w:rsidRDefault="00AE5908" w:rsidP="00AE5908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</w:tr>
      <w:tr w:rsidR="00AE5908" w14:paraId="2E0A47A5" w14:textId="77777777" w:rsidTr="00AE5908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8C662DB" w14:textId="77777777" w:rsidR="00AE5908" w:rsidRDefault="00AE5908" w:rsidP="00AE5908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DCB4C85" w14:textId="77777777" w:rsidR="00AE5908" w:rsidRDefault="00AE5908" w:rsidP="00AE5908">
            <w:pPr>
              <w:jc w:val="center"/>
            </w:pPr>
            <w:r>
              <w:t>25</w:t>
            </w:r>
            <w:r>
              <w:br/>
            </w:r>
            <w:r>
              <w:br/>
              <w:t>Christmas Day</w:t>
            </w:r>
          </w:p>
        </w:tc>
        <w:tc>
          <w:tcPr>
            <w:tcW w:w="1368" w:type="dxa"/>
          </w:tcPr>
          <w:p w14:paraId="1B433F71" w14:textId="77777777" w:rsidR="00AE5908" w:rsidRDefault="00AE5908" w:rsidP="00AE5908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DE5A392" w14:textId="77777777" w:rsidR="00AE5908" w:rsidRDefault="00AE5908" w:rsidP="00AE5908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DC109DA" w14:textId="77777777" w:rsidR="00AE5908" w:rsidRDefault="00AE5908" w:rsidP="00AE5908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1A3ED1A" w14:textId="77777777" w:rsidR="00AE5908" w:rsidRDefault="00AE5908" w:rsidP="00AE5908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8CBD07E" w14:textId="77777777" w:rsidR="00AE5908" w:rsidRDefault="00AE5908" w:rsidP="00AE5908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</w:tr>
      <w:tr w:rsidR="00AE5908" w14:paraId="41F0A0C5" w14:textId="77777777" w:rsidTr="00AE5908">
        <w:trPr>
          <w:trHeight w:val="1500"/>
        </w:trPr>
        <w:tc>
          <w:tcPr>
            <w:tcW w:w="1368" w:type="dxa"/>
          </w:tcPr>
          <w:p w14:paraId="5B6B3E8F" w14:textId="77777777" w:rsidR="00AE5908" w:rsidRDefault="00AE5908" w:rsidP="00AE5908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C4BE7F0" w14:textId="77777777" w:rsidR="00AE5908" w:rsidRDefault="00AE5908" w:rsidP="00AE5908">
            <w:pPr>
              <w:jc w:val="center"/>
            </w:pPr>
          </w:p>
        </w:tc>
        <w:tc>
          <w:tcPr>
            <w:tcW w:w="1368" w:type="dxa"/>
          </w:tcPr>
          <w:p w14:paraId="470DC2EB" w14:textId="77777777" w:rsidR="00AE5908" w:rsidRDefault="00AE5908" w:rsidP="00AE5908">
            <w:pPr>
              <w:jc w:val="center"/>
            </w:pPr>
          </w:p>
        </w:tc>
        <w:tc>
          <w:tcPr>
            <w:tcW w:w="1368" w:type="dxa"/>
          </w:tcPr>
          <w:p w14:paraId="75FB9E50" w14:textId="77777777" w:rsidR="00AE5908" w:rsidRDefault="00AE5908" w:rsidP="00AE5908">
            <w:pPr>
              <w:jc w:val="center"/>
            </w:pPr>
          </w:p>
        </w:tc>
        <w:tc>
          <w:tcPr>
            <w:tcW w:w="1368" w:type="dxa"/>
          </w:tcPr>
          <w:p w14:paraId="50F5674F" w14:textId="77777777" w:rsidR="00AE5908" w:rsidRDefault="00AE5908" w:rsidP="00AE5908">
            <w:pPr>
              <w:jc w:val="center"/>
            </w:pPr>
          </w:p>
        </w:tc>
        <w:tc>
          <w:tcPr>
            <w:tcW w:w="1368" w:type="dxa"/>
          </w:tcPr>
          <w:p w14:paraId="71893277" w14:textId="77777777" w:rsidR="00AE5908" w:rsidRDefault="00AE5908" w:rsidP="00AE5908">
            <w:pPr>
              <w:jc w:val="center"/>
            </w:pPr>
          </w:p>
        </w:tc>
        <w:tc>
          <w:tcPr>
            <w:tcW w:w="1368" w:type="dxa"/>
          </w:tcPr>
          <w:p w14:paraId="3761E73B" w14:textId="77777777" w:rsidR="00AE5908" w:rsidRDefault="00AE5908" w:rsidP="00AE5908">
            <w:pPr>
              <w:jc w:val="center"/>
            </w:pPr>
          </w:p>
        </w:tc>
      </w:tr>
    </w:tbl>
    <w:p w14:paraId="47547358" w14:textId="77777777" w:rsidR="00AE5908" w:rsidRDefault="00AE5908" w:rsidP="00AE5908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AE5908" w14:paraId="45611978" w14:textId="77777777" w:rsidTr="00AE5908"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AE5908" w:rsidRPr="00AE5908" w14:paraId="758BC521" w14:textId="77777777" w:rsidTr="00AE5908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0DD9BF47" w14:textId="77777777" w:rsidR="00AE5908" w:rsidRPr="00AE5908" w:rsidRDefault="00AE5908" w:rsidP="00AE5908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November 2028</w:t>
                  </w:r>
                </w:p>
              </w:tc>
            </w:tr>
            <w:tr w:rsidR="00AE5908" w:rsidRPr="00AE5908" w14:paraId="28115ADD" w14:textId="77777777" w:rsidTr="00AE5908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0E1687FD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116BB846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C89143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1D98A6C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71A0489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2D0DD69F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06EF5EB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AE5908" w:rsidRPr="00AE5908" w14:paraId="3E59ED1A" w14:textId="77777777" w:rsidTr="00AE5908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CD7959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592C2BC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5A4569F5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3FEB6AB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4DB28FB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5640584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7D86FB0C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AE5908" w:rsidRPr="00AE5908" w14:paraId="1C4FFEBF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AE9CE19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14:paraId="16944BC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14:paraId="522C020F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14:paraId="7D57E172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vAlign w:val="center"/>
                </w:tcPr>
                <w:p w14:paraId="2F70D71D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vAlign w:val="center"/>
                </w:tcPr>
                <w:p w14:paraId="16F94163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vAlign w:val="center"/>
                </w:tcPr>
                <w:p w14:paraId="734E423C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AE5908" w:rsidRPr="00AE5908" w14:paraId="494E3327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43EC9E1C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14:paraId="677A5EE7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14:paraId="5C97AFBD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14:paraId="423DCE1C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vAlign w:val="center"/>
                </w:tcPr>
                <w:p w14:paraId="5818E9F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vAlign w:val="center"/>
                </w:tcPr>
                <w:p w14:paraId="4ED4110D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vAlign w:val="center"/>
                </w:tcPr>
                <w:p w14:paraId="389F10A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AE5908" w:rsidRPr="00AE5908" w14:paraId="518DB26A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80D3542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14:paraId="0DC119DE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vAlign w:val="center"/>
                </w:tcPr>
                <w:p w14:paraId="440A1AE9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14:paraId="52B73E80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vAlign w:val="center"/>
                </w:tcPr>
                <w:p w14:paraId="5AE596E1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vAlign w:val="center"/>
                </w:tcPr>
                <w:p w14:paraId="34DA2289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vAlign w:val="center"/>
                </w:tcPr>
                <w:p w14:paraId="2F6BB1B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AE5908" w:rsidRPr="00AE5908" w14:paraId="507C2118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44026CCA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14:paraId="2C146AE2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14:paraId="2655305A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14:paraId="2D2CB4C7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vAlign w:val="center"/>
                </w:tcPr>
                <w:p w14:paraId="2720061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vAlign w:val="center"/>
                </w:tcPr>
                <w:p w14:paraId="12968B5B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346CE439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AE5908" w:rsidRPr="00AE5908" w14:paraId="2EF77DC1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450E6D03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5578D70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17DDA6DF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2D577A80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00350E7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A435D92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356997F6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67A0103B" w14:textId="77777777" w:rsidR="00AE5908" w:rsidRDefault="00AE5908" w:rsidP="00AE5908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AE5908" w:rsidRPr="00AE5908" w14:paraId="2489F748" w14:textId="77777777" w:rsidTr="00AE5908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029B8D57" w14:textId="77777777" w:rsidR="00AE5908" w:rsidRPr="00AE5908" w:rsidRDefault="00AE5908" w:rsidP="00AE5908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December 2028</w:t>
                  </w:r>
                </w:p>
              </w:tc>
            </w:tr>
            <w:tr w:rsidR="00AE5908" w:rsidRPr="00AE5908" w14:paraId="086E0BD2" w14:textId="77777777" w:rsidTr="00AE5908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BE0533C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47E5F99E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CA5ED8D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4971B2E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13FA8F3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0E54690D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574EE32D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AE5908" w:rsidRPr="00AE5908" w14:paraId="60DE1FEA" w14:textId="77777777" w:rsidTr="00AE5908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00C81BEF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17E44C7C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2C56EE6A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1E0534C9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48C6BDCD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0B6C3B3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5227EDE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AE5908" w:rsidRPr="00AE5908" w14:paraId="2319A2E7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447B36EA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vAlign w:val="center"/>
                </w:tcPr>
                <w:p w14:paraId="45F67FDB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14:paraId="1C93CE07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14:paraId="6D53915F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vAlign w:val="center"/>
                </w:tcPr>
                <w:p w14:paraId="39FCD782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vAlign w:val="center"/>
                </w:tcPr>
                <w:p w14:paraId="33E4629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vAlign w:val="center"/>
                </w:tcPr>
                <w:p w14:paraId="5BA6A520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AE5908" w:rsidRPr="00AE5908" w14:paraId="1CB2CFB5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298B4F70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vAlign w:val="center"/>
                </w:tcPr>
                <w:p w14:paraId="6073352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14:paraId="3ECB2595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14:paraId="126DAE1B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vAlign w:val="center"/>
                </w:tcPr>
                <w:p w14:paraId="14BD07A5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vAlign w:val="center"/>
                </w:tcPr>
                <w:p w14:paraId="32DB0382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vAlign w:val="center"/>
                </w:tcPr>
                <w:p w14:paraId="17225F6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AE5908" w:rsidRPr="00AE5908" w14:paraId="387834A2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2D70BB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14:paraId="5EE8ADAA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14:paraId="1F5B323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14:paraId="08A2518F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vAlign w:val="center"/>
                </w:tcPr>
                <w:p w14:paraId="561F8BCD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vAlign w:val="center"/>
                </w:tcPr>
                <w:p w14:paraId="134321CD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vAlign w:val="center"/>
                </w:tcPr>
                <w:p w14:paraId="11745F49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AE5908" w:rsidRPr="00AE5908" w14:paraId="5C9B14E8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687FEC5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14:paraId="5A45B630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14:paraId="3F6B3B8F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14:paraId="0FD8BAEA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vAlign w:val="center"/>
                </w:tcPr>
                <w:p w14:paraId="08874DF2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vAlign w:val="center"/>
                </w:tcPr>
                <w:p w14:paraId="49C5F376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vAlign w:val="center"/>
                </w:tcPr>
                <w:p w14:paraId="4A19D8B3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AE5908" w:rsidRPr="00AE5908" w14:paraId="6EE17AFE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447DE5DE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vAlign w:val="center"/>
                </w:tcPr>
                <w:p w14:paraId="2CE84A7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667DA8BF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DBF8857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37DE7375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C002119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C02B4DD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5B385403" w14:textId="77777777" w:rsidR="00AE5908" w:rsidRDefault="00AE5908" w:rsidP="00AE5908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AE5908" w:rsidRPr="00AE5908" w14:paraId="4DC3DB81" w14:textId="77777777" w:rsidTr="00AE5908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1AFBED1B" w14:textId="77777777" w:rsidR="00AE5908" w:rsidRPr="00AE5908" w:rsidRDefault="00AE5908" w:rsidP="00AE5908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January 2029</w:t>
                  </w:r>
                </w:p>
              </w:tc>
            </w:tr>
            <w:tr w:rsidR="00AE5908" w:rsidRPr="00AE5908" w14:paraId="34AEFBA4" w14:textId="77777777" w:rsidTr="00AE5908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DC8D4A1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4C920C7D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19F5F5BF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0BE16E2A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624C0990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1A17BE05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1BE17E17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AE5908" w:rsidRPr="00AE5908" w14:paraId="03A734BA" w14:textId="77777777" w:rsidTr="00AE5908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7F8A0C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583C3F0A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1A4B598C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57B70D73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248BDA75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244880A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0C7BC7A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AE5908" w:rsidRPr="00AE5908" w14:paraId="47FDA435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409E7BFE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14:paraId="1B079080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14:paraId="0C3F2E15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14:paraId="6ED79C37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vAlign w:val="center"/>
                </w:tcPr>
                <w:p w14:paraId="6090D9D9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vAlign w:val="center"/>
                </w:tcPr>
                <w:p w14:paraId="30023B0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vAlign w:val="center"/>
                </w:tcPr>
                <w:p w14:paraId="609ED27B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AE5908" w:rsidRPr="00AE5908" w14:paraId="4BAB2330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689151D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14:paraId="29FD244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14:paraId="6F65B811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14:paraId="2C53632E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vAlign w:val="center"/>
                </w:tcPr>
                <w:p w14:paraId="1610B10F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vAlign w:val="center"/>
                </w:tcPr>
                <w:p w14:paraId="19653BA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vAlign w:val="center"/>
                </w:tcPr>
                <w:p w14:paraId="5BAE6024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AE5908" w:rsidRPr="00AE5908" w14:paraId="18EE2E82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F71C7AB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14:paraId="4B05E627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14:paraId="3C5B49E6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14:paraId="152ECD55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vAlign w:val="center"/>
                </w:tcPr>
                <w:p w14:paraId="3F87E203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vAlign w:val="center"/>
                </w:tcPr>
                <w:p w14:paraId="5AF66667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vAlign w:val="center"/>
                </w:tcPr>
                <w:p w14:paraId="39C36B0A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AE5908" w:rsidRPr="00AE5908" w14:paraId="463D24FC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47AFCD5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14:paraId="7D42356B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14:paraId="700832FE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vAlign w:val="center"/>
                </w:tcPr>
                <w:p w14:paraId="0599347C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vAlign w:val="center"/>
                </w:tcPr>
                <w:p w14:paraId="617F3669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8575147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78D609A6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AE5908" w:rsidRPr="00AE5908" w14:paraId="4FCCC2AC" w14:textId="77777777" w:rsidTr="00AE5908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32C09ECE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229914B6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65BC55B8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05315840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1135203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D3E10DB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0119A49D" w14:textId="77777777" w:rsidR="00AE5908" w:rsidRPr="00AE5908" w:rsidRDefault="00AE5908" w:rsidP="00AE5908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7D551DB1" w14:textId="77777777" w:rsidR="00AE5908" w:rsidRDefault="00AE5908" w:rsidP="00AE5908">
            <w:pPr>
              <w:jc w:val="center"/>
            </w:pPr>
          </w:p>
        </w:tc>
      </w:tr>
    </w:tbl>
    <w:p w14:paraId="391AE856" w14:textId="77777777" w:rsidR="007268E4" w:rsidRPr="00BB4F60" w:rsidRDefault="00AE5908" w:rsidP="00AE5908">
      <w:pPr>
        <w:jc w:val="center"/>
      </w:pPr>
      <w:r>
        <w:t>© EditableCalendar.Com</w:t>
      </w:r>
    </w:p>
    <w:sectPr w:rsidR="007268E4" w:rsidRPr="00BB4F60" w:rsidSect="00AE5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A0B7C" w14:textId="77777777" w:rsidR="00D57413" w:rsidRDefault="00D57413" w:rsidP="005762FE">
      <w:r>
        <w:separator/>
      </w:r>
    </w:p>
  </w:endnote>
  <w:endnote w:type="continuationSeparator" w:id="0">
    <w:p w14:paraId="3E90364F" w14:textId="77777777" w:rsidR="00D57413" w:rsidRDefault="00D57413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C4815" w14:textId="77777777" w:rsidR="00D57413" w:rsidRDefault="00D57413" w:rsidP="005762FE">
      <w:r>
        <w:separator/>
      </w:r>
    </w:p>
  </w:footnote>
  <w:footnote w:type="continuationSeparator" w:id="0">
    <w:p w14:paraId="36EA718B" w14:textId="77777777" w:rsidR="00D57413" w:rsidRDefault="00D57413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08"/>
    <w:rsid w:val="00037140"/>
    <w:rsid w:val="0004106F"/>
    <w:rsid w:val="0007080F"/>
    <w:rsid w:val="00075B3E"/>
    <w:rsid w:val="000903AB"/>
    <w:rsid w:val="000A0101"/>
    <w:rsid w:val="000B312E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5908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413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56792"/>
  <w15:docId w15:val="{BE55E03C-74D4-462F-87FE-5536BA69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2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Editable Calendar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2026-04-04T02:12:00Z</dcterms:created>
  <dcterms:modified xsi:type="dcterms:W3CDTF">2026-04-04T02:14:00Z</dcterms:modified>
</cp:coreProperties>
</file>